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2DA" w:rsidRDefault="00F002DA" w:rsidP="00EE3F5A">
      <w:pPr>
        <w:spacing w:line="240" w:lineRule="auto"/>
        <w:contextualSpacing/>
        <w:jc w:val="center"/>
        <w:rPr>
          <w:b/>
        </w:rPr>
      </w:pPr>
      <w:r w:rsidRPr="00EE3F5A">
        <w:rPr>
          <w:b/>
        </w:rPr>
        <w:t xml:space="preserve">ВСЕРОССИЙСКАЯ ОЛИМПИАДА ШКОЛЬНИКОВ </w:t>
      </w:r>
    </w:p>
    <w:p w:rsidR="00F002DA" w:rsidRPr="00EE3F5A" w:rsidRDefault="00F002DA" w:rsidP="00EE3F5A">
      <w:pPr>
        <w:spacing w:line="240" w:lineRule="auto"/>
        <w:contextualSpacing/>
        <w:jc w:val="center"/>
        <w:rPr>
          <w:b/>
        </w:rPr>
      </w:pPr>
      <w:r w:rsidRPr="00EE3F5A">
        <w:rPr>
          <w:b/>
        </w:rPr>
        <w:t>ПО ОБЩЕСТВОЗНАНИЮ</w:t>
      </w:r>
    </w:p>
    <w:p w:rsidR="00F002DA" w:rsidRPr="00EE3F5A" w:rsidRDefault="00F002DA" w:rsidP="00EE3F5A">
      <w:pPr>
        <w:spacing w:line="240" w:lineRule="auto"/>
        <w:contextualSpacing/>
        <w:jc w:val="center"/>
        <w:rPr>
          <w:b/>
        </w:rPr>
      </w:pPr>
      <w:r w:rsidRPr="00EE3F5A">
        <w:rPr>
          <w:b/>
        </w:rPr>
        <w:t>МУНИЦИПАЛЬНЫЙ ЭТАП</w:t>
      </w:r>
    </w:p>
    <w:p w:rsidR="00F002DA" w:rsidRDefault="00F002DA" w:rsidP="00F4237C">
      <w:pPr>
        <w:spacing w:line="240" w:lineRule="auto"/>
        <w:contextualSpacing/>
        <w:jc w:val="center"/>
        <w:rPr>
          <w:b/>
        </w:rPr>
      </w:pPr>
      <w:r w:rsidRPr="00EE3F5A">
        <w:rPr>
          <w:b/>
        </w:rPr>
        <w:t>7 КЛАСС</w:t>
      </w:r>
    </w:p>
    <w:p w:rsidR="00F002DA" w:rsidRDefault="00F002DA" w:rsidP="00EE3F5A">
      <w:pPr>
        <w:spacing w:line="240" w:lineRule="auto"/>
        <w:contextualSpacing/>
        <w:rPr>
          <w:b/>
        </w:rPr>
      </w:pPr>
      <w:r>
        <w:rPr>
          <w:b/>
        </w:rPr>
        <w:t>1. «Да» или «нет»? Внесите свои ответы в таблицу. Если вы согласны с утверждением, напишите «да», если не согласны, напишите «нет» (за каждый правильный ответ – 0,5 баллов; всего за задание – 5 баллов).</w:t>
      </w:r>
    </w:p>
    <w:p w:rsidR="00F002DA" w:rsidRPr="004F2EF4" w:rsidRDefault="00F002DA" w:rsidP="00EE3F5A">
      <w:pPr>
        <w:spacing w:line="240" w:lineRule="auto"/>
        <w:rPr>
          <w:color w:val="000000"/>
        </w:rPr>
      </w:pPr>
      <w:r w:rsidRPr="00C439E5">
        <w:rPr>
          <w:b/>
          <w:color w:val="000000"/>
        </w:rPr>
        <w:t>1.1.</w:t>
      </w:r>
      <w:r w:rsidRPr="004F2EF4">
        <w:rPr>
          <w:color w:val="000000"/>
        </w:rPr>
        <w:t xml:space="preserve"> </w:t>
      </w:r>
      <w:r>
        <w:rPr>
          <w:color w:val="000000"/>
        </w:rPr>
        <w:t>Россия является унитарным государством.</w:t>
      </w:r>
    </w:p>
    <w:p w:rsidR="00F002DA" w:rsidRPr="009B1DDA" w:rsidRDefault="00F002DA" w:rsidP="00EE3F5A">
      <w:pPr>
        <w:spacing w:line="240" w:lineRule="auto"/>
        <w:contextualSpacing/>
      </w:pPr>
      <w:r w:rsidRPr="00C439E5">
        <w:rPr>
          <w:b/>
        </w:rPr>
        <w:t>1.2.</w:t>
      </w:r>
      <w:r w:rsidRPr="009B1DDA">
        <w:t xml:space="preserve"> </w:t>
      </w:r>
      <w:r>
        <w:t>Республика Крым была включена в состав Российской Федерации в 2014 году.</w:t>
      </w:r>
    </w:p>
    <w:p w:rsidR="00F002DA" w:rsidRDefault="00F002DA" w:rsidP="00EE3F5A">
      <w:pPr>
        <w:spacing w:line="240" w:lineRule="auto"/>
        <w:contextualSpacing/>
      </w:pPr>
      <w:r w:rsidRPr="00C439E5">
        <w:rPr>
          <w:b/>
        </w:rPr>
        <w:t>1.3.</w:t>
      </w:r>
      <w:r w:rsidRPr="009B1DDA">
        <w:t xml:space="preserve"> </w:t>
      </w:r>
      <w:r>
        <w:t>К одной из функций политического лидера относится социальный арбитраж.</w:t>
      </w:r>
    </w:p>
    <w:p w:rsidR="00F002DA" w:rsidRDefault="00F002DA" w:rsidP="00EE3F5A">
      <w:pPr>
        <w:spacing w:line="240" w:lineRule="auto"/>
        <w:contextualSpacing/>
        <w:rPr>
          <w:b/>
        </w:rPr>
      </w:pPr>
      <w:r w:rsidRPr="00EE3F5A">
        <w:rPr>
          <w:b/>
        </w:rPr>
        <w:t xml:space="preserve">1.4. </w:t>
      </w:r>
      <w:r w:rsidRPr="00DA59CD">
        <w:t>Вы</w:t>
      </w:r>
      <w:r>
        <w:t>боры депутатов Государственной Думы Российской Федерации проходят по мажоритарной системе.</w:t>
      </w:r>
    </w:p>
    <w:p w:rsidR="00F002DA" w:rsidRDefault="00F002DA" w:rsidP="00EE3F5A">
      <w:pPr>
        <w:spacing w:line="240" w:lineRule="auto"/>
        <w:contextualSpacing/>
      </w:pPr>
      <w:r w:rsidRPr="00EE3F5A">
        <w:rPr>
          <w:b/>
        </w:rPr>
        <w:t>1.5.</w:t>
      </w:r>
      <w:r>
        <w:rPr>
          <w:b/>
        </w:rPr>
        <w:t xml:space="preserve"> </w:t>
      </w:r>
      <w:r w:rsidRPr="00DA59CD">
        <w:t>Публичное право</w:t>
      </w:r>
      <w:r>
        <w:t xml:space="preserve"> представляет собой совокупность отраслей права, регулирующий общественные отношения, связанные с интересами отдельных лиц.</w:t>
      </w:r>
    </w:p>
    <w:p w:rsidR="00F002DA" w:rsidRDefault="00F002DA" w:rsidP="00EE3F5A">
      <w:pPr>
        <w:spacing w:line="240" w:lineRule="auto"/>
        <w:contextualSpacing/>
      </w:pPr>
      <w:r w:rsidRPr="00EE3F5A">
        <w:rPr>
          <w:b/>
        </w:rPr>
        <w:t>1.6.</w:t>
      </w:r>
      <w:r w:rsidRPr="00EE3F5A">
        <w:t xml:space="preserve"> </w:t>
      </w:r>
      <w:r>
        <w:t>Судебный прецедент является источником права в США.</w:t>
      </w:r>
    </w:p>
    <w:p w:rsidR="00F002DA" w:rsidRDefault="00F002DA" w:rsidP="00EE3F5A">
      <w:pPr>
        <w:spacing w:line="240" w:lineRule="auto"/>
        <w:contextualSpacing/>
      </w:pPr>
      <w:r w:rsidRPr="00EE3F5A">
        <w:rPr>
          <w:b/>
        </w:rPr>
        <w:t>1.7.</w:t>
      </w:r>
      <w:r>
        <w:rPr>
          <w:b/>
        </w:rPr>
        <w:t xml:space="preserve"> </w:t>
      </w:r>
      <w:r w:rsidRPr="00DA59CD">
        <w:t>Император Марк Аврелий был представителем позднего стоицизма.</w:t>
      </w:r>
    </w:p>
    <w:p w:rsidR="00F002DA" w:rsidRPr="00DA59CD" w:rsidRDefault="00F002DA" w:rsidP="00EE3F5A">
      <w:pPr>
        <w:spacing w:line="240" w:lineRule="auto"/>
        <w:contextualSpacing/>
      </w:pPr>
      <w:r w:rsidRPr="00EE3F5A">
        <w:rPr>
          <w:b/>
        </w:rPr>
        <w:t>1.8.</w:t>
      </w:r>
      <w:r>
        <w:rPr>
          <w:b/>
        </w:rPr>
        <w:t xml:space="preserve"> </w:t>
      </w:r>
      <w:r w:rsidRPr="00D9261C">
        <w:rPr>
          <w:color w:val="000000"/>
        </w:rPr>
        <w:t>На этапе обмена товары и услуги потребляются людьми для удовлетворения своих потребностей.</w:t>
      </w:r>
    </w:p>
    <w:p w:rsidR="00F002DA" w:rsidRPr="00DA59CD" w:rsidRDefault="00F002DA" w:rsidP="00EE3F5A">
      <w:pPr>
        <w:spacing w:line="240" w:lineRule="auto"/>
        <w:contextualSpacing/>
      </w:pPr>
      <w:r w:rsidRPr="00EE3F5A">
        <w:rPr>
          <w:b/>
        </w:rPr>
        <w:t xml:space="preserve">1.9. </w:t>
      </w:r>
      <w:r w:rsidRPr="00D9261C">
        <w:t>При натуральном хозяйстве используются в основном примитивные орудия производства и простые технологии.</w:t>
      </w:r>
    </w:p>
    <w:p w:rsidR="00F002DA" w:rsidRPr="00EE3F5A" w:rsidRDefault="00F002DA" w:rsidP="00F4237C">
      <w:pPr>
        <w:tabs>
          <w:tab w:val="left" w:pos="1524"/>
        </w:tabs>
        <w:spacing w:line="240" w:lineRule="auto"/>
        <w:contextualSpacing/>
      </w:pPr>
      <w:r w:rsidRPr="00EE3F5A">
        <w:rPr>
          <w:b/>
        </w:rPr>
        <w:t>1.10.</w:t>
      </w:r>
      <w:r>
        <w:rPr>
          <w:b/>
        </w:rPr>
        <w:t xml:space="preserve"> </w:t>
      </w:r>
      <w:r w:rsidRPr="00D9261C">
        <w:t>Основная роль домохозяйств в экономике заключается в производстве экономических благ.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3"/>
        <w:gridCol w:w="1002"/>
        <w:gridCol w:w="946"/>
        <w:gridCol w:w="922"/>
        <w:gridCol w:w="922"/>
        <w:gridCol w:w="922"/>
        <w:gridCol w:w="922"/>
        <w:gridCol w:w="922"/>
        <w:gridCol w:w="922"/>
        <w:gridCol w:w="922"/>
      </w:tblGrid>
      <w:tr w:rsidR="00F002DA" w:rsidRPr="003A7125" w:rsidTr="003A7125">
        <w:tc>
          <w:tcPr>
            <w:tcW w:w="943" w:type="dxa"/>
          </w:tcPr>
          <w:p w:rsidR="00F002DA" w:rsidRPr="003A7125" w:rsidRDefault="00F002DA" w:rsidP="003A7125">
            <w:pPr>
              <w:spacing w:line="240" w:lineRule="auto"/>
              <w:contextualSpacing/>
              <w:jc w:val="center"/>
              <w:rPr>
                <w:b/>
              </w:rPr>
            </w:pPr>
            <w:r w:rsidRPr="003A7125">
              <w:rPr>
                <w:b/>
                <w:lang w:val="en-US"/>
              </w:rPr>
              <w:t>1</w:t>
            </w:r>
            <w:r w:rsidRPr="003A7125">
              <w:rPr>
                <w:b/>
              </w:rPr>
              <w:t>.1</w:t>
            </w:r>
          </w:p>
        </w:tc>
        <w:tc>
          <w:tcPr>
            <w:tcW w:w="1002" w:type="dxa"/>
          </w:tcPr>
          <w:p w:rsidR="00F002DA" w:rsidRPr="003A7125" w:rsidRDefault="00F002DA" w:rsidP="003A7125">
            <w:pPr>
              <w:spacing w:line="240" w:lineRule="auto"/>
              <w:contextualSpacing/>
              <w:jc w:val="center"/>
              <w:rPr>
                <w:b/>
              </w:rPr>
            </w:pPr>
            <w:r w:rsidRPr="003A7125">
              <w:rPr>
                <w:b/>
              </w:rPr>
              <w:t>1.2</w:t>
            </w:r>
          </w:p>
        </w:tc>
        <w:tc>
          <w:tcPr>
            <w:tcW w:w="946" w:type="dxa"/>
          </w:tcPr>
          <w:p w:rsidR="00F002DA" w:rsidRPr="003A7125" w:rsidRDefault="00F002DA" w:rsidP="003A7125">
            <w:pPr>
              <w:spacing w:line="240" w:lineRule="auto"/>
              <w:contextualSpacing/>
              <w:jc w:val="center"/>
              <w:rPr>
                <w:b/>
                <w:lang w:val="en-US"/>
              </w:rPr>
            </w:pPr>
            <w:r w:rsidRPr="003A7125">
              <w:rPr>
                <w:b/>
              </w:rPr>
              <w:t>1.</w:t>
            </w:r>
            <w:r w:rsidRPr="003A7125">
              <w:rPr>
                <w:b/>
                <w:lang w:val="en-US"/>
              </w:rPr>
              <w:t>3</w:t>
            </w:r>
          </w:p>
        </w:tc>
        <w:tc>
          <w:tcPr>
            <w:tcW w:w="922" w:type="dxa"/>
          </w:tcPr>
          <w:p w:rsidR="00F002DA" w:rsidRPr="003A7125" w:rsidRDefault="00F002DA" w:rsidP="003A7125">
            <w:pPr>
              <w:spacing w:line="240" w:lineRule="auto"/>
              <w:contextualSpacing/>
              <w:jc w:val="center"/>
              <w:rPr>
                <w:b/>
              </w:rPr>
            </w:pPr>
            <w:r w:rsidRPr="003A7125">
              <w:rPr>
                <w:b/>
              </w:rPr>
              <w:t>1.4</w:t>
            </w:r>
          </w:p>
        </w:tc>
        <w:tc>
          <w:tcPr>
            <w:tcW w:w="922" w:type="dxa"/>
          </w:tcPr>
          <w:p w:rsidR="00F002DA" w:rsidRPr="003A7125" w:rsidRDefault="00F002DA" w:rsidP="003A7125">
            <w:pPr>
              <w:spacing w:line="240" w:lineRule="auto"/>
              <w:contextualSpacing/>
              <w:jc w:val="center"/>
              <w:rPr>
                <w:b/>
              </w:rPr>
            </w:pPr>
            <w:r w:rsidRPr="003A7125">
              <w:rPr>
                <w:b/>
              </w:rPr>
              <w:t>1.5</w:t>
            </w:r>
          </w:p>
        </w:tc>
        <w:tc>
          <w:tcPr>
            <w:tcW w:w="922" w:type="dxa"/>
          </w:tcPr>
          <w:p w:rsidR="00F002DA" w:rsidRPr="003A7125" w:rsidRDefault="00F002DA" w:rsidP="003A7125">
            <w:pPr>
              <w:spacing w:line="240" w:lineRule="auto"/>
              <w:contextualSpacing/>
              <w:jc w:val="center"/>
              <w:rPr>
                <w:b/>
              </w:rPr>
            </w:pPr>
            <w:r w:rsidRPr="003A7125">
              <w:rPr>
                <w:b/>
              </w:rPr>
              <w:t>1.6</w:t>
            </w:r>
          </w:p>
        </w:tc>
        <w:tc>
          <w:tcPr>
            <w:tcW w:w="922" w:type="dxa"/>
          </w:tcPr>
          <w:p w:rsidR="00F002DA" w:rsidRPr="003A7125" w:rsidRDefault="00F002DA" w:rsidP="003A7125">
            <w:pPr>
              <w:spacing w:line="240" w:lineRule="auto"/>
              <w:contextualSpacing/>
              <w:jc w:val="center"/>
              <w:rPr>
                <w:b/>
              </w:rPr>
            </w:pPr>
            <w:r w:rsidRPr="003A7125">
              <w:rPr>
                <w:b/>
              </w:rPr>
              <w:t>1.7</w:t>
            </w:r>
          </w:p>
        </w:tc>
        <w:tc>
          <w:tcPr>
            <w:tcW w:w="922" w:type="dxa"/>
          </w:tcPr>
          <w:p w:rsidR="00F002DA" w:rsidRPr="003A7125" w:rsidRDefault="00F002DA" w:rsidP="003A7125">
            <w:pPr>
              <w:spacing w:line="240" w:lineRule="auto"/>
              <w:contextualSpacing/>
              <w:jc w:val="center"/>
              <w:rPr>
                <w:b/>
              </w:rPr>
            </w:pPr>
            <w:r w:rsidRPr="003A7125">
              <w:rPr>
                <w:b/>
              </w:rPr>
              <w:t>1.8</w:t>
            </w:r>
          </w:p>
        </w:tc>
        <w:tc>
          <w:tcPr>
            <w:tcW w:w="922" w:type="dxa"/>
          </w:tcPr>
          <w:p w:rsidR="00F002DA" w:rsidRPr="003A7125" w:rsidRDefault="00F002DA" w:rsidP="003A7125">
            <w:pPr>
              <w:spacing w:line="240" w:lineRule="auto"/>
              <w:contextualSpacing/>
              <w:jc w:val="center"/>
              <w:rPr>
                <w:b/>
              </w:rPr>
            </w:pPr>
            <w:r w:rsidRPr="003A7125">
              <w:rPr>
                <w:b/>
              </w:rPr>
              <w:t>1.9</w:t>
            </w:r>
          </w:p>
        </w:tc>
        <w:tc>
          <w:tcPr>
            <w:tcW w:w="922" w:type="dxa"/>
          </w:tcPr>
          <w:p w:rsidR="00F002DA" w:rsidRPr="003A7125" w:rsidRDefault="00F002DA" w:rsidP="003A7125">
            <w:pPr>
              <w:spacing w:line="240" w:lineRule="auto"/>
              <w:contextualSpacing/>
              <w:jc w:val="center"/>
              <w:rPr>
                <w:b/>
              </w:rPr>
            </w:pPr>
            <w:r w:rsidRPr="003A7125">
              <w:rPr>
                <w:b/>
              </w:rPr>
              <w:t>1.10</w:t>
            </w:r>
          </w:p>
        </w:tc>
      </w:tr>
      <w:tr w:rsidR="00F002DA" w:rsidRPr="003A7125" w:rsidTr="003A7125">
        <w:tc>
          <w:tcPr>
            <w:tcW w:w="943" w:type="dxa"/>
          </w:tcPr>
          <w:p w:rsidR="00F002DA" w:rsidRPr="003A7125" w:rsidRDefault="00F002DA" w:rsidP="003A7125">
            <w:pPr>
              <w:spacing w:line="240" w:lineRule="auto"/>
              <w:contextualSpacing/>
              <w:jc w:val="center"/>
            </w:pPr>
            <w:r w:rsidRPr="003A7125">
              <w:t>нет</w:t>
            </w:r>
          </w:p>
        </w:tc>
        <w:tc>
          <w:tcPr>
            <w:tcW w:w="1002" w:type="dxa"/>
          </w:tcPr>
          <w:p w:rsidR="00F002DA" w:rsidRPr="003A7125" w:rsidRDefault="00F002DA" w:rsidP="003A7125">
            <w:pPr>
              <w:spacing w:line="240" w:lineRule="auto"/>
              <w:contextualSpacing/>
              <w:jc w:val="center"/>
            </w:pPr>
            <w:r w:rsidRPr="003A7125">
              <w:t>да</w:t>
            </w:r>
          </w:p>
        </w:tc>
        <w:tc>
          <w:tcPr>
            <w:tcW w:w="946" w:type="dxa"/>
          </w:tcPr>
          <w:p w:rsidR="00F002DA" w:rsidRPr="003A7125" w:rsidRDefault="00F002DA" w:rsidP="003A7125">
            <w:pPr>
              <w:spacing w:line="240" w:lineRule="auto"/>
              <w:contextualSpacing/>
              <w:jc w:val="center"/>
            </w:pPr>
            <w:r w:rsidRPr="003A7125">
              <w:t>да</w:t>
            </w:r>
          </w:p>
        </w:tc>
        <w:tc>
          <w:tcPr>
            <w:tcW w:w="922" w:type="dxa"/>
          </w:tcPr>
          <w:p w:rsidR="00F002DA" w:rsidRPr="003A7125" w:rsidRDefault="00F002DA" w:rsidP="003A7125">
            <w:pPr>
              <w:spacing w:line="240" w:lineRule="auto"/>
              <w:contextualSpacing/>
              <w:jc w:val="center"/>
            </w:pPr>
            <w:r w:rsidRPr="003A7125">
              <w:t>нет</w:t>
            </w:r>
          </w:p>
        </w:tc>
        <w:tc>
          <w:tcPr>
            <w:tcW w:w="922" w:type="dxa"/>
          </w:tcPr>
          <w:p w:rsidR="00F002DA" w:rsidRPr="003A7125" w:rsidRDefault="00F002DA" w:rsidP="003A7125">
            <w:pPr>
              <w:spacing w:line="240" w:lineRule="auto"/>
              <w:contextualSpacing/>
              <w:jc w:val="center"/>
            </w:pPr>
            <w:r w:rsidRPr="003A7125">
              <w:t>нет</w:t>
            </w:r>
          </w:p>
        </w:tc>
        <w:tc>
          <w:tcPr>
            <w:tcW w:w="922" w:type="dxa"/>
          </w:tcPr>
          <w:p w:rsidR="00F002DA" w:rsidRPr="003A7125" w:rsidRDefault="00F002DA" w:rsidP="003A7125">
            <w:pPr>
              <w:spacing w:line="240" w:lineRule="auto"/>
              <w:contextualSpacing/>
              <w:jc w:val="center"/>
            </w:pPr>
            <w:r w:rsidRPr="003A7125">
              <w:t>да</w:t>
            </w:r>
          </w:p>
        </w:tc>
        <w:tc>
          <w:tcPr>
            <w:tcW w:w="922" w:type="dxa"/>
          </w:tcPr>
          <w:p w:rsidR="00F002DA" w:rsidRPr="003A7125" w:rsidRDefault="00F002DA" w:rsidP="003A7125">
            <w:pPr>
              <w:spacing w:line="240" w:lineRule="auto"/>
              <w:contextualSpacing/>
              <w:jc w:val="center"/>
            </w:pPr>
            <w:r w:rsidRPr="003A7125">
              <w:t>да</w:t>
            </w:r>
          </w:p>
        </w:tc>
        <w:tc>
          <w:tcPr>
            <w:tcW w:w="922" w:type="dxa"/>
          </w:tcPr>
          <w:p w:rsidR="00F002DA" w:rsidRPr="003A7125" w:rsidRDefault="00F002DA" w:rsidP="003A7125">
            <w:pPr>
              <w:spacing w:line="240" w:lineRule="auto"/>
              <w:contextualSpacing/>
              <w:jc w:val="center"/>
              <w:rPr>
                <w:lang w:val="en-US"/>
              </w:rPr>
            </w:pPr>
            <w:r w:rsidRPr="003A7125">
              <w:rPr>
                <w:lang w:val="en-US"/>
              </w:rPr>
              <w:t>нет</w:t>
            </w:r>
          </w:p>
        </w:tc>
        <w:tc>
          <w:tcPr>
            <w:tcW w:w="922" w:type="dxa"/>
          </w:tcPr>
          <w:p w:rsidR="00F002DA" w:rsidRPr="003A7125" w:rsidRDefault="00F002DA" w:rsidP="003A7125">
            <w:pPr>
              <w:spacing w:line="240" w:lineRule="auto"/>
              <w:contextualSpacing/>
              <w:jc w:val="center"/>
              <w:rPr>
                <w:lang w:val="en-US"/>
              </w:rPr>
            </w:pPr>
            <w:r w:rsidRPr="003A7125">
              <w:rPr>
                <w:lang w:val="en-US"/>
              </w:rPr>
              <w:t>да</w:t>
            </w:r>
          </w:p>
        </w:tc>
        <w:tc>
          <w:tcPr>
            <w:tcW w:w="922" w:type="dxa"/>
          </w:tcPr>
          <w:p w:rsidR="00F002DA" w:rsidRPr="003A7125" w:rsidRDefault="00F002DA" w:rsidP="003A7125">
            <w:pPr>
              <w:spacing w:line="240" w:lineRule="auto"/>
              <w:contextualSpacing/>
              <w:jc w:val="center"/>
              <w:rPr>
                <w:lang w:val="en-US"/>
              </w:rPr>
            </w:pPr>
            <w:r w:rsidRPr="003A7125">
              <w:rPr>
                <w:lang w:val="en-US"/>
              </w:rPr>
              <w:t>нет</w:t>
            </w:r>
          </w:p>
        </w:tc>
      </w:tr>
    </w:tbl>
    <w:p w:rsidR="00F002DA" w:rsidRDefault="00F002DA" w:rsidP="009F0F97">
      <w:pPr>
        <w:spacing w:line="240" w:lineRule="auto"/>
        <w:contextualSpacing/>
        <w:rPr>
          <w:b/>
          <w:bCs/>
        </w:rPr>
      </w:pPr>
      <w:r>
        <w:rPr>
          <w:b/>
        </w:rPr>
        <w:t xml:space="preserve">2. </w:t>
      </w:r>
      <w:r>
        <w:rPr>
          <w:b/>
          <w:bCs/>
        </w:rPr>
        <w:t>Ч</w:t>
      </w:r>
      <w:r w:rsidRPr="00590C2E">
        <w:rPr>
          <w:b/>
          <w:bCs/>
        </w:rPr>
        <w:t>то является лишним в следующих рядах? Выпишите э</w:t>
      </w:r>
      <w:r>
        <w:rPr>
          <w:b/>
          <w:bCs/>
        </w:rPr>
        <w:t xml:space="preserve">то слово и обоснуйте свой выбор </w:t>
      </w:r>
      <w:r>
        <w:rPr>
          <w:b/>
        </w:rPr>
        <w:t>(за каждый правильный ответ с обоснованием – 2 балла; за каждый правильный ответ – 1 балл; всего за задание – 6 баллов).</w:t>
      </w:r>
    </w:p>
    <w:p w:rsidR="00F002DA" w:rsidRPr="00D9261C" w:rsidRDefault="00F002DA" w:rsidP="006C7E80">
      <w:pPr>
        <w:spacing w:line="240" w:lineRule="auto"/>
        <w:contextualSpacing/>
      </w:pPr>
      <w:r>
        <w:t xml:space="preserve">2.1. </w:t>
      </w:r>
      <w:r w:rsidRPr="00D9261C">
        <w:t>Расходы на сырье, расходы на электроэнергию, плата за аренду помещения, транспортные расходы, сдельная оплата труда работников</w:t>
      </w:r>
      <w:r w:rsidRPr="00D9261C">
        <w:tab/>
        <w:t>.</w:t>
      </w:r>
    </w:p>
    <w:p w:rsidR="00F002DA" w:rsidRPr="00D9261C" w:rsidRDefault="00F002DA" w:rsidP="006C7E80">
      <w:pPr>
        <w:spacing w:line="240" w:lineRule="auto"/>
        <w:contextualSpacing/>
        <w:rPr>
          <w:sz w:val="8"/>
          <w:szCs w:val="8"/>
        </w:rPr>
      </w:pPr>
    </w:p>
    <w:p w:rsidR="00F002DA" w:rsidRPr="00D9261C" w:rsidRDefault="00F002DA" w:rsidP="006C7E80">
      <w:pPr>
        <w:spacing w:line="240" w:lineRule="auto"/>
        <w:contextualSpacing/>
      </w:pPr>
      <w:r w:rsidRPr="00D9261C">
        <w:rPr>
          <w:i/>
        </w:rPr>
        <w:t>Ответ:</w:t>
      </w:r>
      <w:r>
        <w:t xml:space="preserve"> плата за аренду помещения</w:t>
      </w:r>
    </w:p>
    <w:p w:rsidR="00F002DA" w:rsidRPr="00D9261C" w:rsidRDefault="00F002DA" w:rsidP="006C7E80">
      <w:pPr>
        <w:spacing w:line="240" w:lineRule="auto"/>
        <w:contextualSpacing/>
      </w:pPr>
      <w:r w:rsidRPr="00D9261C">
        <w:rPr>
          <w:i/>
        </w:rPr>
        <w:t>Обоснование:</w:t>
      </w:r>
      <w:r w:rsidRPr="00D9261C">
        <w:t xml:space="preserve"> не о</w:t>
      </w:r>
      <w:r>
        <w:t>тносится к переменным затратам</w:t>
      </w:r>
    </w:p>
    <w:p w:rsidR="00F002DA" w:rsidRDefault="00F002DA" w:rsidP="006C7E80">
      <w:pPr>
        <w:spacing w:line="240" w:lineRule="auto"/>
        <w:contextualSpacing/>
      </w:pPr>
      <w:r w:rsidRPr="009F0F97">
        <w:t>2.2.</w:t>
      </w:r>
      <w:r>
        <w:t xml:space="preserve"> Право на жизнь, право собственности, право на тайну переписки, право на неприкосновенность жилища, право на свободу и личную неприкосновенность.</w:t>
      </w:r>
    </w:p>
    <w:p w:rsidR="00F002DA" w:rsidRDefault="00F002DA" w:rsidP="006C7E80">
      <w:pPr>
        <w:spacing w:line="240" w:lineRule="auto"/>
        <w:contextualSpacing/>
      </w:pPr>
      <w:r w:rsidRPr="009F0F97">
        <w:rPr>
          <w:i/>
        </w:rPr>
        <w:t>Ответ</w:t>
      </w:r>
      <w:r>
        <w:t>: право собственности</w:t>
      </w:r>
    </w:p>
    <w:p w:rsidR="00F002DA" w:rsidRDefault="00F002DA" w:rsidP="006C7E80">
      <w:pPr>
        <w:spacing w:line="240" w:lineRule="auto"/>
        <w:contextualSpacing/>
      </w:pPr>
      <w:r w:rsidRPr="009F0F97">
        <w:rPr>
          <w:i/>
        </w:rPr>
        <w:t>Обоснование</w:t>
      </w:r>
      <w:r>
        <w:t>: не относится к личным правам</w:t>
      </w:r>
    </w:p>
    <w:p w:rsidR="00F002DA" w:rsidRDefault="00F002DA" w:rsidP="009F0F97">
      <w:pPr>
        <w:spacing w:line="240" w:lineRule="auto"/>
        <w:contextualSpacing/>
      </w:pPr>
      <w:r>
        <w:t>2.3. Консерватизм, либерализм, социал-демократия, коммунизм, постпозитивизм.</w:t>
      </w:r>
    </w:p>
    <w:p w:rsidR="00F002DA" w:rsidRDefault="00F002DA" w:rsidP="009F0F97">
      <w:pPr>
        <w:spacing w:line="240" w:lineRule="auto"/>
        <w:contextualSpacing/>
      </w:pPr>
      <w:r w:rsidRPr="003E7BEC">
        <w:rPr>
          <w:i/>
        </w:rPr>
        <w:t>Ответ</w:t>
      </w:r>
      <w:r>
        <w:t>: постпозитивизм</w:t>
      </w:r>
    </w:p>
    <w:p w:rsidR="00F002DA" w:rsidRPr="006C7E80" w:rsidRDefault="00F002DA" w:rsidP="003E7BEC">
      <w:pPr>
        <w:spacing w:line="240" w:lineRule="auto"/>
        <w:contextualSpacing/>
      </w:pPr>
      <w:r w:rsidRPr="006C7E80">
        <w:rPr>
          <w:i/>
        </w:rPr>
        <w:t>Обоснование</w:t>
      </w:r>
      <w:r w:rsidRPr="006C7E80">
        <w:t>: не является политической идеологией</w:t>
      </w:r>
    </w:p>
    <w:p w:rsidR="00F002DA" w:rsidRDefault="00F002DA" w:rsidP="003E7BEC">
      <w:pPr>
        <w:spacing w:line="240" w:lineRule="auto"/>
        <w:contextualSpacing/>
        <w:rPr>
          <w:b/>
        </w:rPr>
      </w:pPr>
    </w:p>
    <w:p w:rsidR="00F002DA" w:rsidRDefault="00F002DA" w:rsidP="003E7BEC">
      <w:pPr>
        <w:spacing w:line="240" w:lineRule="auto"/>
        <w:contextualSpacing/>
        <w:rPr>
          <w:b/>
          <w:bCs/>
        </w:rPr>
      </w:pPr>
      <w:r w:rsidRPr="00B2021D">
        <w:rPr>
          <w:b/>
        </w:rPr>
        <w:t xml:space="preserve">3. </w:t>
      </w:r>
      <w:r w:rsidRPr="001D34A0">
        <w:rPr>
          <w:b/>
          <w:bCs/>
        </w:rPr>
        <w:t>Что объединяет понятия, образующие каждый из представле</w:t>
      </w:r>
      <w:r>
        <w:rPr>
          <w:b/>
          <w:bCs/>
        </w:rPr>
        <w:t xml:space="preserve">нных рядов? Дайте краткий ответ </w:t>
      </w:r>
      <w:r>
        <w:rPr>
          <w:b/>
        </w:rPr>
        <w:t>(за каждый правильный ответ – 1 балл; всего за задание – 3 балла).</w:t>
      </w:r>
    </w:p>
    <w:p w:rsidR="00F002DA" w:rsidRPr="00D9261C" w:rsidRDefault="00F002DA" w:rsidP="006C7E80">
      <w:pPr>
        <w:spacing w:line="240" w:lineRule="auto"/>
        <w:contextualSpacing/>
        <w:rPr>
          <w:sz w:val="8"/>
          <w:szCs w:val="8"/>
        </w:rPr>
      </w:pPr>
      <w:r>
        <w:t xml:space="preserve">3.1. </w:t>
      </w:r>
      <w:r w:rsidRPr="00D9261C">
        <w:t>Мера стоимости, средство обращения, средство платежа, средство накопления, мировые деньги.</w:t>
      </w:r>
    </w:p>
    <w:p w:rsidR="00F002DA" w:rsidRPr="00D9261C" w:rsidRDefault="00F002DA" w:rsidP="006C7E80">
      <w:pPr>
        <w:spacing w:line="240" w:lineRule="auto"/>
      </w:pPr>
      <w:r w:rsidRPr="00D9261C">
        <w:rPr>
          <w:i/>
        </w:rPr>
        <w:t>Ответ:</w:t>
      </w:r>
      <w:r w:rsidRPr="00D9261C">
        <w:t xml:space="preserve"> функции денег</w:t>
      </w:r>
    </w:p>
    <w:p w:rsidR="00F002DA" w:rsidRDefault="00F002DA" w:rsidP="003E7BEC">
      <w:pPr>
        <w:spacing w:line="240" w:lineRule="auto"/>
      </w:pPr>
      <w:r>
        <w:t>3.2. Уголовное право, административное право, конституционное право, уголовно-исполнительное право.</w:t>
      </w:r>
    </w:p>
    <w:p w:rsidR="00F002DA" w:rsidRDefault="00F002DA" w:rsidP="003E7BEC">
      <w:pPr>
        <w:spacing w:line="240" w:lineRule="auto"/>
      </w:pPr>
      <w:r w:rsidRPr="006C7E80">
        <w:rPr>
          <w:i/>
        </w:rPr>
        <w:t>Ответ</w:t>
      </w:r>
      <w:r>
        <w:t>: отрасли публичного права</w:t>
      </w:r>
    </w:p>
    <w:p w:rsidR="00F002DA" w:rsidRDefault="00F002DA" w:rsidP="006C7E80">
      <w:pPr>
        <w:spacing w:line="240" w:lineRule="auto"/>
      </w:pPr>
      <w:r>
        <w:t>3.3.</w:t>
      </w:r>
      <w:r w:rsidRPr="00AC00C7">
        <w:t xml:space="preserve"> </w:t>
      </w:r>
      <w:r>
        <w:t>Территория, население, публичная власть, герб, гимн, флаг.</w:t>
      </w:r>
    </w:p>
    <w:p w:rsidR="00F002DA" w:rsidRDefault="00F002DA" w:rsidP="006C7E80">
      <w:pPr>
        <w:spacing w:line="240" w:lineRule="auto"/>
      </w:pPr>
      <w:r w:rsidRPr="00397ED5">
        <w:rPr>
          <w:i/>
        </w:rPr>
        <w:t>Ответ</w:t>
      </w:r>
      <w:r>
        <w:t>: признаки государства</w:t>
      </w:r>
    </w:p>
    <w:p w:rsidR="00F002DA" w:rsidRPr="00E44AD3" w:rsidRDefault="00F002DA" w:rsidP="003F015D">
      <w:pPr>
        <w:spacing w:line="240" w:lineRule="auto"/>
        <w:rPr>
          <w:b/>
        </w:rPr>
      </w:pPr>
      <w:r w:rsidRPr="00E44AD3">
        <w:rPr>
          <w:b/>
        </w:rPr>
        <w:t xml:space="preserve">4. Решите логическую </w:t>
      </w:r>
      <w:r>
        <w:rPr>
          <w:b/>
        </w:rPr>
        <w:t>задачу (за правильный ответ – 1 балл; за правильное обоснование – 2 балла; всего за задание – 3 балла).</w:t>
      </w:r>
    </w:p>
    <w:p w:rsidR="00F002DA" w:rsidRPr="00FF55B4" w:rsidRDefault="00F002DA" w:rsidP="007D2DCE">
      <w:pPr>
        <w:spacing w:line="240" w:lineRule="auto"/>
        <w:rPr>
          <w:b/>
        </w:rPr>
      </w:pPr>
      <w:r w:rsidRPr="006B40F0">
        <w:rPr>
          <w:b/>
        </w:rPr>
        <w:t>«</w:t>
      </w:r>
      <w:r w:rsidRPr="00FF55B4">
        <w:rPr>
          <w:b/>
        </w:rPr>
        <w:t>Суд идет</w:t>
      </w:r>
      <w:r w:rsidRPr="006B40F0">
        <w:rPr>
          <w:b/>
        </w:rPr>
        <w:t>»</w:t>
      </w:r>
      <w:r w:rsidRPr="00FF55B4">
        <w:rPr>
          <w:b/>
        </w:rPr>
        <w:t xml:space="preserve"> </w:t>
      </w:r>
    </w:p>
    <w:p w:rsidR="00F002DA" w:rsidRPr="00FF55B4" w:rsidRDefault="00F002DA" w:rsidP="007D2DCE">
      <w:pPr>
        <w:spacing w:line="240" w:lineRule="auto"/>
      </w:pPr>
      <w:r w:rsidRPr="00FF55B4">
        <w:t>Перед судом стоят три человека, из которых только один может быть преступником. Известно, что преступ</w:t>
      </w:r>
      <w:r w:rsidRPr="00FF55B4">
        <w:softHyphen/>
        <w:t>ник, отвечая на вопросы, всегда лжет. А те, кто не со</w:t>
      </w:r>
      <w:r w:rsidRPr="00FF55B4">
        <w:softHyphen/>
        <w:t xml:space="preserve">вершал преступления, всегда говорят правду. </w:t>
      </w:r>
    </w:p>
    <w:p w:rsidR="00F002DA" w:rsidRDefault="00F002DA" w:rsidP="007D2DCE">
      <w:pPr>
        <w:spacing w:line="240" w:lineRule="auto"/>
      </w:pPr>
      <w:r w:rsidRPr="00FF55B4">
        <w:t>Получив ответ одного из подозреваемых на вопрос «Виновны ли вы?», судья задал двум другим один и тот же вопрос «Прав ли первый?» и получил следующие от</w:t>
      </w:r>
      <w:r w:rsidRPr="00FF55B4">
        <w:softHyphen/>
        <w:t xml:space="preserve">веты. Второй подозреваемый ответил: «Первый прав». Третий подозреваемый ответил: «Первый солгал». </w:t>
      </w:r>
    </w:p>
    <w:p w:rsidR="00F002DA" w:rsidRPr="003665BE" w:rsidRDefault="00F002DA" w:rsidP="007D2DCE">
      <w:pPr>
        <w:spacing w:line="240" w:lineRule="auto"/>
        <w:rPr>
          <w:i/>
        </w:rPr>
      </w:pPr>
      <w:r>
        <w:rPr>
          <w:i/>
        </w:rPr>
        <w:t xml:space="preserve">Кто является преступником? </w:t>
      </w:r>
      <w:r w:rsidRPr="003665BE">
        <w:rPr>
          <w:i/>
        </w:rPr>
        <w:t xml:space="preserve">Каким образом </w:t>
      </w:r>
      <w:r>
        <w:rPr>
          <w:i/>
        </w:rPr>
        <w:t xml:space="preserve">судья определил преступника? </w:t>
      </w:r>
      <w:r w:rsidRPr="003665BE">
        <w:rPr>
          <w:i/>
        </w:rPr>
        <w:t>Обоснуйте свой ответ.</w:t>
      </w:r>
    </w:p>
    <w:p w:rsidR="00F002DA" w:rsidRDefault="00F002DA" w:rsidP="007D2DCE">
      <w:pPr>
        <w:spacing w:line="240" w:lineRule="auto"/>
        <w:rPr>
          <w:b/>
        </w:rPr>
      </w:pPr>
      <w:bookmarkStart w:id="0" w:name="_GoBack"/>
      <w:bookmarkEnd w:id="0"/>
      <w:r w:rsidRPr="003665BE">
        <w:rPr>
          <w:b/>
        </w:rPr>
        <w:t>Ответ:</w:t>
      </w:r>
      <w:r>
        <w:rPr>
          <w:b/>
        </w:rPr>
        <w:t xml:space="preserve"> </w:t>
      </w:r>
    </w:p>
    <w:p w:rsidR="00F002DA" w:rsidRDefault="00F002DA" w:rsidP="007D2DCE">
      <w:pPr>
        <w:spacing w:line="240" w:lineRule="auto"/>
      </w:pPr>
      <w:r w:rsidRPr="006B40F0">
        <w:t>Преступник - третий подозреваемый.</w:t>
      </w:r>
    </w:p>
    <w:p w:rsidR="00F002DA" w:rsidRPr="006B40F0" w:rsidRDefault="00F002DA" w:rsidP="007D2DCE">
      <w:pPr>
        <w:spacing w:line="240" w:lineRule="auto"/>
        <w:rPr>
          <w:b/>
        </w:rPr>
      </w:pPr>
    </w:p>
    <w:p w:rsidR="00F002DA" w:rsidRDefault="00F002DA" w:rsidP="007D2DCE">
      <w:pPr>
        <w:spacing w:line="240" w:lineRule="auto"/>
      </w:pPr>
      <w:r w:rsidRPr="003665BE">
        <w:rPr>
          <w:i/>
        </w:rPr>
        <w:t>Обоснование:</w:t>
      </w:r>
      <w:r w:rsidRPr="006B40F0">
        <w:t xml:space="preserve"> </w:t>
      </w:r>
    </w:p>
    <w:p w:rsidR="00F002DA" w:rsidRDefault="00F002DA" w:rsidP="007D2DCE">
      <w:pPr>
        <w:pStyle w:val="ListParagraph"/>
        <w:numPr>
          <w:ilvl w:val="0"/>
          <w:numId w:val="22"/>
        </w:numPr>
        <w:spacing w:line="240" w:lineRule="auto"/>
        <w:ind w:left="0" w:firstLine="0"/>
        <w:jc w:val="left"/>
      </w:pPr>
      <w:r>
        <w:t>Первый подозреваемый на вопрос о его виновности может дать</w:t>
      </w:r>
      <w:r w:rsidRPr="0085163D">
        <w:t xml:space="preserve"> только один ответ «Нет, не виновен». Если этот че</w:t>
      </w:r>
      <w:r w:rsidRPr="0085163D">
        <w:softHyphen/>
        <w:t>ловек -  преступник, он лжет, если невиновен, - гово</w:t>
      </w:r>
      <w:r w:rsidRPr="0085163D">
        <w:softHyphen/>
        <w:t xml:space="preserve">рит правду. </w:t>
      </w:r>
    </w:p>
    <w:p w:rsidR="00F002DA" w:rsidRDefault="00F002DA" w:rsidP="007D2DCE">
      <w:pPr>
        <w:pStyle w:val="ListParagraph"/>
        <w:numPr>
          <w:ilvl w:val="0"/>
          <w:numId w:val="22"/>
        </w:numPr>
        <w:spacing w:line="240" w:lineRule="auto"/>
        <w:ind w:left="0" w:firstLine="0"/>
        <w:jc w:val="left"/>
      </w:pPr>
      <w:r>
        <w:t>Вариант 1</w:t>
      </w:r>
    </w:p>
    <w:p w:rsidR="00F002DA" w:rsidRPr="00F3571F" w:rsidRDefault="00F002DA" w:rsidP="007D2DCE">
      <w:pPr>
        <w:spacing w:after="120" w:line="240" w:lineRule="auto"/>
      </w:pPr>
      <w:r w:rsidRPr="0085163D">
        <w:t>Пусть подозреваемый лжет -</w:t>
      </w:r>
      <w:r>
        <w:t xml:space="preserve"> </w:t>
      </w:r>
      <w:r w:rsidRPr="0085163D">
        <w:t>на самом деле он вино</w:t>
      </w:r>
      <w:r w:rsidRPr="0085163D">
        <w:softHyphen/>
        <w:t xml:space="preserve">вен. Тогда второй подозреваемый тоже лжет, а третий говорит правду. Данное решение противоречит условию задачи, так как лгут сразу двое. </w:t>
      </w:r>
      <w:r>
        <w:t xml:space="preserve">Значит, это </w:t>
      </w:r>
      <w:r w:rsidRPr="00F3571F">
        <w:t xml:space="preserve">предположение неверно. </w:t>
      </w:r>
    </w:p>
    <w:p w:rsidR="00F002DA" w:rsidRDefault="00F002DA" w:rsidP="007D2DCE">
      <w:pPr>
        <w:pStyle w:val="ListParagraph"/>
        <w:numPr>
          <w:ilvl w:val="0"/>
          <w:numId w:val="22"/>
        </w:numPr>
        <w:spacing w:line="240" w:lineRule="auto"/>
        <w:ind w:left="0" w:firstLine="0"/>
        <w:jc w:val="left"/>
      </w:pPr>
      <w:r>
        <w:t>Вариант 2</w:t>
      </w:r>
      <w:r w:rsidRPr="006B40F0">
        <w:t xml:space="preserve"> </w:t>
      </w:r>
    </w:p>
    <w:p w:rsidR="00F002DA" w:rsidRPr="006B40F0" w:rsidRDefault="00F002DA" w:rsidP="007D2DCE">
      <w:pPr>
        <w:spacing w:after="120" w:line="240" w:lineRule="auto"/>
      </w:pPr>
      <w:r w:rsidRPr="006B40F0">
        <w:t>Пусть первый подозреваемый говорит правду -</w:t>
      </w:r>
      <w:r>
        <w:t xml:space="preserve"> </w:t>
      </w:r>
      <w:r w:rsidRPr="006B40F0">
        <w:t xml:space="preserve">он не виновен. Тогда второй подозреваемый говорит правду, а третий лжет. Значит, он и есть преступник. </w:t>
      </w:r>
    </w:p>
    <w:p w:rsidR="00F002DA" w:rsidRPr="0033216F" w:rsidRDefault="00F002DA" w:rsidP="007D2DCE">
      <w:pPr>
        <w:spacing w:line="240" w:lineRule="auto"/>
      </w:pPr>
    </w:p>
    <w:p w:rsidR="00F002DA" w:rsidRPr="003665BE" w:rsidRDefault="00F002DA" w:rsidP="007D2DCE">
      <w:pPr>
        <w:spacing w:line="240" w:lineRule="auto"/>
        <w:rPr>
          <w:b/>
        </w:rPr>
      </w:pPr>
      <w:r w:rsidRPr="003665BE">
        <w:rPr>
          <w:b/>
        </w:rPr>
        <w:t>Максимальная оценка: 3 балла. В том числе:</w:t>
      </w:r>
    </w:p>
    <w:p w:rsidR="00F002DA" w:rsidRPr="003665BE" w:rsidRDefault="00F002DA" w:rsidP="007D2DCE">
      <w:pPr>
        <w:spacing w:line="240" w:lineRule="auto"/>
        <w:rPr>
          <w:i/>
        </w:rPr>
      </w:pPr>
      <w:r w:rsidRPr="003665BE">
        <w:rPr>
          <w:i/>
        </w:rPr>
        <w:t>- П</w:t>
      </w:r>
      <w:r>
        <w:rPr>
          <w:i/>
        </w:rPr>
        <w:t>равильный ответ</w:t>
      </w:r>
      <w:r w:rsidRPr="003665BE">
        <w:rPr>
          <w:i/>
        </w:rPr>
        <w:t>: 1 балл</w:t>
      </w:r>
    </w:p>
    <w:p w:rsidR="00F002DA" w:rsidRDefault="00F002DA" w:rsidP="007D2DCE">
      <w:pPr>
        <w:spacing w:line="240" w:lineRule="auto"/>
        <w:rPr>
          <w:i/>
        </w:rPr>
      </w:pPr>
      <w:r w:rsidRPr="003665BE">
        <w:rPr>
          <w:i/>
        </w:rPr>
        <w:t>- Полное обоснование: 2 балла</w:t>
      </w:r>
      <w:r>
        <w:rPr>
          <w:i/>
        </w:rPr>
        <w:t xml:space="preserve"> </w:t>
      </w:r>
      <w:r w:rsidRPr="003665BE">
        <w:rPr>
          <w:i/>
        </w:rPr>
        <w:t>(Если содержатся не все</w:t>
      </w:r>
      <w:r>
        <w:rPr>
          <w:i/>
        </w:rPr>
        <w:t xml:space="preserve"> варианты рассуждения</w:t>
      </w:r>
      <w:r w:rsidRPr="003665BE">
        <w:rPr>
          <w:i/>
        </w:rPr>
        <w:t xml:space="preserve"> или, наряду с правильными, содержатся ошибочные положения: 1 балл.)</w:t>
      </w:r>
    </w:p>
    <w:p w:rsidR="00F002DA" w:rsidRDefault="00F002DA" w:rsidP="00820472">
      <w:pPr>
        <w:spacing w:line="240" w:lineRule="auto"/>
        <w:contextualSpacing/>
        <w:rPr>
          <w:b/>
          <w:color w:val="FF0000"/>
        </w:rPr>
      </w:pPr>
    </w:p>
    <w:p w:rsidR="00F002DA" w:rsidRDefault="00F002DA" w:rsidP="003F015D">
      <w:pPr>
        <w:spacing w:line="240" w:lineRule="auto"/>
        <w:rPr>
          <w:b/>
        </w:rPr>
      </w:pPr>
      <w:r>
        <w:rPr>
          <w:b/>
        </w:rPr>
        <w:t>5. Решите экономическую задачу (за правильный ответ – 1 балл; за правильное обоснование – 4 балла; всего за задание – 5 баллов).</w:t>
      </w:r>
    </w:p>
    <w:p w:rsidR="00F002DA" w:rsidRPr="00D9261C" w:rsidRDefault="00F002DA" w:rsidP="006C7E80">
      <w:pPr>
        <w:spacing w:line="240" w:lineRule="auto"/>
        <w:contextualSpacing/>
      </w:pPr>
      <w:r w:rsidRPr="00D9261C">
        <w:t>Два друга Артемий и Игнат после школы хотят вместе поиграть в футбол, но у них есть домашнее задание. Каждому из ребят необходимо решить по 2 правовые задачи и по 3 экономические задачи, при чем задачи у ребят разные. Артемий может решить любую экономическую задачу за 20 минут, любую правовую задачу - за 10 минут. Игнат может решить любую экономическую задачу за 15 минут, любую правовую задачу - за 30 минут. В своем напряженном графике они могут выделить на выполнение домашней работы и игру в футбол с 14.00 до 16.00. Какое максимальное количество времени ребята могут уделить игре в футбол, если объединят свои усилия по выполнению домашнего задания? (Любая задача полностью решается только одним учеником). Ответ обоснуйте.</w:t>
      </w:r>
    </w:p>
    <w:p w:rsidR="00F002DA" w:rsidRPr="00D9261C" w:rsidRDefault="00F002DA" w:rsidP="006C7E80">
      <w:pPr>
        <w:spacing w:line="240" w:lineRule="auto"/>
        <w:contextualSpacing/>
      </w:pPr>
      <w:r w:rsidRPr="00D9261C">
        <w:rPr>
          <w:i/>
        </w:rPr>
        <w:t>Ответ:</w:t>
      </w:r>
      <w:r w:rsidRPr="00D9261C">
        <w:t xml:space="preserve"> 45 минут.</w:t>
      </w:r>
    </w:p>
    <w:p w:rsidR="00F002DA" w:rsidRPr="00D9261C" w:rsidRDefault="00F002DA" w:rsidP="006C7E80">
      <w:pPr>
        <w:spacing w:line="240" w:lineRule="auto"/>
        <w:contextualSpacing/>
      </w:pPr>
      <w:r w:rsidRPr="00D9261C">
        <w:rPr>
          <w:i/>
        </w:rPr>
        <w:t>Обоснование:</w:t>
      </w:r>
      <w:r w:rsidRPr="00D9261C">
        <w:t xml:space="preserve"> Артемий быстрее решает правовые задачи (имеет сравнительное преимущество), Игнат – экономические задачи. Всего ребятам нужно решить 4 правовые задачи и 6 экономических задач. Если Артемий будет решать только правовые задачи, а Игнат только экономические, то ребята потратят, соответственно, 40 минут и 90 минут своего времени. Поэтому после решения всех правовых задач, Артемию следует решить одну экономическую задачу. В этом случае выполнение домашней работы займет у Артемия 60 минут, у Игната 75 минут. Т.к. в футбол ребята будут играть вместе, то у них останется на игру 120-75=45 минут.</w:t>
      </w:r>
    </w:p>
    <w:p w:rsidR="00F002DA" w:rsidRPr="00D9261C" w:rsidRDefault="00F002DA" w:rsidP="006C7E80">
      <w:pPr>
        <w:spacing w:line="240" w:lineRule="auto"/>
        <w:contextualSpacing/>
      </w:pPr>
      <w:r w:rsidRPr="00D9261C">
        <w:t>Возможно другое логичное обоснование.</w:t>
      </w:r>
    </w:p>
    <w:p w:rsidR="00F002DA" w:rsidRDefault="00F002DA" w:rsidP="006C7E80">
      <w:pPr>
        <w:spacing w:line="240" w:lineRule="auto"/>
        <w:contextualSpacing/>
        <w:rPr>
          <w:b/>
        </w:rPr>
      </w:pPr>
    </w:p>
    <w:p w:rsidR="00F002DA" w:rsidRDefault="00F002DA" w:rsidP="003E7BEC">
      <w:pPr>
        <w:spacing w:line="240" w:lineRule="auto"/>
      </w:pPr>
    </w:p>
    <w:p w:rsidR="00F002DA" w:rsidRDefault="00F002DA" w:rsidP="003F015D">
      <w:pPr>
        <w:spacing w:line="240" w:lineRule="auto"/>
        <w:rPr>
          <w:b/>
        </w:rPr>
      </w:pPr>
      <w:r w:rsidRPr="00AC00C7">
        <w:rPr>
          <w:b/>
        </w:rPr>
        <w:t xml:space="preserve">6. Решите </w:t>
      </w:r>
      <w:r>
        <w:rPr>
          <w:b/>
        </w:rPr>
        <w:t>правовую задачу (за правильный ответ – 1 балл; за правильное обоснование – 4 балла; всего за задание – 5 баллов).</w:t>
      </w:r>
    </w:p>
    <w:p w:rsidR="00F002DA" w:rsidRDefault="00F002DA" w:rsidP="003E7BEC">
      <w:pPr>
        <w:spacing w:line="240" w:lineRule="auto"/>
      </w:pPr>
      <w:r w:rsidRPr="00397ED5">
        <w:t xml:space="preserve">Гражданин Иванов </w:t>
      </w:r>
      <w:r>
        <w:t>купил в магазине кроссовки. Сразу после покупки он выбросил в урну кассовый чек, выданный ему продавцом. Придя домой, он обнаружил, что подошва левого кроссовка покрыта глубокими трещинами. На следующее утро он принёс кроссовки в магазин, требуя заменить кроссовки. Однако продавец принимать кроссовки отказался, поскольку Иванов не представил кассовый чек.</w:t>
      </w:r>
    </w:p>
    <w:p w:rsidR="00F002DA" w:rsidRDefault="00F002DA" w:rsidP="003E7BEC">
      <w:pPr>
        <w:spacing w:line="240" w:lineRule="auto"/>
      </w:pPr>
      <w:r>
        <w:t>Прав ли продавец? Ответ обоснуйте.</w:t>
      </w:r>
    </w:p>
    <w:p w:rsidR="00F002DA" w:rsidRDefault="00F002DA" w:rsidP="003E7BEC">
      <w:pPr>
        <w:spacing w:line="240" w:lineRule="auto"/>
      </w:pPr>
      <w:r w:rsidRPr="00397ED5">
        <w:rPr>
          <w:i/>
        </w:rPr>
        <w:t>Ответ</w:t>
      </w:r>
      <w:r>
        <w:t>: нет, не прав.</w:t>
      </w:r>
    </w:p>
    <w:p w:rsidR="00F002DA" w:rsidRPr="00397ED5" w:rsidRDefault="00F002DA" w:rsidP="003E7BEC">
      <w:pPr>
        <w:spacing w:line="240" w:lineRule="auto"/>
      </w:pPr>
      <w:r w:rsidRPr="00397ED5">
        <w:rPr>
          <w:i/>
        </w:rPr>
        <w:t>Обоснование</w:t>
      </w:r>
      <w:r>
        <w:t xml:space="preserve">: </w:t>
      </w:r>
      <w:r w:rsidRPr="00397ED5">
        <w:t xml:space="preserve">Отсутствие у потребителя кассового или товарного чека либо иного документа, удостоверяющих факт и условия покупки товара, не является основанием для отказа </w:t>
      </w:r>
      <w:r>
        <w:t>в удовлетворении его требований (источник: пункт 5 статьи 18 Закона РФ «О защите прав потребителей»)</w:t>
      </w:r>
    </w:p>
    <w:p w:rsidR="00F002DA" w:rsidRDefault="00F002DA" w:rsidP="003E7BEC">
      <w:pPr>
        <w:spacing w:line="240" w:lineRule="auto"/>
      </w:pPr>
    </w:p>
    <w:p w:rsidR="00F002DA" w:rsidRPr="00324D7E" w:rsidRDefault="00F002DA" w:rsidP="003F015D">
      <w:pPr>
        <w:spacing w:line="240" w:lineRule="auto"/>
        <w:rPr>
          <w:b/>
        </w:rPr>
      </w:pPr>
      <w:r w:rsidRPr="00324D7E">
        <w:rPr>
          <w:b/>
        </w:rPr>
        <w:t>7. Прочтите притчу и выполните задания (за правильный ответ – 1 балл; за правильное обоснование – 2 балла; всего за задание – 3 баллов)</w:t>
      </w:r>
      <w:r>
        <w:rPr>
          <w:b/>
        </w:rPr>
        <w:t>.</w:t>
      </w:r>
    </w:p>
    <w:p w:rsidR="00F002DA" w:rsidRDefault="00F002DA" w:rsidP="00820472">
      <w:pPr>
        <w:pStyle w:val="c13"/>
        <w:spacing w:before="0" w:beforeAutospacing="0" w:after="0" w:afterAutospacing="0"/>
        <w:contextualSpacing/>
        <w:jc w:val="center"/>
        <w:rPr>
          <w:rStyle w:val="c4"/>
          <w:b/>
          <w:sz w:val="28"/>
          <w:szCs w:val="28"/>
        </w:rPr>
      </w:pPr>
    </w:p>
    <w:p w:rsidR="00F002DA" w:rsidRDefault="00F002DA" w:rsidP="002F32CE">
      <w:pPr>
        <w:spacing w:line="240" w:lineRule="auto"/>
      </w:pPr>
      <w:r>
        <w:t>Один богач спросил у приятеля:</w:t>
      </w:r>
    </w:p>
    <w:p w:rsidR="00F002DA" w:rsidRDefault="00F002DA" w:rsidP="002F32CE">
      <w:pPr>
        <w:spacing w:line="240" w:lineRule="auto"/>
      </w:pPr>
      <w:r>
        <w:t>— Почему меня упрекают в жадности, когда известно, что я распорядился передать после моей смерти все, что я имею, на благотворительные цели?</w:t>
      </w:r>
    </w:p>
    <w:p w:rsidR="00F002DA" w:rsidRDefault="00F002DA" w:rsidP="002F32CE">
      <w:pPr>
        <w:spacing w:line="240" w:lineRule="auto"/>
      </w:pPr>
      <w:r>
        <w:t>— В ответ, — сказал друг, — я позволю себе рассказать о том, как свинья жаловалась корове, что к ней плохо относятся: «Люди всегда говорят о твоей доброте и глазах с поволокой. Конечно, ты даешь им молоко и масло, но ведь я даю людям гораздо больше: колбасы, окорока и отбивные, кости, кожу и щетину! И все равно никто меня не любит. Отчего так?»</w:t>
      </w:r>
    </w:p>
    <w:p w:rsidR="00F002DA" w:rsidRDefault="00F002DA" w:rsidP="002F32CE">
      <w:pPr>
        <w:spacing w:line="240" w:lineRule="auto"/>
      </w:pPr>
      <w:r>
        <w:t>Корова немного подумала и ответила: «…»</w:t>
      </w:r>
    </w:p>
    <w:p w:rsidR="00F002DA" w:rsidRDefault="00F002DA" w:rsidP="002F32CE">
      <w:pPr>
        <w:spacing w:line="240" w:lineRule="auto"/>
      </w:pPr>
      <w:r>
        <w:t>6.1. Как вы думаете, что ответила корова?</w:t>
      </w:r>
    </w:p>
    <w:p w:rsidR="00F002DA" w:rsidRDefault="00F002DA" w:rsidP="002F32CE">
      <w:pPr>
        <w:spacing w:line="240" w:lineRule="auto"/>
      </w:pPr>
      <w:r>
        <w:t>6.2. Что она хотела показать своим ответом? Обоснуйте своё мнение.</w:t>
      </w:r>
    </w:p>
    <w:p w:rsidR="00F002DA" w:rsidRPr="002F32CE" w:rsidRDefault="00F002DA" w:rsidP="002F32CE">
      <w:pPr>
        <w:spacing w:line="240" w:lineRule="auto"/>
      </w:pPr>
    </w:p>
    <w:p w:rsidR="00F002DA" w:rsidRDefault="00F002DA" w:rsidP="002F32CE">
      <w:pPr>
        <w:spacing w:line="240" w:lineRule="auto"/>
      </w:pPr>
      <w:r w:rsidRPr="00C331A7">
        <w:t>6.1.</w:t>
      </w:r>
      <w:r>
        <w:t xml:space="preserve"> «П</w:t>
      </w:r>
      <w:r w:rsidRPr="00C331A7">
        <w:t>отому, что я все даю еще при своей жизни</w:t>
      </w:r>
      <w:r>
        <w:t>».</w:t>
      </w:r>
    </w:p>
    <w:p w:rsidR="00F002DA" w:rsidRPr="00C331A7" w:rsidRDefault="00F002DA" w:rsidP="002F32CE">
      <w:pPr>
        <w:spacing w:line="240" w:lineRule="auto"/>
      </w:pPr>
      <w:r>
        <w:t>6.2. Возможно, корова хотела показать, что блага, полученные человеком при жизни, не так важны, как забота о близких. Истинную ценность представляют именно близкие, а не материальные блага.</w:t>
      </w:r>
    </w:p>
    <w:p w:rsidR="00F002DA" w:rsidRPr="00820472" w:rsidRDefault="00F002DA" w:rsidP="003E7BEC">
      <w:pPr>
        <w:spacing w:line="240" w:lineRule="auto"/>
      </w:pPr>
    </w:p>
    <w:p w:rsidR="00F002DA" w:rsidRPr="00820472" w:rsidRDefault="00F002DA" w:rsidP="003F015D">
      <w:pPr>
        <w:spacing w:line="240" w:lineRule="auto"/>
        <w:rPr>
          <w:b/>
        </w:rPr>
      </w:pPr>
      <w:r>
        <w:rPr>
          <w:b/>
        </w:rPr>
        <w:t>8. Решите кроссворд (за каждый правильный ответ – 0,5 баллов; за полностью правильно решенный кроссворд – 5 баллов).</w:t>
      </w: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rPr>
                <w:lang w:val="ru-RU"/>
              </w:rPr>
            </w:pPr>
          </w:p>
        </w:tc>
        <w:tc>
          <w:tcPr>
            <w:tcW w:w="360" w:type="dxa"/>
            <w:shd w:val="clear" w:color="auto" w:fill="BBBBBB"/>
            <w:vAlign w:val="center"/>
          </w:tcPr>
          <w:p w:rsidR="00F002DA" w:rsidRPr="003A7125" w:rsidRDefault="00F002DA" w:rsidP="00C41FF3">
            <w:pPr>
              <w:pStyle w:val="BodyText"/>
              <w:jc w:val="center"/>
              <w:rPr>
                <w:lang w:val="ru-RU"/>
              </w:rPr>
            </w:pPr>
          </w:p>
        </w:tc>
        <w:tc>
          <w:tcPr>
            <w:tcW w:w="360" w:type="dxa"/>
            <w:shd w:val="clear" w:color="auto" w:fill="BBBBBB"/>
            <w:vAlign w:val="center"/>
          </w:tcPr>
          <w:p w:rsidR="00F002DA" w:rsidRPr="003A7125" w:rsidRDefault="00F002DA" w:rsidP="00C41FF3">
            <w:pPr>
              <w:pStyle w:val="BodyText"/>
              <w:jc w:val="center"/>
              <w:rPr>
                <w:lang w:val="ru-RU"/>
              </w:rPr>
            </w:pPr>
          </w:p>
        </w:tc>
        <w:tc>
          <w:tcPr>
            <w:tcW w:w="360" w:type="dxa"/>
            <w:shd w:val="clear" w:color="auto" w:fill="BBBBBB"/>
            <w:vAlign w:val="center"/>
          </w:tcPr>
          <w:p w:rsidR="00F002DA" w:rsidRPr="003A7125" w:rsidRDefault="00F002DA" w:rsidP="00C41FF3">
            <w:pPr>
              <w:pStyle w:val="BodyText"/>
              <w:jc w:val="center"/>
              <w:rPr>
                <w:lang w:val="ru-RU"/>
              </w:rPr>
            </w:pPr>
          </w:p>
        </w:tc>
        <w:tc>
          <w:tcPr>
            <w:tcW w:w="360" w:type="dxa"/>
            <w:shd w:val="clear" w:color="auto" w:fill="BBBBBB"/>
            <w:vAlign w:val="center"/>
          </w:tcPr>
          <w:p w:rsidR="00F002DA" w:rsidRPr="003A7125" w:rsidRDefault="00F002DA" w:rsidP="00C41FF3">
            <w:pPr>
              <w:pStyle w:val="BodyText"/>
              <w:jc w:val="center"/>
              <w:rPr>
                <w:lang w:val="ru-RU"/>
              </w:rPr>
            </w:pPr>
          </w:p>
        </w:tc>
        <w:tc>
          <w:tcPr>
            <w:tcW w:w="360" w:type="dxa"/>
            <w:shd w:val="clear" w:color="auto" w:fill="BBBBBB"/>
            <w:vAlign w:val="center"/>
          </w:tcPr>
          <w:p w:rsidR="00F002DA" w:rsidRPr="003A7125" w:rsidRDefault="00F002DA" w:rsidP="00C41FF3">
            <w:pPr>
              <w:pStyle w:val="BodyText"/>
              <w:jc w:val="center"/>
              <w:rPr>
                <w:lang w:val="ru-RU"/>
              </w:rPr>
            </w:pPr>
          </w:p>
        </w:tc>
        <w:tc>
          <w:tcPr>
            <w:tcW w:w="360" w:type="dxa"/>
            <w:shd w:val="clear" w:color="auto" w:fill="BBBBBB"/>
            <w:vAlign w:val="center"/>
          </w:tcPr>
          <w:p w:rsidR="00F002DA" w:rsidRPr="003A7125" w:rsidRDefault="00F002DA" w:rsidP="00C41FF3">
            <w:pPr>
              <w:pStyle w:val="BodyText"/>
              <w:jc w:val="center"/>
              <w:rPr>
                <w:lang w:val="ru-RU"/>
              </w:rPr>
            </w:pPr>
          </w:p>
        </w:tc>
        <w:tc>
          <w:tcPr>
            <w:tcW w:w="360" w:type="dxa"/>
            <w:shd w:val="clear" w:color="auto" w:fill="BBBBBB"/>
            <w:vAlign w:val="center"/>
          </w:tcPr>
          <w:p w:rsidR="00F002DA" w:rsidRPr="003A7125" w:rsidRDefault="00F002DA" w:rsidP="00C41FF3">
            <w:pPr>
              <w:pStyle w:val="BodyText"/>
              <w:jc w:val="center"/>
              <w:rPr>
                <w:lang w:val="ru-RU"/>
              </w:rPr>
            </w:pPr>
          </w:p>
        </w:tc>
        <w:tc>
          <w:tcPr>
            <w:tcW w:w="360" w:type="dxa"/>
            <w:shd w:val="clear" w:color="auto" w:fill="BBBBBB"/>
            <w:vAlign w:val="center"/>
          </w:tcPr>
          <w:p w:rsidR="00F002DA" w:rsidRPr="003A7125" w:rsidRDefault="00F002DA" w:rsidP="00C41FF3">
            <w:pPr>
              <w:pStyle w:val="BodyText"/>
              <w:jc w:val="center"/>
              <w:rPr>
                <w:lang w:val="ru-RU"/>
              </w:rPr>
            </w:pPr>
          </w:p>
        </w:tc>
        <w:tc>
          <w:tcPr>
            <w:tcW w:w="360" w:type="dxa"/>
            <w:shd w:val="clear" w:color="auto" w:fill="BBBBBB"/>
            <w:vAlign w:val="center"/>
          </w:tcPr>
          <w:p w:rsidR="00F002DA" w:rsidRPr="003A7125" w:rsidRDefault="00F002DA" w:rsidP="00C41FF3">
            <w:pPr>
              <w:pStyle w:val="BodyText"/>
              <w:jc w:val="center"/>
              <w:rPr>
                <w:lang w:val="ru-RU"/>
              </w:rPr>
            </w:pPr>
          </w:p>
        </w:tc>
        <w:tc>
          <w:tcPr>
            <w:tcW w:w="360" w:type="dxa"/>
            <w:shd w:val="clear" w:color="auto" w:fill="BBBBBB"/>
            <w:vAlign w:val="center"/>
          </w:tcPr>
          <w:p w:rsidR="00F002DA" w:rsidRPr="003A7125" w:rsidRDefault="00F002DA" w:rsidP="00C41FF3">
            <w:pPr>
              <w:pStyle w:val="BodyText"/>
              <w:jc w:val="center"/>
              <w:rPr>
                <w:lang w:val="ru-RU"/>
              </w:rPr>
            </w:pPr>
          </w:p>
        </w:tc>
        <w:tc>
          <w:tcPr>
            <w:tcW w:w="360" w:type="dxa"/>
            <w:shd w:val="clear" w:color="auto" w:fill="BBBBBB"/>
            <w:vAlign w:val="center"/>
          </w:tcPr>
          <w:p w:rsidR="00F002DA" w:rsidRPr="003A7125" w:rsidRDefault="00F002DA" w:rsidP="00C41FF3">
            <w:pPr>
              <w:pStyle w:val="BodyText"/>
              <w:jc w:val="center"/>
              <w:rPr>
                <w:lang w:val="ru-RU"/>
              </w:rPr>
            </w:pPr>
          </w:p>
        </w:tc>
        <w:tc>
          <w:tcPr>
            <w:tcW w:w="360" w:type="dxa"/>
            <w:shd w:val="clear" w:color="auto" w:fill="BBBBBB"/>
            <w:vAlign w:val="center"/>
          </w:tcPr>
          <w:p w:rsidR="00F002DA" w:rsidRPr="003A7125" w:rsidRDefault="00F002DA" w:rsidP="00C41FF3">
            <w:pPr>
              <w:pStyle w:val="BodyText"/>
              <w:jc w:val="center"/>
              <w:rPr>
                <w:lang w:val="ru-RU"/>
              </w:rPr>
            </w:pPr>
          </w:p>
        </w:tc>
        <w:tc>
          <w:tcPr>
            <w:tcW w:w="360" w:type="dxa"/>
            <w:shd w:val="clear" w:color="auto" w:fill="BBBBBB"/>
            <w:vAlign w:val="center"/>
          </w:tcPr>
          <w:p w:rsidR="00F002DA" w:rsidRPr="003A7125" w:rsidRDefault="00F002DA" w:rsidP="00C41FF3">
            <w:pPr>
              <w:pStyle w:val="BodyText"/>
              <w:jc w:val="center"/>
              <w:rPr>
                <w:lang w:val="ru-RU"/>
              </w:rPr>
            </w:pPr>
          </w:p>
        </w:tc>
        <w:tc>
          <w:tcPr>
            <w:tcW w:w="360" w:type="dxa"/>
            <w:vAlign w:val="center"/>
          </w:tcPr>
          <w:p w:rsidR="00F002DA" w:rsidRPr="003A7125" w:rsidRDefault="00F002DA" w:rsidP="00C41FF3">
            <w:pPr>
              <w:pStyle w:val="BodyText"/>
            </w:pPr>
            <w:r w:rsidRPr="003A7125">
              <w:rPr>
                <w:vertAlign w:val="superscript"/>
              </w:rPr>
              <w:t>8</w:t>
            </w: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pPr>
            <w:r w:rsidRPr="003A7125">
              <w:rPr>
                <w:vertAlign w:val="superscript"/>
              </w:rPr>
              <w:t>2</w:t>
            </w: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pPr>
            <w:r w:rsidRPr="003A7125">
              <w:rPr>
                <w:vertAlign w:val="superscript"/>
              </w:rPr>
              <w:t>1</w:t>
            </w: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pPr>
            <w:r w:rsidRPr="003A7125">
              <w:rPr>
                <w:vertAlign w:val="superscript"/>
              </w:rPr>
              <w:t>4</w:t>
            </w: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pPr>
            <w:r w:rsidRPr="003A7125">
              <w:rPr>
                <w:vertAlign w:val="superscript"/>
              </w:rPr>
              <w:t>9</w:t>
            </w: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pPr>
            <w:r w:rsidRPr="003A7125">
              <w:rPr>
                <w:vertAlign w:val="superscript"/>
              </w:rPr>
              <w:t>6</w:t>
            </w: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vAlign w:val="center"/>
          </w:tcPr>
          <w:p w:rsidR="00F002DA" w:rsidRPr="003A7125" w:rsidRDefault="00F002DA" w:rsidP="00C41FF3">
            <w:pPr>
              <w:pStyle w:val="BodyText"/>
            </w:pPr>
            <w:r w:rsidRPr="003A7125">
              <w:rPr>
                <w:vertAlign w:val="superscript"/>
              </w:rPr>
              <w:t>3</w:t>
            </w: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pPr>
            <w:r w:rsidRPr="003A7125">
              <w:rPr>
                <w:vertAlign w:val="superscript"/>
              </w:rPr>
              <w:t>5</w:t>
            </w: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pPr>
            <w:r w:rsidRPr="003A7125">
              <w:rPr>
                <w:vertAlign w:val="superscript"/>
              </w:rPr>
              <w:t>7</w:t>
            </w: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r w:rsidR="00F002DA" w:rsidRPr="003A7125" w:rsidTr="00C41FF3">
        <w:trPr>
          <w:trHeight w:hRule="exact" w:val="360"/>
          <w:jc w:val="center"/>
        </w:trPr>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c>
          <w:tcPr>
            <w:tcW w:w="360" w:type="dxa"/>
            <w:shd w:val="clear" w:color="auto" w:fill="BBBBBB"/>
            <w:vAlign w:val="center"/>
          </w:tcPr>
          <w:p w:rsidR="00F002DA" w:rsidRPr="003A7125" w:rsidRDefault="00F002DA" w:rsidP="00C41FF3">
            <w:pPr>
              <w:pStyle w:val="BodyText"/>
              <w:jc w:val="center"/>
            </w:pPr>
          </w:p>
        </w:tc>
      </w:tr>
    </w:tbl>
    <w:p w:rsidR="00F002DA" w:rsidRDefault="00F002DA" w:rsidP="00397ED5">
      <w:pPr>
        <w:pStyle w:val="BodyText"/>
      </w:pPr>
    </w:p>
    <w:tbl>
      <w:tblPr>
        <w:tblW w:w="0" w:type="auto"/>
        <w:tblLook w:val="0000"/>
      </w:tblPr>
      <w:tblGrid>
        <w:gridCol w:w="4395"/>
        <w:gridCol w:w="4678"/>
      </w:tblGrid>
      <w:tr w:rsidR="00F002DA" w:rsidRPr="003A7125" w:rsidTr="00397ED5">
        <w:tc>
          <w:tcPr>
            <w:tcW w:w="4395" w:type="dxa"/>
          </w:tcPr>
          <w:p w:rsidR="00F002DA" w:rsidRPr="003A7125" w:rsidRDefault="00F002DA" w:rsidP="00C41FF3">
            <w:pPr>
              <w:pStyle w:val="BodyText"/>
              <w:rPr>
                <w:rFonts w:ascii="Times New Roman" w:hAnsi="Times New Roman"/>
              </w:rPr>
            </w:pPr>
            <w:r w:rsidRPr="003A7125">
              <w:rPr>
                <w:rFonts w:ascii="Times New Roman" w:hAnsi="Times New Roman"/>
              </w:rPr>
              <w:t>По горизонтали:</w:t>
            </w:r>
          </w:p>
        </w:tc>
        <w:tc>
          <w:tcPr>
            <w:tcW w:w="4678" w:type="dxa"/>
          </w:tcPr>
          <w:p w:rsidR="00F002DA" w:rsidRPr="003A7125" w:rsidRDefault="00F002DA" w:rsidP="00C41FF3">
            <w:pPr>
              <w:pStyle w:val="BodyText"/>
              <w:rPr>
                <w:rFonts w:ascii="Times New Roman" w:hAnsi="Times New Roman"/>
              </w:rPr>
            </w:pPr>
            <w:r w:rsidRPr="003A7125">
              <w:rPr>
                <w:rFonts w:ascii="Times New Roman" w:hAnsi="Times New Roman"/>
              </w:rPr>
              <w:t>По вертикали:</w:t>
            </w:r>
          </w:p>
        </w:tc>
      </w:tr>
      <w:tr w:rsidR="00F002DA" w:rsidRPr="003A7125" w:rsidTr="00397ED5">
        <w:tc>
          <w:tcPr>
            <w:tcW w:w="4395" w:type="dxa"/>
          </w:tcPr>
          <w:p w:rsidR="00F002DA" w:rsidRPr="003A7125" w:rsidRDefault="00F002DA" w:rsidP="00397ED5">
            <w:pPr>
              <w:pStyle w:val="BodyText"/>
              <w:jc w:val="both"/>
              <w:rPr>
                <w:rFonts w:ascii="Times New Roman" w:hAnsi="Times New Roman"/>
                <w:lang w:val="ru-RU"/>
              </w:rPr>
            </w:pPr>
            <w:r w:rsidRPr="003A7125">
              <w:rPr>
                <w:rFonts w:ascii="Times New Roman" w:hAnsi="Times New Roman"/>
                <w:lang w:val="ru-RU"/>
              </w:rPr>
              <w:t>3. деятельность, направленная на получение достоверных знании о мире.</w:t>
            </w:r>
          </w:p>
          <w:p w:rsidR="00F002DA" w:rsidRPr="003A7125" w:rsidRDefault="00F002DA" w:rsidP="00397ED5">
            <w:pPr>
              <w:pStyle w:val="BodyText"/>
              <w:jc w:val="both"/>
              <w:rPr>
                <w:rFonts w:ascii="Times New Roman" w:hAnsi="Times New Roman"/>
                <w:lang w:val="ru-RU"/>
              </w:rPr>
            </w:pPr>
            <w:r w:rsidRPr="003A7125">
              <w:rPr>
                <w:rFonts w:ascii="Times New Roman" w:hAnsi="Times New Roman"/>
                <w:lang w:val="ru-RU"/>
              </w:rPr>
              <w:t>5. Высший орган исполнительной власти в России</w:t>
            </w:r>
          </w:p>
          <w:p w:rsidR="00F002DA" w:rsidRPr="003A7125" w:rsidRDefault="00F002DA" w:rsidP="00397ED5">
            <w:pPr>
              <w:pStyle w:val="BodyText"/>
              <w:jc w:val="both"/>
              <w:rPr>
                <w:rFonts w:ascii="Times New Roman" w:hAnsi="Times New Roman"/>
                <w:lang w:val="ru-RU"/>
              </w:rPr>
            </w:pPr>
            <w:r w:rsidRPr="003A7125">
              <w:rPr>
                <w:rFonts w:ascii="Times New Roman" w:hAnsi="Times New Roman"/>
                <w:lang w:val="ru-RU"/>
              </w:rPr>
              <w:t>6. Философское учение о бытии</w:t>
            </w:r>
          </w:p>
        </w:tc>
        <w:tc>
          <w:tcPr>
            <w:tcW w:w="4678" w:type="dxa"/>
          </w:tcPr>
          <w:p w:rsidR="00F002DA" w:rsidRPr="003A7125" w:rsidRDefault="00F002DA" w:rsidP="00397ED5">
            <w:pPr>
              <w:pStyle w:val="BodyText"/>
              <w:jc w:val="both"/>
              <w:rPr>
                <w:rFonts w:ascii="Times New Roman" w:hAnsi="Times New Roman"/>
                <w:lang w:val="ru-RU"/>
              </w:rPr>
            </w:pPr>
            <w:r w:rsidRPr="003A7125">
              <w:rPr>
                <w:rFonts w:ascii="Times New Roman" w:hAnsi="Times New Roman"/>
                <w:lang w:val="ru-RU"/>
              </w:rPr>
              <w:t>1. По словам римского юриста Цельса, это «…искусство добра и справедливости».</w:t>
            </w:r>
          </w:p>
          <w:p w:rsidR="00F002DA" w:rsidRPr="003A7125" w:rsidRDefault="00F002DA" w:rsidP="00397ED5">
            <w:pPr>
              <w:pStyle w:val="BodyText"/>
              <w:jc w:val="both"/>
              <w:rPr>
                <w:rFonts w:ascii="Times New Roman" w:hAnsi="Times New Roman"/>
                <w:lang w:val="ru-RU"/>
              </w:rPr>
            </w:pPr>
            <w:r w:rsidRPr="003A7125">
              <w:rPr>
                <w:rFonts w:ascii="Times New Roman" w:hAnsi="Times New Roman"/>
                <w:lang w:val="ru-RU"/>
              </w:rPr>
              <w:t>2. Наука о законах и формах мышления.</w:t>
            </w:r>
          </w:p>
          <w:p w:rsidR="00F002DA" w:rsidRPr="003A7125" w:rsidRDefault="00F002DA" w:rsidP="00397ED5">
            <w:pPr>
              <w:pStyle w:val="BodyText"/>
              <w:jc w:val="both"/>
              <w:rPr>
                <w:rFonts w:ascii="Times New Roman" w:hAnsi="Times New Roman"/>
                <w:lang w:val="ru-RU"/>
              </w:rPr>
            </w:pPr>
            <w:r w:rsidRPr="003A7125">
              <w:rPr>
                <w:rFonts w:ascii="Times New Roman" w:hAnsi="Times New Roman"/>
                <w:lang w:val="ru-RU"/>
              </w:rPr>
              <w:t>4. Деятельность государственной власти, партии или общественной группы в области внутригосударственных или внешних отношений, определяемая интересами этой власти, партии, группы.</w:t>
            </w:r>
          </w:p>
          <w:p w:rsidR="00F002DA" w:rsidRPr="003A7125" w:rsidRDefault="00F002DA" w:rsidP="00397ED5">
            <w:pPr>
              <w:pStyle w:val="BodyText"/>
              <w:jc w:val="both"/>
              <w:rPr>
                <w:rFonts w:ascii="Times New Roman" w:hAnsi="Times New Roman"/>
                <w:lang w:val="ru-RU"/>
              </w:rPr>
            </w:pPr>
            <w:r w:rsidRPr="003A7125">
              <w:rPr>
                <w:rFonts w:ascii="Times New Roman" w:hAnsi="Times New Roman"/>
                <w:lang w:val="ru-RU"/>
              </w:rPr>
              <w:t>5. Высший представительный и законодательный орган государственной власти.</w:t>
            </w:r>
          </w:p>
          <w:p w:rsidR="00F002DA" w:rsidRPr="003A7125" w:rsidRDefault="00F002DA" w:rsidP="00397ED5">
            <w:pPr>
              <w:pStyle w:val="BodyText"/>
              <w:jc w:val="both"/>
              <w:rPr>
                <w:rFonts w:ascii="Times New Roman" w:hAnsi="Times New Roman"/>
                <w:lang w:val="ru-RU"/>
              </w:rPr>
            </w:pPr>
            <w:r w:rsidRPr="003A7125">
              <w:rPr>
                <w:rFonts w:ascii="Times New Roman" w:hAnsi="Times New Roman"/>
                <w:lang w:val="ru-RU"/>
              </w:rPr>
              <w:t>7. Философско-социологическое понятие, выражающее состояние общества, при котором отсутствие или неустойчивость социальных и моральных императивов и правил, регулирующих отношения между индивидами и обществом, приводит к тому, что значительная часть населения оказывается «вне» общества</w:t>
            </w:r>
          </w:p>
          <w:p w:rsidR="00F002DA" w:rsidRPr="003A7125" w:rsidRDefault="00F002DA" w:rsidP="00397ED5">
            <w:pPr>
              <w:pStyle w:val="BodyText"/>
              <w:jc w:val="both"/>
              <w:rPr>
                <w:rFonts w:ascii="Times New Roman" w:hAnsi="Times New Roman"/>
                <w:lang w:val="ru-RU"/>
              </w:rPr>
            </w:pPr>
            <w:r w:rsidRPr="003A7125">
              <w:rPr>
                <w:rFonts w:ascii="Times New Roman" w:hAnsi="Times New Roman"/>
                <w:lang w:val="ru-RU"/>
              </w:rPr>
              <w:t>8. Общественное объединение, созданное в целях участия граждан Российской Федерации в политической жизни общества посредством формирования и выражения их политической воли, участия в общественных и политических акциях, в выборах и референдумах</w:t>
            </w:r>
          </w:p>
          <w:p w:rsidR="00F002DA" w:rsidRPr="003A7125" w:rsidRDefault="00F002DA" w:rsidP="00397ED5">
            <w:pPr>
              <w:pStyle w:val="BodyText"/>
              <w:jc w:val="both"/>
              <w:rPr>
                <w:rFonts w:ascii="Times New Roman" w:hAnsi="Times New Roman"/>
                <w:lang w:val="ru-RU"/>
              </w:rPr>
            </w:pPr>
            <w:r w:rsidRPr="003A7125">
              <w:rPr>
                <w:rFonts w:ascii="Times New Roman" w:hAnsi="Times New Roman"/>
                <w:lang w:val="ru-RU"/>
              </w:rPr>
              <w:t>9. Законодательный акт, содержащий систематизированные нормы какой-либо отрасли или нескольких отраслей.</w:t>
            </w:r>
          </w:p>
        </w:tc>
      </w:tr>
    </w:tbl>
    <w:p w:rsidR="00F002DA" w:rsidRDefault="00F002DA" w:rsidP="00676B20">
      <w:pPr>
        <w:spacing w:line="240" w:lineRule="auto"/>
        <w:contextualSpacing/>
        <w:jc w:val="center"/>
        <w:rPr>
          <w:b/>
        </w:rPr>
      </w:pPr>
    </w:p>
    <w:p w:rsidR="00F002DA" w:rsidRDefault="00F002DA">
      <w:pPr>
        <w:rPr>
          <w:b/>
        </w:rPr>
      </w:pPr>
      <w:r>
        <w:rPr>
          <w:b/>
        </w:rPr>
        <w:br w:type="page"/>
      </w:r>
    </w:p>
    <w:p w:rsidR="00F002DA" w:rsidRDefault="00F002DA" w:rsidP="00676B20">
      <w:pPr>
        <w:spacing w:line="240" w:lineRule="auto"/>
        <w:contextualSpacing/>
        <w:jc w:val="center"/>
        <w:rPr>
          <w:b/>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rPr>
                <w:lang w:val="ru-RU"/>
              </w:rPr>
            </w:pPr>
          </w:p>
        </w:tc>
        <w:tc>
          <w:tcPr>
            <w:tcW w:w="360" w:type="dxa"/>
            <w:shd w:val="clear" w:color="auto" w:fill="BBBBBB"/>
            <w:vAlign w:val="center"/>
          </w:tcPr>
          <w:p w:rsidR="00F002DA" w:rsidRPr="003A7125" w:rsidRDefault="00F002DA" w:rsidP="00884D31">
            <w:pPr>
              <w:pStyle w:val="BodyText"/>
              <w:jc w:val="center"/>
              <w:rPr>
                <w:lang w:val="ru-RU"/>
              </w:rPr>
            </w:pPr>
          </w:p>
        </w:tc>
        <w:tc>
          <w:tcPr>
            <w:tcW w:w="360" w:type="dxa"/>
            <w:shd w:val="clear" w:color="auto" w:fill="BBBBBB"/>
            <w:vAlign w:val="center"/>
          </w:tcPr>
          <w:p w:rsidR="00F002DA" w:rsidRPr="003A7125" w:rsidRDefault="00F002DA" w:rsidP="00884D31">
            <w:pPr>
              <w:pStyle w:val="BodyText"/>
              <w:jc w:val="center"/>
              <w:rPr>
                <w:lang w:val="ru-RU"/>
              </w:rPr>
            </w:pPr>
          </w:p>
        </w:tc>
        <w:tc>
          <w:tcPr>
            <w:tcW w:w="360" w:type="dxa"/>
            <w:shd w:val="clear" w:color="auto" w:fill="BBBBBB"/>
            <w:vAlign w:val="center"/>
          </w:tcPr>
          <w:p w:rsidR="00F002DA" w:rsidRPr="003A7125" w:rsidRDefault="00F002DA" w:rsidP="00884D31">
            <w:pPr>
              <w:pStyle w:val="BodyText"/>
              <w:jc w:val="center"/>
              <w:rPr>
                <w:lang w:val="ru-RU"/>
              </w:rPr>
            </w:pPr>
          </w:p>
        </w:tc>
        <w:tc>
          <w:tcPr>
            <w:tcW w:w="360" w:type="dxa"/>
            <w:shd w:val="clear" w:color="auto" w:fill="BBBBBB"/>
            <w:vAlign w:val="center"/>
          </w:tcPr>
          <w:p w:rsidR="00F002DA" w:rsidRPr="003A7125" w:rsidRDefault="00F002DA" w:rsidP="00884D31">
            <w:pPr>
              <w:pStyle w:val="BodyText"/>
              <w:jc w:val="center"/>
              <w:rPr>
                <w:lang w:val="ru-RU"/>
              </w:rPr>
            </w:pPr>
          </w:p>
        </w:tc>
        <w:tc>
          <w:tcPr>
            <w:tcW w:w="360" w:type="dxa"/>
            <w:shd w:val="clear" w:color="auto" w:fill="BBBBBB"/>
            <w:vAlign w:val="center"/>
          </w:tcPr>
          <w:p w:rsidR="00F002DA" w:rsidRPr="003A7125" w:rsidRDefault="00F002DA" w:rsidP="00884D31">
            <w:pPr>
              <w:pStyle w:val="BodyText"/>
              <w:jc w:val="center"/>
              <w:rPr>
                <w:lang w:val="ru-RU"/>
              </w:rPr>
            </w:pPr>
          </w:p>
        </w:tc>
        <w:tc>
          <w:tcPr>
            <w:tcW w:w="360" w:type="dxa"/>
            <w:shd w:val="clear" w:color="auto" w:fill="BBBBBB"/>
            <w:vAlign w:val="center"/>
          </w:tcPr>
          <w:p w:rsidR="00F002DA" w:rsidRPr="003A7125" w:rsidRDefault="00F002DA" w:rsidP="00884D31">
            <w:pPr>
              <w:pStyle w:val="BodyText"/>
              <w:jc w:val="center"/>
              <w:rPr>
                <w:lang w:val="ru-RU"/>
              </w:rPr>
            </w:pPr>
          </w:p>
        </w:tc>
        <w:tc>
          <w:tcPr>
            <w:tcW w:w="360" w:type="dxa"/>
            <w:shd w:val="clear" w:color="auto" w:fill="BBBBBB"/>
            <w:vAlign w:val="center"/>
          </w:tcPr>
          <w:p w:rsidR="00F002DA" w:rsidRPr="003A7125" w:rsidRDefault="00F002DA" w:rsidP="00884D31">
            <w:pPr>
              <w:pStyle w:val="BodyText"/>
              <w:jc w:val="center"/>
              <w:rPr>
                <w:lang w:val="ru-RU"/>
              </w:rPr>
            </w:pPr>
          </w:p>
        </w:tc>
        <w:tc>
          <w:tcPr>
            <w:tcW w:w="360" w:type="dxa"/>
            <w:shd w:val="clear" w:color="auto" w:fill="BBBBBB"/>
            <w:vAlign w:val="center"/>
          </w:tcPr>
          <w:p w:rsidR="00F002DA" w:rsidRPr="003A7125" w:rsidRDefault="00F002DA" w:rsidP="00884D31">
            <w:pPr>
              <w:pStyle w:val="BodyText"/>
              <w:jc w:val="center"/>
              <w:rPr>
                <w:lang w:val="ru-RU"/>
              </w:rPr>
            </w:pPr>
          </w:p>
        </w:tc>
        <w:tc>
          <w:tcPr>
            <w:tcW w:w="360" w:type="dxa"/>
            <w:shd w:val="clear" w:color="auto" w:fill="BBBBBB"/>
            <w:vAlign w:val="center"/>
          </w:tcPr>
          <w:p w:rsidR="00F002DA" w:rsidRPr="003A7125" w:rsidRDefault="00F002DA" w:rsidP="00884D31">
            <w:pPr>
              <w:pStyle w:val="BodyText"/>
              <w:jc w:val="center"/>
              <w:rPr>
                <w:lang w:val="ru-RU"/>
              </w:rPr>
            </w:pPr>
          </w:p>
        </w:tc>
        <w:tc>
          <w:tcPr>
            <w:tcW w:w="360" w:type="dxa"/>
            <w:shd w:val="clear" w:color="auto" w:fill="BBBBBB"/>
            <w:vAlign w:val="center"/>
          </w:tcPr>
          <w:p w:rsidR="00F002DA" w:rsidRPr="003A7125" w:rsidRDefault="00F002DA" w:rsidP="00884D31">
            <w:pPr>
              <w:pStyle w:val="BodyText"/>
              <w:jc w:val="center"/>
              <w:rPr>
                <w:lang w:val="ru-RU"/>
              </w:rPr>
            </w:pPr>
          </w:p>
        </w:tc>
        <w:tc>
          <w:tcPr>
            <w:tcW w:w="360" w:type="dxa"/>
            <w:shd w:val="clear" w:color="auto" w:fill="BBBBBB"/>
            <w:vAlign w:val="center"/>
          </w:tcPr>
          <w:p w:rsidR="00F002DA" w:rsidRPr="003A7125" w:rsidRDefault="00F002DA" w:rsidP="00884D31">
            <w:pPr>
              <w:pStyle w:val="BodyText"/>
              <w:jc w:val="center"/>
              <w:rPr>
                <w:lang w:val="ru-RU"/>
              </w:rPr>
            </w:pPr>
          </w:p>
        </w:tc>
        <w:tc>
          <w:tcPr>
            <w:tcW w:w="360" w:type="dxa"/>
            <w:shd w:val="clear" w:color="auto" w:fill="BBBBBB"/>
            <w:vAlign w:val="center"/>
          </w:tcPr>
          <w:p w:rsidR="00F002DA" w:rsidRPr="003A7125" w:rsidRDefault="00F002DA" w:rsidP="00884D31">
            <w:pPr>
              <w:pStyle w:val="BodyText"/>
              <w:jc w:val="center"/>
              <w:rPr>
                <w:lang w:val="ru-RU"/>
              </w:rPr>
            </w:pPr>
          </w:p>
        </w:tc>
        <w:tc>
          <w:tcPr>
            <w:tcW w:w="360" w:type="dxa"/>
            <w:shd w:val="clear" w:color="auto" w:fill="BBBBBB"/>
            <w:vAlign w:val="center"/>
          </w:tcPr>
          <w:p w:rsidR="00F002DA" w:rsidRPr="003A7125" w:rsidRDefault="00F002DA" w:rsidP="00884D31">
            <w:pPr>
              <w:pStyle w:val="BodyText"/>
              <w:jc w:val="center"/>
              <w:rPr>
                <w:lang w:val="ru-RU"/>
              </w:rPr>
            </w:pPr>
          </w:p>
        </w:tc>
        <w:tc>
          <w:tcPr>
            <w:tcW w:w="360" w:type="dxa"/>
            <w:vAlign w:val="center"/>
          </w:tcPr>
          <w:p w:rsidR="00F002DA" w:rsidRPr="003A7125" w:rsidRDefault="00F002DA" w:rsidP="00884D31">
            <w:pPr>
              <w:pStyle w:val="BodyText"/>
              <w:rPr>
                <w:lang w:val="ru-RU"/>
              </w:rPr>
            </w:pPr>
            <w:r w:rsidRPr="003A7125">
              <w:rPr>
                <w:vertAlign w:val="superscript"/>
              </w:rPr>
              <w:t>8</w:t>
            </w:r>
            <w:r w:rsidRPr="003A7125">
              <w:rPr>
                <w:lang w:val="ru-RU"/>
              </w:rPr>
              <w:t>П</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А</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rPr>
                <w:lang w:val="ru-RU"/>
              </w:rPr>
            </w:pPr>
            <w:r w:rsidRPr="003A7125">
              <w:rPr>
                <w:vertAlign w:val="superscript"/>
              </w:rPr>
              <w:t>2</w:t>
            </w:r>
            <w:r w:rsidRPr="003A7125">
              <w:rPr>
                <w:lang w:val="ru-RU"/>
              </w:rPr>
              <w:t>Л</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Р</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rPr>
                <w:lang w:val="ru-RU"/>
              </w:rPr>
            </w:pPr>
            <w:r w:rsidRPr="003A7125">
              <w:rPr>
                <w:vertAlign w:val="superscript"/>
              </w:rPr>
              <w:t>1</w:t>
            </w:r>
            <w:r w:rsidRPr="003A7125">
              <w:rPr>
                <w:lang w:val="ru-RU"/>
              </w:rPr>
              <w:t>П</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О</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Т</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Р</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Г</w:t>
            </w: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rPr>
                <w:lang w:val="ru-RU"/>
              </w:rPr>
            </w:pPr>
            <w:r w:rsidRPr="003A7125">
              <w:rPr>
                <w:vertAlign w:val="superscript"/>
              </w:rPr>
              <w:t>4</w:t>
            </w:r>
            <w:r w:rsidRPr="003A7125">
              <w:rPr>
                <w:lang w:val="ru-RU"/>
              </w:rPr>
              <w:t>П</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rPr>
                <w:lang w:val="ru-RU"/>
              </w:rPr>
            </w:pPr>
            <w:r w:rsidRPr="003A7125">
              <w:rPr>
                <w:vertAlign w:val="superscript"/>
              </w:rPr>
              <w:t>9</w:t>
            </w:r>
            <w:r w:rsidRPr="003A7125">
              <w:rPr>
                <w:lang w:val="ru-RU"/>
              </w:rPr>
              <w:t>К</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И</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А</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И</w:t>
            </w: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rPr>
                <w:lang w:val="ru-RU"/>
              </w:rPr>
            </w:pPr>
            <w:r w:rsidRPr="003A7125">
              <w:rPr>
                <w:vertAlign w:val="superscript"/>
              </w:rPr>
              <w:t>6</w:t>
            </w:r>
            <w:r w:rsidRPr="003A7125">
              <w:rPr>
                <w:lang w:val="ru-RU"/>
              </w:rPr>
              <w:t>О</w:t>
            </w:r>
          </w:p>
        </w:tc>
        <w:tc>
          <w:tcPr>
            <w:tcW w:w="360" w:type="dxa"/>
            <w:vAlign w:val="center"/>
          </w:tcPr>
          <w:p w:rsidR="00F002DA" w:rsidRPr="003A7125" w:rsidRDefault="00F002DA" w:rsidP="00884D31">
            <w:pPr>
              <w:pStyle w:val="BodyText"/>
              <w:jc w:val="center"/>
              <w:rPr>
                <w:lang w:val="ru-RU"/>
              </w:rPr>
            </w:pPr>
            <w:r w:rsidRPr="003A7125">
              <w:rPr>
                <w:lang w:val="ru-RU"/>
              </w:rPr>
              <w:t>Н</w:t>
            </w:r>
          </w:p>
        </w:tc>
        <w:tc>
          <w:tcPr>
            <w:tcW w:w="360" w:type="dxa"/>
            <w:vAlign w:val="center"/>
          </w:tcPr>
          <w:p w:rsidR="00F002DA" w:rsidRPr="003A7125" w:rsidRDefault="00F002DA" w:rsidP="00884D31">
            <w:pPr>
              <w:pStyle w:val="BodyText"/>
              <w:jc w:val="center"/>
              <w:rPr>
                <w:lang w:val="ru-RU"/>
              </w:rPr>
            </w:pPr>
            <w:r w:rsidRPr="003A7125">
              <w:rPr>
                <w:lang w:val="ru-RU"/>
              </w:rPr>
              <w:t>Т</w:t>
            </w:r>
          </w:p>
        </w:tc>
        <w:tc>
          <w:tcPr>
            <w:tcW w:w="360" w:type="dxa"/>
            <w:vAlign w:val="center"/>
          </w:tcPr>
          <w:p w:rsidR="00F002DA" w:rsidRPr="003A7125" w:rsidRDefault="00F002DA" w:rsidP="00884D31">
            <w:pPr>
              <w:pStyle w:val="BodyText"/>
              <w:jc w:val="center"/>
              <w:rPr>
                <w:lang w:val="ru-RU"/>
              </w:rPr>
            </w:pPr>
            <w:r w:rsidRPr="003A7125">
              <w:rPr>
                <w:lang w:val="ru-RU"/>
              </w:rPr>
              <w:t>О</w:t>
            </w:r>
          </w:p>
        </w:tc>
        <w:tc>
          <w:tcPr>
            <w:tcW w:w="360" w:type="dxa"/>
            <w:vAlign w:val="center"/>
          </w:tcPr>
          <w:p w:rsidR="00F002DA" w:rsidRPr="003A7125" w:rsidRDefault="00F002DA" w:rsidP="00884D31">
            <w:pPr>
              <w:pStyle w:val="BodyText"/>
              <w:jc w:val="center"/>
              <w:rPr>
                <w:lang w:val="ru-RU"/>
              </w:rPr>
            </w:pPr>
            <w:r w:rsidRPr="003A7125">
              <w:rPr>
                <w:lang w:val="ru-RU"/>
              </w:rPr>
              <w:t>Л</w:t>
            </w:r>
          </w:p>
        </w:tc>
        <w:tc>
          <w:tcPr>
            <w:tcW w:w="360" w:type="dxa"/>
            <w:vAlign w:val="center"/>
          </w:tcPr>
          <w:p w:rsidR="00F002DA" w:rsidRPr="003A7125" w:rsidRDefault="00F002DA" w:rsidP="00884D31">
            <w:pPr>
              <w:pStyle w:val="BodyText"/>
              <w:jc w:val="center"/>
              <w:rPr>
                <w:lang w:val="ru-RU"/>
              </w:rPr>
            </w:pPr>
            <w:r w:rsidRPr="003A7125">
              <w:rPr>
                <w:lang w:val="ru-RU"/>
              </w:rPr>
              <w:t>О</w:t>
            </w:r>
          </w:p>
        </w:tc>
        <w:tc>
          <w:tcPr>
            <w:tcW w:w="360" w:type="dxa"/>
            <w:vAlign w:val="center"/>
          </w:tcPr>
          <w:p w:rsidR="00F002DA" w:rsidRPr="003A7125" w:rsidRDefault="00F002DA" w:rsidP="00884D31">
            <w:pPr>
              <w:pStyle w:val="BodyText"/>
              <w:jc w:val="center"/>
              <w:rPr>
                <w:lang w:val="ru-RU"/>
              </w:rPr>
            </w:pPr>
            <w:r w:rsidRPr="003A7125">
              <w:rPr>
                <w:lang w:val="ru-RU"/>
              </w:rPr>
              <w:t>Г</w:t>
            </w:r>
          </w:p>
        </w:tc>
        <w:tc>
          <w:tcPr>
            <w:tcW w:w="360" w:type="dxa"/>
            <w:vAlign w:val="center"/>
          </w:tcPr>
          <w:p w:rsidR="00F002DA" w:rsidRPr="003A7125" w:rsidRDefault="00F002DA" w:rsidP="00884D31">
            <w:pPr>
              <w:pStyle w:val="BodyText"/>
              <w:jc w:val="center"/>
              <w:rPr>
                <w:lang w:val="ru-RU"/>
              </w:rPr>
            </w:pPr>
            <w:r w:rsidRPr="003A7125">
              <w:rPr>
                <w:lang w:val="ru-RU"/>
              </w:rPr>
              <w:t>И</w:t>
            </w:r>
          </w:p>
        </w:tc>
        <w:tc>
          <w:tcPr>
            <w:tcW w:w="360" w:type="dxa"/>
            <w:vAlign w:val="center"/>
          </w:tcPr>
          <w:p w:rsidR="00F002DA" w:rsidRPr="003A7125" w:rsidRDefault="00F002DA" w:rsidP="00884D31">
            <w:pPr>
              <w:pStyle w:val="BodyText"/>
              <w:jc w:val="center"/>
              <w:rPr>
                <w:lang w:val="ru-RU"/>
              </w:rPr>
            </w:pPr>
            <w:r w:rsidRPr="003A7125">
              <w:rPr>
                <w:lang w:val="ru-RU"/>
              </w:rPr>
              <w:t>Я</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В</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К</w:t>
            </w: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Л</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Д</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vAlign w:val="center"/>
          </w:tcPr>
          <w:p w:rsidR="00F002DA" w:rsidRPr="003A7125" w:rsidRDefault="00F002DA" w:rsidP="00884D31">
            <w:pPr>
              <w:pStyle w:val="BodyText"/>
              <w:rPr>
                <w:lang w:val="ru-RU"/>
              </w:rPr>
            </w:pPr>
            <w:r w:rsidRPr="003A7125">
              <w:rPr>
                <w:vertAlign w:val="superscript"/>
              </w:rPr>
              <w:t>3</w:t>
            </w:r>
            <w:r w:rsidRPr="003A7125">
              <w:rPr>
                <w:lang w:val="ru-RU"/>
              </w:rPr>
              <w:t>П</w:t>
            </w:r>
          </w:p>
        </w:tc>
        <w:tc>
          <w:tcPr>
            <w:tcW w:w="360" w:type="dxa"/>
            <w:vAlign w:val="center"/>
          </w:tcPr>
          <w:p w:rsidR="00F002DA" w:rsidRPr="003A7125" w:rsidRDefault="00F002DA" w:rsidP="00884D31">
            <w:pPr>
              <w:pStyle w:val="BodyText"/>
              <w:jc w:val="center"/>
              <w:rPr>
                <w:lang w:val="ru-RU"/>
              </w:rPr>
            </w:pPr>
            <w:r w:rsidRPr="003A7125">
              <w:rPr>
                <w:lang w:val="ru-RU"/>
              </w:rPr>
              <w:t>О</w:t>
            </w:r>
          </w:p>
        </w:tc>
        <w:tc>
          <w:tcPr>
            <w:tcW w:w="360" w:type="dxa"/>
            <w:vAlign w:val="center"/>
          </w:tcPr>
          <w:p w:rsidR="00F002DA" w:rsidRPr="003A7125" w:rsidRDefault="00F002DA" w:rsidP="00884D31">
            <w:pPr>
              <w:pStyle w:val="BodyText"/>
              <w:jc w:val="center"/>
              <w:rPr>
                <w:lang w:val="ru-RU"/>
              </w:rPr>
            </w:pPr>
            <w:r w:rsidRPr="003A7125">
              <w:rPr>
                <w:lang w:val="ru-RU"/>
              </w:rPr>
              <w:t>З</w:t>
            </w:r>
          </w:p>
        </w:tc>
        <w:tc>
          <w:tcPr>
            <w:tcW w:w="360" w:type="dxa"/>
            <w:vAlign w:val="center"/>
          </w:tcPr>
          <w:p w:rsidR="00F002DA" w:rsidRPr="003A7125" w:rsidRDefault="00F002DA" w:rsidP="00884D31">
            <w:pPr>
              <w:pStyle w:val="BodyText"/>
              <w:jc w:val="center"/>
              <w:rPr>
                <w:lang w:val="ru-RU"/>
              </w:rPr>
            </w:pPr>
            <w:r w:rsidRPr="003A7125">
              <w:rPr>
                <w:lang w:val="ru-RU"/>
              </w:rPr>
              <w:t>Н</w:t>
            </w:r>
          </w:p>
        </w:tc>
        <w:tc>
          <w:tcPr>
            <w:tcW w:w="360" w:type="dxa"/>
            <w:vAlign w:val="center"/>
          </w:tcPr>
          <w:p w:rsidR="00F002DA" w:rsidRPr="003A7125" w:rsidRDefault="00F002DA" w:rsidP="00884D31">
            <w:pPr>
              <w:pStyle w:val="BodyText"/>
              <w:jc w:val="center"/>
              <w:rPr>
                <w:lang w:val="ru-RU"/>
              </w:rPr>
            </w:pPr>
            <w:r w:rsidRPr="003A7125">
              <w:rPr>
                <w:lang w:val="ru-RU"/>
              </w:rPr>
              <w:t>А</w:t>
            </w:r>
          </w:p>
        </w:tc>
        <w:tc>
          <w:tcPr>
            <w:tcW w:w="360" w:type="dxa"/>
            <w:vAlign w:val="center"/>
          </w:tcPr>
          <w:p w:rsidR="00F002DA" w:rsidRPr="003A7125" w:rsidRDefault="00F002DA" w:rsidP="00884D31">
            <w:pPr>
              <w:pStyle w:val="BodyText"/>
              <w:jc w:val="center"/>
              <w:rPr>
                <w:lang w:val="ru-RU"/>
              </w:rPr>
            </w:pPr>
            <w:r w:rsidRPr="003A7125">
              <w:rPr>
                <w:lang w:val="ru-RU"/>
              </w:rPr>
              <w:t>Н</w:t>
            </w:r>
          </w:p>
        </w:tc>
        <w:tc>
          <w:tcPr>
            <w:tcW w:w="360" w:type="dxa"/>
            <w:vAlign w:val="center"/>
          </w:tcPr>
          <w:p w:rsidR="00F002DA" w:rsidRPr="003A7125" w:rsidRDefault="00F002DA" w:rsidP="00884D31">
            <w:pPr>
              <w:pStyle w:val="BodyText"/>
              <w:jc w:val="center"/>
              <w:rPr>
                <w:lang w:val="ru-RU"/>
              </w:rPr>
            </w:pPr>
            <w:r w:rsidRPr="003A7125">
              <w:rPr>
                <w:lang w:val="ru-RU"/>
              </w:rPr>
              <w:t>И</w:t>
            </w:r>
          </w:p>
        </w:tc>
        <w:tc>
          <w:tcPr>
            <w:tcW w:w="360" w:type="dxa"/>
            <w:vAlign w:val="center"/>
          </w:tcPr>
          <w:p w:rsidR="00F002DA" w:rsidRPr="003A7125" w:rsidRDefault="00F002DA" w:rsidP="00884D31">
            <w:pPr>
              <w:pStyle w:val="BodyText"/>
              <w:jc w:val="center"/>
              <w:rPr>
                <w:lang w:val="ru-RU"/>
              </w:rPr>
            </w:pPr>
            <w:r w:rsidRPr="003A7125">
              <w:rPr>
                <w:lang w:val="ru-RU"/>
              </w:rPr>
              <w:t>Е</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Е</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Т</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К</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rPr>
                <w:lang w:val="ru-RU"/>
              </w:rPr>
            </w:pPr>
            <w:r w:rsidRPr="003A7125">
              <w:rPr>
                <w:vertAlign w:val="superscript"/>
              </w:rPr>
              <w:t>5</w:t>
            </w:r>
            <w:r w:rsidRPr="003A7125">
              <w:rPr>
                <w:lang w:val="ru-RU"/>
              </w:rPr>
              <w:t>П</w:t>
            </w:r>
          </w:p>
        </w:tc>
        <w:tc>
          <w:tcPr>
            <w:tcW w:w="360" w:type="dxa"/>
            <w:vAlign w:val="center"/>
          </w:tcPr>
          <w:p w:rsidR="00F002DA" w:rsidRPr="003A7125" w:rsidRDefault="00F002DA" w:rsidP="00884D31">
            <w:pPr>
              <w:pStyle w:val="BodyText"/>
              <w:jc w:val="center"/>
              <w:rPr>
                <w:lang w:val="ru-RU"/>
              </w:rPr>
            </w:pPr>
            <w:r w:rsidRPr="003A7125">
              <w:rPr>
                <w:lang w:val="ru-RU"/>
              </w:rPr>
              <w:t>Р</w:t>
            </w:r>
          </w:p>
        </w:tc>
        <w:tc>
          <w:tcPr>
            <w:tcW w:w="360" w:type="dxa"/>
            <w:vAlign w:val="center"/>
          </w:tcPr>
          <w:p w:rsidR="00F002DA" w:rsidRPr="003A7125" w:rsidRDefault="00F002DA" w:rsidP="00884D31">
            <w:pPr>
              <w:pStyle w:val="BodyText"/>
              <w:rPr>
                <w:lang w:val="ru-RU"/>
              </w:rPr>
            </w:pPr>
            <w:r w:rsidRPr="003A7125">
              <w:rPr>
                <w:vertAlign w:val="superscript"/>
              </w:rPr>
              <w:t>7</w:t>
            </w:r>
            <w:r w:rsidRPr="003A7125">
              <w:rPr>
                <w:lang w:val="ru-RU"/>
              </w:rPr>
              <w:t>А</w:t>
            </w:r>
          </w:p>
        </w:tc>
        <w:tc>
          <w:tcPr>
            <w:tcW w:w="360" w:type="dxa"/>
            <w:vAlign w:val="center"/>
          </w:tcPr>
          <w:p w:rsidR="00F002DA" w:rsidRPr="003A7125" w:rsidRDefault="00F002DA" w:rsidP="00884D31">
            <w:pPr>
              <w:pStyle w:val="BodyText"/>
              <w:jc w:val="center"/>
              <w:rPr>
                <w:lang w:val="ru-RU"/>
              </w:rPr>
            </w:pPr>
            <w:r w:rsidRPr="003A7125">
              <w:rPr>
                <w:lang w:val="ru-RU"/>
              </w:rPr>
              <w:t>В</w:t>
            </w:r>
          </w:p>
        </w:tc>
        <w:tc>
          <w:tcPr>
            <w:tcW w:w="360" w:type="dxa"/>
            <w:vAlign w:val="center"/>
          </w:tcPr>
          <w:p w:rsidR="00F002DA" w:rsidRPr="003A7125" w:rsidRDefault="00F002DA" w:rsidP="00884D31">
            <w:pPr>
              <w:pStyle w:val="BodyText"/>
              <w:jc w:val="center"/>
              <w:rPr>
                <w:lang w:val="ru-RU"/>
              </w:rPr>
            </w:pPr>
            <w:r w:rsidRPr="003A7125">
              <w:rPr>
                <w:lang w:val="ru-RU"/>
              </w:rPr>
              <w:t>И</w:t>
            </w:r>
          </w:p>
        </w:tc>
        <w:tc>
          <w:tcPr>
            <w:tcW w:w="360" w:type="dxa"/>
            <w:vAlign w:val="center"/>
          </w:tcPr>
          <w:p w:rsidR="00F002DA" w:rsidRPr="003A7125" w:rsidRDefault="00F002DA" w:rsidP="00884D31">
            <w:pPr>
              <w:pStyle w:val="BodyText"/>
              <w:jc w:val="center"/>
              <w:rPr>
                <w:lang w:val="ru-RU"/>
              </w:rPr>
            </w:pPr>
            <w:r w:rsidRPr="003A7125">
              <w:rPr>
                <w:lang w:val="ru-RU"/>
              </w:rPr>
              <w:t>Т</w:t>
            </w:r>
          </w:p>
        </w:tc>
        <w:tc>
          <w:tcPr>
            <w:tcW w:w="360" w:type="dxa"/>
            <w:vAlign w:val="center"/>
          </w:tcPr>
          <w:p w:rsidR="00F002DA" w:rsidRPr="003A7125" w:rsidRDefault="00F002DA" w:rsidP="00884D31">
            <w:pPr>
              <w:pStyle w:val="BodyText"/>
              <w:jc w:val="center"/>
              <w:rPr>
                <w:lang w:val="ru-RU"/>
              </w:rPr>
            </w:pPr>
            <w:r w:rsidRPr="003A7125">
              <w:rPr>
                <w:lang w:val="ru-RU"/>
              </w:rPr>
              <w:t>Е</w:t>
            </w:r>
          </w:p>
        </w:tc>
        <w:tc>
          <w:tcPr>
            <w:tcW w:w="360" w:type="dxa"/>
            <w:vAlign w:val="center"/>
          </w:tcPr>
          <w:p w:rsidR="00F002DA" w:rsidRPr="003A7125" w:rsidRDefault="00F002DA" w:rsidP="00884D31">
            <w:pPr>
              <w:pStyle w:val="BodyText"/>
              <w:jc w:val="center"/>
              <w:rPr>
                <w:lang w:val="ru-RU"/>
              </w:rPr>
            </w:pPr>
            <w:r w:rsidRPr="003A7125">
              <w:rPr>
                <w:lang w:val="ru-RU"/>
              </w:rPr>
              <w:t>Л</w:t>
            </w:r>
          </w:p>
        </w:tc>
        <w:tc>
          <w:tcPr>
            <w:tcW w:w="360" w:type="dxa"/>
            <w:vAlign w:val="center"/>
          </w:tcPr>
          <w:p w:rsidR="00F002DA" w:rsidRPr="003A7125" w:rsidRDefault="00F002DA" w:rsidP="00884D31">
            <w:pPr>
              <w:pStyle w:val="BodyText"/>
              <w:jc w:val="center"/>
              <w:rPr>
                <w:lang w:val="ru-RU"/>
              </w:rPr>
            </w:pPr>
            <w:r w:rsidRPr="003A7125">
              <w:rPr>
                <w:lang w:val="ru-RU"/>
              </w:rPr>
              <w:t>Ь</w:t>
            </w:r>
          </w:p>
        </w:tc>
        <w:tc>
          <w:tcPr>
            <w:tcW w:w="360" w:type="dxa"/>
            <w:vAlign w:val="center"/>
          </w:tcPr>
          <w:p w:rsidR="00F002DA" w:rsidRPr="003A7125" w:rsidRDefault="00F002DA" w:rsidP="00884D31">
            <w:pPr>
              <w:pStyle w:val="BodyText"/>
              <w:jc w:val="center"/>
              <w:rPr>
                <w:lang w:val="ru-RU"/>
              </w:rPr>
            </w:pPr>
            <w:r w:rsidRPr="003A7125">
              <w:rPr>
                <w:lang w:val="ru-RU"/>
              </w:rPr>
              <w:t>С</w:t>
            </w:r>
          </w:p>
        </w:tc>
        <w:tc>
          <w:tcPr>
            <w:tcW w:w="360" w:type="dxa"/>
            <w:vAlign w:val="center"/>
          </w:tcPr>
          <w:p w:rsidR="00F002DA" w:rsidRPr="003A7125" w:rsidRDefault="00F002DA" w:rsidP="00884D31">
            <w:pPr>
              <w:pStyle w:val="BodyText"/>
              <w:jc w:val="center"/>
              <w:rPr>
                <w:lang w:val="ru-RU"/>
              </w:rPr>
            </w:pPr>
            <w:r w:rsidRPr="003A7125">
              <w:rPr>
                <w:lang w:val="ru-RU"/>
              </w:rPr>
              <w:t>Т</w:t>
            </w:r>
          </w:p>
        </w:tc>
        <w:tc>
          <w:tcPr>
            <w:tcW w:w="360" w:type="dxa"/>
            <w:vAlign w:val="center"/>
          </w:tcPr>
          <w:p w:rsidR="00F002DA" w:rsidRPr="003A7125" w:rsidRDefault="00F002DA" w:rsidP="00884D31">
            <w:pPr>
              <w:pStyle w:val="BodyText"/>
              <w:jc w:val="center"/>
              <w:rPr>
                <w:lang w:val="ru-RU"/>
              </w:rPr>
            </w:pPr>
            <w:r w:rsidRPr="003A7125">
              <w:rPr>
                <w:lang w:val="ru-RU"/>
              </w:rPr>
              <w:t>В</w:t>
            </w:r>
          </w:p>
        </w:tc>
        <w:tc>
          <w:tcPr>
            <w:tcW w:w="360" w:type="dxa"/>
            <w:vAlign w:val="center"/>
          </w:tcPr>
          <w:p w:rsidR="00F002DA" w:rsidRPr="003A7125" w:rsidRDefault="00F002DA" w:rsidP="00884D31">
            <w:pPr>
              <w:pStyle w:val="BodyText"/>
              <w:jc w:val="center"/>
              <w:rPr>
                <w:lang w:val="ru-RU"/>
              </w:rPr>
            </w:pPr>
            <w:r w:rsidRPr="003A7125">
              <w:rPr>
                <w:lang w:val="ru-RU"/>
              </w:rPr>
              <w:t>О</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А</w:t>
            </w: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Н</w:t>
            </w: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К</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Р</w:t>
            </w: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О</w:t>
            </w: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А</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Л</w:t>
            </w: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М</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А</w:t>
            </w: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И</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М</w:t>
            </w: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Я</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Е</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Н</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r w:rsidR="00F002DA" w:rsidRPr="003A7125" w:rsidTr="00884D31">
        <w:trPr>
          <w:trHeight w:hRule="exact" w:val="360"/>
          <w:jc w:val="center"/>
        </w:trPr>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vAlign w:val="center"/>
          </w:tcPr>
          <w:p w:rsidR="00F002DA" w:rsidRPr="003A7125" w:rsidRDefault="00F002DA" w:rsidP="00884D31">
            <w:pPr>
              <w:pStyle w:val="BodyText"/>
              <w:jc w:val="center"/>
              <w:rPr>
                <w:lang w:val="ru-RU"/>
              </w:rPr>
            </w:pPr>
            <w:r w:rsidRPr="003A7125">
              <w:rPr>
                <w:lang w:val="ru-RU"/>
              </w:rPr>
              <w:t>Т</w:t>
            </w: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c>
          <w:tcPr>
            <w:tcW w:w="360" w:type="dxa"/>
            <w:shd w:val="clear" w:color="auto" w:fill="BBBBBB"/>
            <w:vAlign w:val="center"/>
          </w:tcPr>
          <w:p w:rsidR="00F002DA" w:rsidRPr="003A7125" w:rsidRDefault="00F002DA" w:rsidP="00884D31">
            <w:pPr>
              <w:pStyle w:val="BodyText"/>
              <w:jc w:val="center"/>
            </w:pPr>
          </w:p>
        </w:tc>
      </w:tr>
    </w:tbl>
    <w:p w:rsidR="00F002DA" w:rsidRDefault="00F002DA" w:rsidP="00FE0386">
      <w:pPr>
        <w:pStyle w:val="BodyText"/>
      </w:pPr>
    </w:p>
    <w:tbl>
      <w:tblPr>
        <w:tblW w:w="0" w:type="auto"/>
        <w:tblLook w:val="0000"/>
      </w:tblPr>
      <w:tblGrid>
        <w:gridCol w:w="4395"/>
        <w:gridCol w:w="4678"/>
      </w:tblGrid>
      <w:tr w:rsidR="00F002DA" w:rsidRPr="003A7125" w:rsidTr="00884D31">
        <w:tc>
          <w:tcPr>
            <w:tcW w:w="4395" w:type="dxa"/>
          </w:tcPr>
          <w:p w:rsidR="00F002DA" w:rsidRPr="003A7125" w:rsidRDefault="00F002DA" w:rsidP="00884D31">
            <w:pPr>
              <w:pStyle w:val="BodyText"/>
              <w:rPr>
                <w:rFonts w:ascii="Times New Roman" w:hAnsi="Times New Roman"/>
              </w:rPr>
            </w:pPr>
            <w:r w:rsidRPr="003A7125">
              <w:rPr>
                <w:rFonts w:ascii="Times New Roman" w:hAnsi="Times New Roman"/>
              </w:rPr>
              <w:t>По горизонтали:</w:t>
            </w:r>
          </w:p>
        </w:tc>
        <w:tc>
          <w:tcPr>
            <w:tcW w:w="4678" w:type="dxa"/>
          </w:tcPr>
          <w:p w:rsidR="00F002DA" w:rsidRPr="003A7125" w:rsidRDefault="00F002DA" w:rsidP="00884D31">
            <w:pPr>
              <w:pStyle w:val="BodyText"/>
              <w:rPr>
                <w:rFonts w:ascii="Times New Roman" w:hAnsi="Times New Roman"/>
              </w:rPr>
            </w:pPr>
            <w:r w:rsidRPr="003A7125">
              <w:rPr>
                <w:rFonts w:ascii="Times New Roman" w:hAnsi="Times New Roman"/>
              </w:rPr>
              <w:t>По вертикали:</w:t>
            </w:r>
          </w:p>
        </w:tc>
      </w:tr>
      <w:tr w:rsidR="00F002DA" w:rsidRPr="003A7125" w:rsidTr="00884D31">
        <w:tc>
          <w:tcPr>
            <w:tcW w:w="4395" w:type="dxa"/>
          </w:tcPr>
          <w:p w:rsidR="00F002DA" w:rsidRPr="003A7125" w:rsidRDefault="00F002DA" w:rsidP="00884D31">
            <w:pPr>
              <w:pStyle w:val="BodyText"/>
              <w:jc w:val="both"/>
              <w:rPr>
                <w:rFonts w:ascii="Times New Roman" w:hAnsi="Times New Roman"/>
                <w:lang w:val="ru-RU"/>
              </w:rPr>
            </w:pPr>
            <w:r w:rsidRPr="003A7125">
              <w:rPr>
                <w:rFonts w:ascii="Times New Roman" w:hAnsi="Times New Roman"/>
                <w:lang w:val="ru-RU"/>
              </w:rPr>
              <w:t>3. Деятельность, направленная на получение достоверных знаний о мире.</w:t>
            </w:r>
          </w:p>
          <w:p w:rsidR="00F002DA" w:rsidRPr="003A7125" w:rsidRDefault="00F002DA" w:rsidP="00884D31">
            <w:pPr>
              <w:pStyle w:val="BodyText"/>
              <w:jc w:val="both"/>
              <w:rPr>
                <w:rFonts w:ascii="Times New Roman" w:hAnsi="Times New Roman"/>
                <w:lang w:val="ru-RU"/>
              </w:rPr>
            </w:pPr>
            <w:r w:rsidRPr="003A7125">
              <w:rPr>
                <w:rFonts w:ascii="Times New Roman" w:hAnsi="Times New Roman"/>
                <w:lang w:val="ru-RU"/>
              </w:rPr>
              <w:t>5. Высший орган исполнительной власти в России</w:t>
            </w:r>
          </w:p>
          <w:p w:rsidR="00F002DA" w:rsidRPr="003A7125" w:rsidRDefault="00F002DA" w:rsidP="00884D31">
            <w:pPr>
              <w:pStyle w:val="BodyText"/>
              <w:jc w:val="both"/>
              <w:rPr>
                <w:rFonts w:ascii="Times New Roman" w:hAnsi="Times New Roman"/>
                <w:lang w:val="ru-RU"/>
              </w:rPr>
            </w:pPr>
            <w:r w:rsidRPr="003A7125">
              <w:rPr>
                <w:rFonts w:ascii="Times New Roman" w:hAnsi="Times New Roman"/>
                <w:lang w:val="ru-RU"/>
              </w:rPr>
              <w:t>6. Философское учение о бытии</w:t>
            </w:r>
          </w:p>
        </w:tc>
        <w:tc>
          <w:tcPr>
            <w:tcW w:w="4678" w:type="dxa"/>
          </w:tcPr>
          <w:p w:rsidR="00F002DA" w:rsidRPr="003A7125" w:rsidRDefault="00F002DA" w:rsidP="00884D31">
            <w:pPr>
              <w:pStyle w:val="BodyText"/>
              <w:jc w:val="both"/>
              <w:rPr>
                <w:rFonts w:ascii="Times New Roman" w:hAnsi="Times New Roman"/>
                <w:lang w:val="ru-RU"/>
              </w:rPr>
            </w:pPr>
            <w:r w:rsidRPr="003A7125">
              <w:rPr>
                <w:rFonts w:ascii="Times New Roman" w:hAnsi="Times New Roman"/>
                <w:lang w:val="ru-RU"/>
              </w:rPr>
              <w:t>1. По словам римского юриста Цельса, это «…искусство добра и справедливости».</w:t>
            </w:r>
          </w:p>
          <w:p w:rsidR="00F002DA" w:rsidRPr="003A7125" w:rsidRDefault="00F002DA" w:rsidP="00884D31">
            <w:pPr>
              <w:pStyle w:val="BodyText"/>
              <w:jc w:val="both"/>
              <w:rPr>
                <w:rFonts w:ascii="Times New Roman" w:hAnsi="Times New Roman"/>
                <w:lang w:val="ru-RU"/>
              </w:rPr>
            </w:pPr>
            <w:r w:rsidRPr="003A7125">
              <w:rPr>
                <w:rFonts w:ascii="Times New Roman" w:hAnsi="Times New Roman"/>
                <w:lang w:val="ru-RU"/>
              </w:rPr>
              <w:t>2. Наука о законах и формах мышления.</w:t>
            </w:r>
          </w:p>
          <w:p w:rsidR="00F002DA" w:rsidRPr="003A7125" w:rsidRDefault="00F002DA" w:rsidP="00884D31">
            <w:pPr>
              <w:pStyle w:val="BodyText"/>
              <w:jc w:val="both"/>
              <w:rPr>
                <w:rFonts w:ascii="Times New Roman" w:hAnsi="Times New Roman"/>
                <w:lang w:val="ru-RU"/>
              </w:rPr>
            </w:pPr>
            <w:r w:rsidRPr="003A7125">
              <w:rPr>
                <w:rFonts w:ascii="Times New Roman" w:hAnsi="Times New Roman"/>
                <w:lang w:val="ru-RU"/>
              </w:rPr>
              <w:t>4. Деятельность государственной власти, партии или общественной группы в области внутригосударственных или внешних отношений, определяемая интересами этой власти, партии, группы.</w:t>
            </w:r>
          </w:p>
          <w:p w:rsidR="00F002DA" w:rsidRPr="003A7125" w:rsidRDefault="00F002DA" w:rsidP="00884D31">
            <w:pPr>
              <w:pStyle w:val="BodyText"/>
              <w:jc w:val="both"/>
              <w:rPr>
                <w:rFonts w:ascii="Times New Roman" w:hAnsi="Times New Roman"/>
                <w:lang w:val="ru-RU"/>
              </w:rPr>
            </w:pPr>
            <w:r w:rsidRPr="003A7125">
              <w:rPr>
                <w:rFonts w:ascii="Times New Roman" w:hAnsi="Times New Roman"/>
                <w:lang w:val="ru-RU"/>
              </w:rPr>
              <w:t>5. Высший представительный и законодательный орган государственной власти.</w:t>
            </w:r>
          </w:p>
          <w:p w:rsidR="00F002DA" w:rsidRPr="003A7125" w:rsidRDefault="00F002DA" w:rsidP="00884D31">
            <w:pPr>
              <w:pStyle w:val="BodyText"/>
              <w:jc w:val="both"/>
              <w:rPr>
                <w:rFonts w:ascii="Times New Roman" w:hAnsi="Times New Roman"/>
                <w:lang w:val="ru-RU"/>
              </w:rPr>
            </w:pPr>
            <w:r w:rsidRPr="003A7125">
              <w:rPr>
                <w:rFonts w:ascii="Times New Roman" w:hAnsi="Times New Roman"/>
                <w:lang w:val="ru-RU"/>
              </w:rPr>
              <w:t>7. Философско-социологическое понятие, выражающее состояние общества, при котором отсутствие или неустойчивость социальных и моральных императивов и правил, регулирующих отношения между индивидами и обществом, приводит к тому, что значительная часть населения оказывается «вне» общества</w:t>
            </w:r>
          </w:p>
          <w:p w:rsidR="00F002DA" w:rsidRPr="003A7125" w:rsidRDefault="00F002DA" w:rsidP="00884D31">
            <w:pPr>
              <w:pStyle w:val="BodyText"/>
              <w:jc w:val="both"/>
              <w:rPr>
                <w:rFonts w:ascii="Times New Roman" w:hAnsi="Times New Roman"/>
                <w:lang w:val="ru-RU"/>
              </w:rPr>
            </w:pPr>
            <w:r w:rsidRPr="003A7125">
              <w:rPr>
                <w:rFonts w:ascii="Times New Roman" w:hAnsi="Times New Roman"/>
                <w:lang w:val="ru-RU"/>
              </w:rPr>
              <w:t>8. Общественное объединение, созданное в целях участия граждан Российской Федерации в политической жизни общества посредством формирования и выражения их политической воли, участия в общественных и политических акциях, в выборах и референдумах</w:t>
            </w:r>
          </w:p>
          <w:p w:rsidR="00F002DA" w:rsidRPr="003A7125" w:rsidRDefault="00F002DA" w:rsidP="00884D31">
            <w:pPr>
              <w:pStyle w:val="BodyText"/>
              <w:jc w:val="both"/>
              <w:rPr>
                <w:rFonts w:ascii="Times New Roman" w:hAnsi="Times New Roman"/>
                <w:lang w:val="ru-RU"/>
              </w:rPr>
            </w:pPr>
            <w:r w:rsidRPr="003A7125">
              <w:rPr>
                <w:rFonts w:ascii="Times New Roman" w:hAnsi="Times New Roman"/>
                <w:lang w:val="ru-RU"/>
              </w:rPr>
              <w:t>9. Законодательный акт, содержащий систематизированные нормы какой-либо отрасли или нескольких отраслей.</w:t>
            </w:r>
          </w:p>
        </w:tc>
      </w:tr>
    </w:tbl>
    <w:p w:rsidR="00F002DA" w:rsidRDefault="00F002DA" w:rsidP="00FE0386">
      <w:pPr>
        <w:spacing w:line="240" w:lineRule="auto"/>
        <w:contextualSpacing/>
        <w:rPr>
          <w:b/>
        </w:rPr>
      </w:pPr>
    </w:p>
    <w:p w:rsidR="00F002DA" w:rsidRDefault="00F002DA" w:rsidP="00F1625F">
      <w:pPr>
        <w:spacing w:line="240" w:lineRule="auto"/>
        <w:contextualSpacing/>
        <w:jc w:val="center"/>
        <w:rPr>
          <w:b/>
        </w:rPr>
      </w:pPr>
      <w:r w:rsidRPr="00EE3F5A">
        <w:rPr>
          <w:b/>
        </w:rPr>
        <w:t xml:space="preserve">ВСЕРОССИЙСКАЯ ОЛИМПИАДА ШКОЛЬНИКОВ </w:t>
      </w:r>
    </w:p>
    <w:p w:rsidR="00F002DA" w:rsidRPr="00EE3F5A" w:rsidRDefault="00F002DA" w:rsidP="00F1625F">
      <w:pPr>
        <w:spacing w:line="240" w:lineRule="auto"/>
        <w:contextualSpacing/>
        <w:jc w:val="center"/>
        <w:rPr>
          <w:b/>
        </w:rPr>
      </w:pPr>
      <w:r w:rsidRPr="00EE3F5A">
        <w:rPr>
          <w:b/>
        </w:rPr>
        <w:t>ПО ОБЩЕСТВОЗНАНИЮ</w:t>
      </w:r>
    </w:p>
    <w:p w:rsidR="00F002DA" w:rsidRPr="00EE3F5A" w:rsidRDefault="00F002DA" w:rsidP="00F1625F">
      <w:pPr>
        <w:spacing w:line="240" w:lineRule="auto"/>
        <w:contextualSpacing/>
        <w:jc w:val="center"/>
        <w:rPr>
          <w:b/>
        </w:rPr>
      </w:pPr>
      <w:r w:rsidRPr="00EE3F5A">
        <w:rPr>
          <w:b/>
        </w:rPr>
        <w:t>МУНИЦИПАЛЬНЫЙ ЭТАП</w:t>
      </w:r>
    </w:p>
    <w:p w:rsidR="00F002DA" w:rsidRDefault="00F002DA" w:rsidP="00F1625F">
      <w:pPr>
        <w:spacing w:line="240" w:lineRule="auto"/>
        <w:contextualSpacing/>
        <w:jc w:val="center"/>
        <w:rPr>
          <w:b/>
        </w:rPr>
      </w:pPr>
      <w:r>
        <w:rPr>
          <w:b/>
        </w:rPr>
        <w:t>8</w:t>
      </w:r>
      <w:r w:rsidRPr="00EE3F5A">
        <w:rPr>
          <w:b/>
        </w:rPr>
        <w:t xml:space="preserve"> КЛАСС</w:t>
      </w:r>
    </w:p>
    <w:p w:rsidR="00F002DA" w:rsidRPr="00944C99" w:rsidRDefault="00F002DA" w:rsidP="00F1625F">
      <w:pPr>
        <w:spacing w:line="240" w:lineRule="auto"/>
        <w:contextualSpacing/>
        <w:rPr>
          <w:b/>
        </w:rPr>
      </w:pPr>
      <w:r w:rsidRPr="00944C99">
        <w:rPr>
          <w:b/>
        </w:rPr>
        <w:t>1. «Да» или «нет»? Внесите свои ответы в таблицу. Если вы согласны с утверждением, напишите «да», если не согласны, напишите «нет» (за каждый правильный ответ – 0,5 баллов; всего за задание – 5 баллов).</w:t>
      </w:r>
    </w:p>
    <w:p w:rsidR="00F002DA" w:rsidRPr="004F2EF4" w:rsidRDefault="00F002DA" w:rsidP="00F1625F">
      <w:pPr>
        <w:spacing w:line="240" w:lineRule="auto"/>
        <w:rPr>
          <w:color w:val="000000"/>
        </w:rPr>
      </w:pPr>
      <w:r w:rsidRPr="00C439E5">
        <w:rPr>
          <w:b/>
          <w:color w:val="000000"/>
        </w:rPr>
        <w:t>1.1.</w:t>
      </w:r>
      <w:r w:rsidRPr="004F2EF4">
        <w:rPr>
          <w:color w:val="000000"/>
        </w:rPr>
        <w:t xml:space="preserve"> </w:t>
      </w:r>
      <w:r>
        <w:rPr>
          <w:color w:val="000000"/>
        </w:rPr>
        <w:t>В состав Российской Федерации входит 85 субъектов, в том числе – 22 республики и 3 города федерального значения.</w:t>
      </w:r>
    </w:p>
    <w:p w:rsidR="00F002DA" w:rsidRPr="009B1DDA" w:rsidRDefault="00F002DA" w:rsidP="00F1625F">
      <w:pPr>
        <w:spacing w:line="240" w:lineRule="auto"/>
        <w:contextualSpacing/>
      </w:pPr>
      <w:r w:rsidRPr="00C439E5">
        <w:rPr>
          <w:b/>
        </w:rPr>
        <w:t>1.2.</w:t>
      </w:r>
      <w:r w:rsidRPr="009B1DDA">
        <w:t xml:space="preserve"> </w:t>
      </w:r>
      <w:r w:rsidRPr="00144A78">
        <w:t xml:space="preserve">Политическая партия </w:t>
      </w:r>
      <w:r>
        <w:t xml:space="preserve">в России </w:t>
      </w:r>
      <w:r w:rsidRPr="00144A78">
        <w:t>является единственным видом общественного объединения, которое обладает правом выдвигать кандидатов (списки кандидатов) в депутаты</w:t>
      </w:r>
      <w:r>
        <w:t>.</w:t>
      </w:r>
    </w:p>
    <w:p w:rsidR="00F002DA" w:rsidRDefault="00F002DA" w:rsidP="00F1625F">
      <w:pPr>
        <w:spacing w:line="240" w:lineRule="auto"/>
        <w:contextualSpacing/>
      </w:pPr>
      <w:r w:rsidRPr="00C439E5">
        <w:rPr>
          <w:b/>
        </w:rPr>
        <w:t>1.3.</w:t>
      </w:r>
      <w:r w:rsidRPr="009B1DDA">
        <w:t xml:space="preserve"> </w:t>
      </w:r>
      <w:r>
        <w:t>Председатель Верховного Суда РФ назначается на должность Советом Федерации РФ сроком на шесть лет.</w:t>
      </w:r>
    </w:p>
    <w:p w:rsidR="00F002DA" w:rsidRDefault="00F002DA" w:rsidP="00F1625F">
      <w:pPr>
        <w:spacing w:line="240" w:lineRule="auto"/>
        <w:contextualSpacing/>
        <w:rPr>
          <w:b/>
        </w:rPr>
      </w:pPr>
      <w:r w:rsidRPr="00676B20">
        <w:rPr>
          <w:b/>
        </w:rPr>
        <w:t>1.4.</w:t>
      </w:r>
      <w:r>
        <w:rPr>
          <w:b/>
        </w:rPr>
        <w:t xml:space="preserve"> </w:t>
      </w:r>
      <w:r w:rsidRPr="00144A78">
        <w:t>Единственным источником гражданского права в России является Гражданский кодекс РФ</w:t>
      </w:r>
      <w:r>
        <w:t>.</w:t>
      </w:r>
    </w:p>
    <w:p w:rsidR="00F002DA" w:rsidRDefault="00F002DA" w:rsidP="00F1625F">
      <w:pPr>
        <w:spacing w:line="240" w:lineRule="auto"/>
        <w:contextualSpacing/>
      </w:pPr>
      <w:r w:rsidRPr="00087A15">
        <w:rPr>
          <w:b/>
        </w:rPr>
        <w:t xml:space="preserve">1.5. </w:t>
      </w:r>
      <w:r w:rsidRPr="00144A78">
        <w:t>Термин «смена парадигм» впервые был введён в истории науки Полом Фейерабендом.</w:t>
      </w:r>
    </w:p>
    <w:p w:rsidR="00F002DA" w:rsidRDefault="00F002DA" w:rsidP="00F1625F">
      <w:pPr>
        <w:spacing w:line="240" w:lineRule="auto"/>
        <w:contextualSpacing/>
      </w:pPr>
      <w:r w:rsidRPr="00470068">
        <w:rPr>
          <w:b/>
        </w:rPr>
        <w:t>1.6.</w:t>
      </w:r>
      <w:r>
        <w:rPr>
          <w:b/>
        </w:rPr>
        <w:t xml:space="preserve"> </w:t>
      </w:r>
      <w:r w:rsidRPr="00144A78">
        <w:t>Закон исключённого третьего гласит: из двух противоречащих суждений одно истинно, другое ложно, а третьего не дано</w:t>
      </w:r>
      <w:r>
        <w:t>.</w:t>
      </w:r>
    </w:p>
    <w:p w:rsidR="00F002DA" w:rsidRDefault="00F002DA" w:rsidP="00F1625F">
      <w:pPr>
        <w:spacing w:line="240" w:lineRule="auto"/>
        <w:contextualSpacing/>
      </w:pPr>
      <w:r w:rsidRPr="00470068">
        <w:rPr>
          <w:b/>
        </w:rPr>
        <w:t>1.7.</w:t>
      </w:r>
      <w:r w:rsidRPr="00470068">
        <w:t xml:space="preserve"> </w:t>
      </w:r>
      <w:r>
        <w:t>Александр Иванович Герцен был сторонником монархической формы правления в России.</w:t>
      </w:r>
    </w:p>
    <w:p w:rsidR="00F002DA" w:rsidRDefault="00F002DA" w:rsidP="00F1625F">
      <w:pPr>
        <w:spacing w:line="240" w:lineRule="auto"/>
        <w:contextualSpacing/>
      </w:pPr>
      <w:r w:rsidRPr="00470068">
        <w:rPr>
          <w:b/>
        </w:rPr>
        <w:t xml:space="preserve">1.8. </w:t>
      </w:r>
      <w:r w:rsidRPr="00D9261C">
        <w:rPr>
          <w:color w:val="000000"/>
        </w:rPr>
        <w:t>Свободные блага требуют производственных затрат, поэтому люди их потребляют на платной основе.</w:t>
      </w:r>
    </w:p>
    <w:p w:rsidR="00F002DA" w:rsidRDefault="00F002DA" w:rsidP="00F1625F">
      <w:pPr>
        <w:spacing w:line="240" w:lineRule="auto"/>
        <w:contextualSpacing/>
      </w:pPr>
      <w:r w:rsidRPr="00470068">
        <w:rPr>
          <w:b/>
        </w:rPr>
        <w:t>1.9.</w:t>
      </w:r>
      <w:r>
        <w:rPr>
          <w:b/>
        </w:rPr>
        <w:t xml:space="preserve"> </w:t>
      </w:r>
      <w:r w:rsidRPr="00D9261C">
        <w:t>Ограниченность</w:t>
      </w:r>
      <w:r w:rsidRPr="00D9261C">
        <w:rPr>
          <w:b/>
        </w:rPr>
        <w:t xml:space="preserve"> э</w:t>
      </w:r>
      <w:r w:rsidRPr="00D9261C">
        <w:t>кономических ресурсов на планете порождает необходимость решения проблемы их рационального использования и распределения.</w:t>
      </w:r>
    </w:p>
    <w:p w:rsidR="00F002DA" w:rsidRPr="00536B67" w:rsidRDefault="00F002DA" w:rsidP="00F1625F">
      <w:pPr>
        <w:spacing w:line="240" w:lineRule="auto"/>
        <w:contextualSpacing/>
      </w:pPr>
      <w:r w:rsidRPr="00470068">
        <w:rPr>
          <w:b/>
        </w:rPr>
        <w:t>1.10.</w:t>
      </w:r>
      <w:r>
        <w:rPr>
          <w:b/>
        </w:rPr>
        <w:t xml:space="preserve"> </w:t>
      </w:r>
      <w:r w:rsidRPr="00D9261C">
        <w:t>Традиционная экономическая система основывается на перерабатывающих отраслях промышленности и характеризуется высокими темпами научно-технического прогресса.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3"/>
        <w:gridCol w:w="1002"/>
        <w:gridCol w:w="946"/>
        <w:gridCol w:w="922"/>
        <w:gridCol w:w="922"/>
        <w:gridCol w:w="922"/>
        <w:gridCol w:w="922"/>
        <w:gridCol w:w="922"/>
        <w:gridCol w:w="922"/>
        <w:gridCol w:w="922"/>
      </w:tblGrid>
      <w:tr w:rsidR="00F002DA" w:rsidRPr="00A14F65" w:rsidTr="00AE4D4B">
        <w:tc>
          <w:tcPr>
            <w:tcW w:w="943" w:type="dxa"/>
          </w:tcPr>
          <w:p w:rsidR="00F002DA" w:rsidRPr="00A14F65" w:rsidRDefault="00F002DA" w:rsidP="00AE4D4B">
            <w:pPr>
              <w:spacing w:line="240" w:lineRule="auto"/>
              <w:contextualSpacing/>
              <w:jc w:val="center"/>
              <w:rPr>
                <w:b/>
              </w:rPr>
            </w:pPr>
            <w:r w:rsidRPr="00A14F65">
              <w:rPr>
                <w:b/>
              </w:rPr>
              <w:t>1.1</w:t>
            </w:r>
          </w:p>
        </w:tc>
        <w:tc>
          <w:tcPr>
            <w:tcW w:w="1002" w:type="dxa"/>
          </w:tcPr>
          <w:p w:rsidR="00F002DA" w:rsidRPr="00A14F65" w:rsidRDefault="00F002DA" w:rsidP="00AE4D4B">
            <w:pPr>
              <w:spacing w:line="240" w:lineRule="auto"/>
              <w:contextualSpacing/>
              <w:jc w:val="center"/>
              <w:rPr>
                <w:b/>
              </w:rPr>
            </w:pPr>
            <w:r w:rsidRPr="00A14F65">
              <w:rPr>
                <w:b/>
              </w:rPr>
              <w:t>1.2</w:t>
            </w:r>
          </w:p>
        </w:tc>
        <w:tc>
          <w:tcPr>
            <w:tcW w:w="946" w:type="dxa"/>
          </w:tcPr>
          <w:p w:rsidR="00F002DA" w:rsidRPr="00A14F65" w:rsidRDefault="00F002DA" w:rsidP="00AE4D4B">
            <w:pPr>
              <w:spacing w:line="240" w:lineRule="auto"/>
              <w:contextualSpacing/>
              <w:jc w:val="center"/>
              <w:rPr>
                <w:b/>
              </w:rPr>
            </w:pPr>
            <w:r w:rsidRPr="00A14F65">
              <w:rPr>
                <w:b/>
              </w:rPr>
              <w:t>1.3</w:t>
            </w:r>
          </w:p>
        </w:tc>
        <w:tc>
          <w:tcPr>
            <w:tcW w:w="922" w:type="dxa"/>
          </w:tcPr>
          <w:p w:rsidR="00F002DA" w:rsidRPr="00A14F65" w:rsidRDefault="00F002DA" w:rsidP="00AE4D4B">
            <w:pPr>
              <w:spacing w:line="240" w:lineRule="auto"/>
              <w:contextualSpacing/>
              <w:jc w:val="center"/>
              <w:rPr>
                <w:b/>
              </w:rPr>
            </w:pPr>
            <w:r w:rsidRPr="00A14F65">
              <w:rPr>
                <w:b/>
              </w:rPr>
              <w:t>1.4</w:t>
            </w:r>
          </w:p>
        </w:tc>
        <w:tc>
          <w:tcPr>
            <w:tcW w:w="922" w:type="dxa"/>
          </w:tcPr>
          <w:p w:rsidR="00F002DA" w:rsidRPr="00A14F65" w:rsidRDefault="00F002DA" w:rsidP="00AE4D4B">
            <w:pPr>
              <w:spacing w:line="240" w:lineRule="auto"/>
              <w:contextualSpacing/>
              <w:jc w:val="center"/>
              <w:rPr>
                <w:b/>
              </w:rPr>
            </w:pPr>
            <w:r w:rsidRPr="00A14F65">
              <w:rPr>
                <w:b/>
              </w:rPr>
              <w:t>1.5</w:t>
            </w:r>
          </w:p>
        </w:tc>
        <w:tc>
          <w:tcPr>
            <w:tcW w:w="922" w:type="dxa"/>
          </w:tcPr>
          <w:p w:rsidR="00F002DA" w:rsidRPr="00A14F65" w:rsidRDefault="00F002DA" w:rsidP="00AE4D4B">
            <w:pPr>
              <w:spacing w:line="240" w:lineRule="auto"/>
              <w:contextualSpacing/>
              <w:jc w:val="center"/>
              <w:rPr>
                <w:b/>
              </w:rPr>
            </w:pPr>
            <w:r w:rsidRPr="00A14F65">
              <w:rPr>
                <w:b/>
              </w:rPr>
              <w:t>1.6</w:t>
            </w:r>
          </w:p>
        </w:tc>
        <w:tc>
          <w:tcPr>
            <w:tcW w:w="922" w:type="dxa"/>
          </w:tcPr>
          <w:p w:rsidR="00F002DA" w:rsidRPr="00A14F65" w:rsidRDefault="00F002DA" w:rsidP="00AE4D4B">
            <w:pPr>
              <w:spacing w:line="240" w:lineRule="auto"/>
              <w:contextualSpacing/>
              <w:jc w:val="center"/>
              <w:rPr>
                <w:b/>
              </w:rPr>
            </w:pPr>
            <w:r w:rsidRPr="00A14F65">
              <w:rPr>
                <w:b/>
              </w:rPr>
              <w:t>1.7</w:t>
            </w:r>
          </w:p>
        </w:tc>
        <w:tc>
          <w:tcPr>
            <w:tcW w:w="922" w:type="dxa"/>
          </w:tcPr>
          <w:p w:rsidR="00F002DA" w:rsidRPr="00A14F65" w:rsidRDefault="00F002DA" w:rsidP="00AE4D4B">
            <w:pPr>
              <w:spacing w:line="240" w:lineRule="auto"/>
              <w:contextualSpacing/>
              <w:jc w:val="center"/>
              <w:rPr>
                <w:b/>
              </w:rPr>
            </w:pPr>
            <w:r w:rsidRPr="00A14F65">
              <w:rPr>
                <w:b/>
              </w:rPr>
              <w:t>1.8</w:t>
            </w:r>
          </w:p>
        </w:tc>
        <w:tc>
          <w:tcPr>
            <w:tcW w:w="922" w:type="dxa"/>
          </w:tcPr>
          <w:p w:rsidR="00F002DA" w:rsidRPr="00A14F65" w:rsidRDefault="00F002DA" w:rsidP="00AE4D4B">
            <w:pPr>
              <w:spacing w:line="240" w:lineRule="auto"/>
              <w:contextualSpacing/>
              <w:jc w:val="center"/>
              <w:rPr>
                <w:b/>
              </w:rPr>
            </w:pPr>
            <w:r w:rsidRPr="00A14F65">
              <w:rPr>
                <w:b/>
              </w:rPr>
              <w:t>1.9</w:t>
            </w:r>
          </w:p>
        </w:tc>
        <w:tc>
          <w:tcPr>
            <w:tcW w:w="922" w:type="dxa"/>
          </w:tcPr>
          <w:p w:rsidR="00F002DA" w:rsidRPr="00A14F65" w:rsidRDefault="00F002DA" w:rsidP="00AE4D4B">
            <w:pPr>
              <w:spacing w:line="240" w:lineRule="auto"/>
              <w:contextualSpacing/>
              <w:jc w:val="center"/>
              <w:rPr>
                <w:b/>
              </w:rPr>
            </w:pPr>
            <w:r w:rsidRPr="00A14F65">
              <w:rPr>
                <w:b/>
              </w:rPr>
              <w:t>1.10</w:t>
            </w:r>
          </w:p>
        </w:tc>
      </w:tr>
      <w:tr w:rsidR="00F002DA" w:rsidRPr="00A14F65" w:rsidTr="00AE4D4B">
        <w:tc>
          <w:tcPr>
            <w:tcW w:w="943" w:type="dxa"/>
          </w:tcPr>
          <w:p w:rsidR="00F002DA" w:rsidRPr="00A14F65" w:rsidRDefault="00F002DA" w:rsidP="00AE4D4B">
            <w:pPr>
              <w:spacing w:line="240" w:lineRule="auto"/>
              <w:contextualSpacing/>
              <w:jc w:val="center"/>
            </w:pPr>
            <w:r w:rsidRPr="00A14F65">
              <w:t>да</w:t>
            </w:r>
          </w:p>
        </w:tc>
        <w:tc>
          <w:tcPr>
            <w:tcW w:w="1002" w:type="dxa"/>
          </w:tcPr>
          <w:p w:rsidR="00F002DA" w:rsidRPr="00A14F65" w:rsidRDefault="00F002DA" w:rsidP="00AE4D4B">
            <w:pPr>
              <w:spacing w:line="240" w:lineRule="auto"/>
              <w:contextualSpacing/>
              <w:jc w:val="center"/>
            </w:pPr>
            <w:r w:rsidRPr="00A14F65">
              <w:t>да</w:t>
            </w:r>
          </w:p>
        </w:tc>
        <w:tc>
          <w:tcPr>
            <w:tcW w:w="946" w:type="dxa"/>
          </w:tcPr>
          <w:p w:rsidR="00F002DA" w:rsidRPr="00A14F65" w:rsidRDefault="00F002DA" w:rsidP="00AE4D4B">
            <w:pPr>
              <w:spacing w:line="240" w:lineRule="auto"/>
              <w:contextualSpacing/>
              <w:jc w:val="center"/>
            </w:pPr>
            <w:r w:rsidRPr="00A14F65">
              <w:t>да</w:t>
            </w:r>
          </w:p>
        </w:tc>
        <w:tc>
          <w:tcPr>
            <w:tcW w:w="922" w:type="dxa"/>
          </w:tcPr>
          <w:p w:rsidR="00F002DA" w:rsidRPr="00A14F65" w:rsidRDefault="00F002DA" w:rsidP="00AE4D4B">
            <w:pPr>
              <w:spacing w:line="240" w:lineRule="auto"/>
              <w:contextualSpacing/>
              <w:jc w:val="center"/>
            </w:pPr>
            <w:r w:rsidRPr="00A14F65">
              <w:t>нет</w:t>
            </w:r>
          </w:p>
        </w:tc>
        <w:tc>
          <w:tcPr>
            <w:tcW w:w="922" w:type="dxa"/>
          </w:tcPr>
          <w:p w:rsidR="00F002DA" w:rsidRPr="00A14F65" w:rsidRDefault="00F002DA" w:rsidP="00AE4D4B">
            <w:pPr>
              <w:spacing w:line="240" w:lineRule="auto"/>
              <w:contextualSpacing/>
              <w:jc w:val="center"/>
            </w:pPr>
            <w:r w:rsidRPr="00A14F65">
              <w:t>нет</w:t>
            </w:r>
          </w:p>
        </w:tc>
        <w:tc>
          <w:tcPr>
            <w:tcW w:w="922" w:type="dxa"/>
          </w:tcPr>
          <w:p w:rsidR="00F002DA" w:rsidRPr="00A14F65" w:rsidRDefault="00F002DA" w:rsidP="00AE4D4B">
            <w:pPr>
              <w:spacing w:line="240" w:lineRule="auto"/>
              <w:contextualSpacing/>
              <w:jc w:val="center"/>
            </w:pPr>
            <w:r w:rsidRPr="00A14F65">
              <w:t>да</w:t>
            </w:r>
          </w:p>
        </w:tc>
        <w:tc>
          <w:tcPr>
            <w:tcW w:w="922" w:type="dxa"/>
          </w:tcPr>
          <w:p w:rsidR="00F002DA" w:rsidRPr="00A14F65" w:rsidRDefault="00F002DA" w:rsidP="00AE4D4B">
            <w:pPr>
              <w:spacing w:line="240" w:lineRule="auto"/>
              <w:contextualSpacing/>
              <w:jc w:val="center"/>
            </w:pPr>
            <w:r w:rsidRPr="00A14F65">
              <w:t>нет</w:t>
            </w:r>
          </w:p>
        </w:tc>
        <w:tc>
          <w:tcPr>
            <w:tcW w:w="922" w:type="dxa"/>
          </w:tcPr>
          <w:p w:rsidR="00F002DA" w:rsidRPr="00A14F65" w:rsidRDefault="00F002DA" w:rsidP="00AE4D4B">
            <w:pPr>
              <w:spacing w:line="240" w:lineRule="auto"/>
              <w:contextualSpacing/>
              <w:jc w:val="center"/>
            </w:pPr>
            <w:r w:rsidRPr="00A14F65">
              <w:t>нет</w:t>
            </w:r>
          </w:p>
        </w:tc>
        <w:tc>
          <w:tcPr>
            <w:tcW w:w="922" w:type="dxa"/>
          </w:tcPr>
          <w:p w:rsidR="00F002DA" w:rsidRPr="00A14F65" w:rsidRDefault="00F002DA" w:rsidP="00AE4D4B">
            <w:pPr>
              <w:spacing w:line="240" w:lineRule="auto"/>
              <w:contextualSpacing/>
              <w:jc w:val="center"/>
            </w:pPr>
            <w:r w:rsidRPr="00A14F65">
              <w:t>да</w:t>
            </w:r>
          </w:p>
        </w:tc>
        <w:tc>
          <w:tcPr>
            <w:tcW w:w="922" w:type="dxa"/>
          </w:tcPr>
          <w:p w:rsidR="00F002DA" w:rsidRPr="00A14F65" w:rsidRDefault="00F002DA" w:rsidP="00AE4D4B">
            <w:pPr>
              <w:spacing w:line="240" w:lineRule="auto"/>
              <w:contextualSpacing/>
              <w:jc w:val="center"/>
            </w:pPr>
            <w:r w:rsidRPr="00A14F65">
              <w:t>нет</w:t>
            </w:r>
          </w:p>
        </w:tc>
      </w:tr>
    </w:tbl>
    <w:p w:rsidR="00F002DA" w:rsidRPr="00944C99" w:rsidRDefault="00F002DA" w:rsidP="00F1625F">
      <w:pPr>
        <w:spacing w:line="240" w:lineRule="auto"/>
        <w:contextualSpacing/>
        <w:rPr>
          <w:b/>
          <w:bCs/>
        </w:rPr>
      </w:pPr>
      <w:r w:rsidRPr="00944C99">
        <w:rPr>
          <w:b/>
        </w:rPr>
        <w:t xml:space="preserve">2. </w:t>
      </w:r>
      <w:r w:rsidRPr="00944C99">
        <w:rPr>
          <w:b/>
          <w:bCs/>
        </w:rPr>
        <w:t xml:space="preserve">Что является лишним в следующих рядах? Выпишите это слово и обоснуйте свой выбор </w:t>
      </w:r>
      <w:r w:rsidRPr="00944C99">
        <w:rPr>
          <w:b/>
        </w:rPr>
        <w:t>(за каждый правильный ответ с обоснованием – 2 балла; за каждый правильный ответ – 1 балл; всего за задание – 6 баллов).</w:t>
      </w:r>
    </w:p>
    <w:p w:rsidR="00F002DA" w:rsidRPr="00D9261C" w:rsidRDefault="00F002DA" w:rsidP="00F1625F">
      <w:pPr>
        <w:spacing w:line="240" w:lineRule="auto"/>
        <w:contextualSpacing/>
        <w:rPr>
          <w:sz w:val="8"/>
          <w:szCs w:val="8"/>
        </w:rPr>
      </w:pPr>
      <w:r>
        <w:t xml:space="preserve">2.1. </w:t>
      </w:r>
      <w:r w:rsidRPr="00D9261C">
        <w:t>Пахотная земля, место размещения производственного здания, лес, здание производственного цеха, вода.</w:t>
      </w:r>
    </w:p>
    <w:p w:rsidR="00F002DA" w:rsidRPr="00D9261C" w:rsidRDefault="00F002DA" w:rsidP="00F1625F">
      <w:pPr>
        <w:spacing w:line="240" w:lineRule="auto"/>
        <w:contextualSpacing/>
      </w:pPr>
      <w:r w:rsidRPr="00D9261C">
        <w:rPr>
          <w:i/>
        </w:rPr>
        <w:t>Ответ:</w:t>
      </w:r>
      <w:r w:rsidRPr="00D9261C">
        <w:t xml:space="preserve"> здание производственного цеха.</w:t>
      </w:r>
    </w:p>
    <w:p w:rsidR="00F002DA" w:rsidRPr="00D9261C" w:rsidRDefault="00F002DA" w:rsidP="00F1625F">
      <w:pPr>
        <w:spacing w:line="240" w:lineRule="auto"/>
        <w:contextualSpacing/>
      </w:pPr>
      <w:r w:rsidRPr="00D9261C">
        <w:rPr>
          <w:i/>
        </w:rPr>
        <w:t>Обоснование:</w:t>
      </w:r>
      <w:r w:rsidRPr="00D9261C">
        <w:t xml:space="preserve"> не относится к фактору производства земля.</w:t>
      </w:r>
    </w:p>
    <w:p w:rsidR="00F002DA" w:rsidRDefault="00F002DA" w:rsidP="00F1625F">
      <w:pPr>
        <w:spacing w:line="240" w:lineRule="auto"/>
        <w:contextualSpacing/>
      </w:pPr>
      <w:r>
        <w:t xml:space="preserve">2.2. Паспорт; трудовая книжка; </w:t>
      </w:r>
      <w:r w:rsidRPr="00DA5972">
        <w:t>документ, подтверждающий регистрацию в системе индивидуально</w:t>
      </w:r>
      <w:r>
        <w:t>го (персонифицированного) учета; документ об образовании; водительское удостоверение</w:t>
      </w:r>
    </w:p>
    <w:p w:rsidR="00F002DA" w:rsidRDefault="00F002DA" w:rsidP="00F1625F">
      <w:pPr>
        <w:spacing w:line="240" w:lineRule="auto"/>
        <w:contextualSpacing/>
      </w:pPr>
      <w:r w:rsidRPr="00DA5972">
        <w:rPr>
          <w:i/>
        </w:rPr>
        <w:t>Ответ</w:t>
      </w:r>
      <w:r>
        <w:t>: водительское удостоверение</w:t>
      </w:r>
    </w:p>
    <w:p w:rsidR="00F002DA" w:rsidRDefault="00F002DA" w:rsidP="00F1625F">
      <w:pPr>
        <w:spacing w:line="240" w:lineRule="auto"/>
        <w:contextualSpacing/>
      </w:pPr>
      <w:r w:rsidRPr="00DA5972">
        <w:rPr>
          <w:i/>
        </w:rPr>
        <w:t>Обоснование</w:t>
      </w:r>
      <w:r>
        <w:t xml:space="preserve">: не является документом, предъявляемым при заключении трудового договора. </w:t>
      </w:r>
    </w:p>
    <w:p w:rsidR="00F002DA" w:rsidRDefault="00F002DA" w:rsidP="00F1625F">
      <w:pPr>
        <w:spacing w:line="240" w:lineRule="auto"/>
        <w:contextualSpacing/>
      </w:pPr>
      <w:r>
        <w:t>2.3. Политическая партия, общественно-политическое движение, государство, государственное унитарное предприятие.</w:t>
      </w:r>
    </w:p>
    <w:p w:rsidR="00F002DA" w:rsidRDefault="00F002DA" w:rsidP="00F1625F">
      <w:pPr>
        <w:spacing w:line="240" w:lineRule="auto"/>
        <w:contextualSpacing/>
      </w:pPr>
      <w:r w:rsidRPr="00DA5972">
        <w:rPr>
          <w:i/>
        </w:rPr>
        <w:t>Ответ</w:t>
      </w:r>
      <w:r>
        <w:t>: государственное унитарное предприятие</w:t>
      </w:r>
    </w:p>
    <w:p w:rsidR="00F002DA" w:rsidRDefault="00F002DA" w:rsidP="00F1625F">
      <w:pPr>
        <w:spacing w:line="240" w:lineRule="auto"/>
        <w:contextualSpacing/>
      </w:pPr>
      <w:r w:rsidRPr="00DA5972">
        <w:rPr>
          <w:i/>
        </w:rPr>
        <w:t>Обоснование</w:t>
      </w:r>
      <w:r>
        <w:t>: не является политическим институтом</w:t>
      </w:r>
    </w:p>
    <w:p w:rsidR="00F002DA" w:rsidRPr="00944C99" w:rsidRDefault="00F002DA" w:rsidP="00F1625F">
      <w:pPr>
        <w:spacing w:line="240" w:lineRule="auto"/>
        <w:contextualSpacing/>
        <w:rPr>
          <w:b/>
          <w:bCs/>
        </w:rPr>
      </w:pPr>
      <w:r w:rsidRPr="00944C99">
        <w:rPr>
          <w:b/>
        </w:rPr>
        <w:t xml:space="preserve">3. </w:t>
      </w:r>
      <w:r w:rsidRPr="00944C99">
        <w:rPr>
          <w:b/>
          <w:bCs/>
        </w:rPr>
        <w:t xml:space="preserve">Что объединяет понятия, образующие каждый из представленных рядов? Дайте краткий ответ </w:t>
      </w:r>
      <w:r w:rsidRPr="00944C99">
        <w:rPr>
          <w:b/>
        </w:rPr>
        <w:t>(за каждый правильный ответ – 1 балл; всего за задание – 3 балла).</w:t>
      </w:r>
    </w:p>
    <w:p w:rsidR="00F002DA" w:rsidRPr="00D9261C" w:rsidRDefault="00F002DA" w:rsidP="00F1625F">
      <w:pPr>
        <w:spacing w:line="240" w:lineRule="auto"/>
        <w:contextualSpacing/>
        <w:rPr>
          <w:sz w:val="8"/>
          <w:szCs w:val="8"/>
        </w:rPr>
      </w:pPr>
      <w:r>
        <w:t xml:space="preserve">3.1. </w:t>
      </w:r>
      <w:r w:rsidRPr="00D9261C">
        <w:t>Налоги, доходы от внешнеэкономической деятельности, доходы от оказания платных услуг и компенсации затрат государства, административные платежи и сборы, штрафы.</w:t>
      </w:r>
    </w:p>
    <w:p w:rsidR="00F002DA" w:rsidRPr="00D9261C" w:rsidRDefault="00F002DA" w:rsidP="00F1625F">
      <w:pPr>
        <w:spacing w:line="240" w:lineRule="auto"/>
      </w:pPr>
      <w:r w:rsidRPr="00D9261C">
        <w:rPr>
          <w:i/>
        </w:rPr>
        <w:t>Ответ:</w:t>
      </w:r>
      <w:r w:rsidRPr="00D9261C">
        <w:t xml:space="preserve"> доходы государственного бюджета.</w:t>
      </w:r>
    </w:p>
    <w:p w:rsidR="00F002DA" w:rsidRDefault="00F002DA" w:rsidP="00F1625F">
      <w:pPr>
        <w:spacing w:line="240" w:lineRule="auto"/>
        <w:contextualSpacing/>
        <w:rPr>
          <w:bCs/>
        </w:rPr>
      </w:pPr>
      <w:r w:rsidRPr="00355747">
        <w:rPr>
          <w:bCs/>
        </w:rPr>
        <w:t>3.2.</w:t>
      </w:r>
      <w:r>
        <w:rPr>
          <w:bCs/>
        </w:rPr>
        <w:t xml:space="preserve"> Младший юрист, советник юстиции, юрист 3 класса, государственный советник юстиции 1 класса, действительный государственный советник юстиции.</w:t>
      </w:r>
    </w:p>
    <w:p w:rsidR="00F002DA" w:rsidRDefault="00F002DA" w:rsidP="00F1625F">
      <w:pPr>
        <w:spacing w:line="240" w:lineRule="auto"/>
        <w:contextualSpacing/>
        <w:rPr>
          <w:bCs/>
        </w:rPr>
      </w:pPr>
      <w:r w:rsidRPr="00DA5972">
        <w:rPr>
          <w:bCs/>
          <w:i/>
        </w:rPr>
        <w:t>Ответ</w:t>
      </w:r>
      <w:r>
        <w:rPr>
          <w:bCs/>
        </w:rPr>
        <w:t>: классные чины прокурорских работников</w:t>
      </w:r>
    </w:p>
    <w:p w:rsidR="00F002DA" w:rsidRDefault="00F002DA" w:rsidP="00F1625F">
      <w:pPr>
        <w:spacing w:line="240" w:lineRule="auto"/>
      </w:pPr>
      <w:r>
        <w:t>3.3. Федеральное Собрание Германии, Альтинг Исландии, Жогорку Кенеш Киргизии, Стортинг Норвегии, Национальный конгресс Чили.</w:t>
      </w:r>
    </w:p>
    <w:p w:rsidR="00F002DA" w:rsidRPr="009F0F97" w:rsidRDefault="00F002DA" w:rsidP="00F1625F">
      <w:pPr>
        <w:spacing w:line="240" w:lineRule="auto"/>
      </w:pPr>
      <w:r w:rsidRPr="00101228">
        <w:rPr>
          <w:i/>
        </w:rPr>
        <w:t>Ответ</w:t>
      </w:r>
      <w:r>
        <w:t>: парламенты</w:t>
      </w:r>
    </w:p>
    <w:p w:rsidR="00F002DA" w:rsidRPr="00944C99" w:rsidRDefault="00F002DA" w:rsidP="00F1625F">
      <w:pPr>
        <w:spacing w:line="240" w:lineRule="auto"/>
        <w:rPr>
          <w:b/>
        </w:rPr>
      </w:pPr>
      <w:r w:rsidRPr="00944C99">
        <w:rPr>
          <w:b/>
        </w:rPr>
        <w:t>4. Решите логическую задачу (за правильный ответ – 1 балл; за правильное обоснование – 2 балла; всего за задание – 3 балла).</w:t>
      </w:r>
    </w:p>
    <w:p w:rsidR="00F002DA" w:rsidRPr="00501EB0" w:rsidRDefault="00F002DA" w:rsidP="00F1625F">
      <w:pPr>
        <w:spacing w:line="240" w:lineRule="auto"/>
        <w:rPr>
          <w:b/>
        </w:rPr>
      </w:pPr>
      <w:r w:rsidRPr="00501EB0">
        <w:rPr>
          <w:b/>
        </w:rPr>
        <w:t xml:space="preserve"> «Сыновья военнослужащих»</w:t>
      </w:r>
    </w:p>
    <w:p w:rsidR="00F002DA" w:rsidRDefault="00F002DA" w:rsidP="00F1625F">
      <w:pPr>
        <w:spacing w:line="240" w:lineRule="auto"/>
      </w:pPr>
      <w:r w:rsidRPr="00501EB0">
        <w:t xml:space="preserve">Гриша, Миша и Игорь - сыновья военнослужащих. </w:t>
      </w:r>
    </w:p>
    <w:p w:rsidR="00F002DA" w:rsidRDefault="00F002DA" w:rsidP="00F1625F">
      <w:pPr>
        <w:spacing w:line="240" w:lineRule="auto"/>
      </w:pPr>
      <w:r w:rsidRPr="00501EB0">
        <w:t xml:space="preserve">У одного из них отец - офицер флота, у второго - ракетчик, а у третьего - десантник. Юноши приняли решение тоже стать военными. Один из них попал на флот, другой стал </w:t>
      </w:r>
      <w:r>
        <w:t>ракетчиком, а третий - десантни</w:t>
      </w:r>
      <w:r w:rsidRPr="00501EB0">
        <w:t xml:space="preserve">ком. </w:t>
      </w:r>
      <w:r>
        <w:t>С</w:t>
      </w:r>
      <w:r w:rsidRPr="00501EB0">
        <w:t>ын моряка</w:t>
      </w:r>
      <w:r w:rsidRPr="003100B6">
        <w:t xml:space="preserve"> </w:t>
      </w:r>
      <w:r>
        <w:t>не попал на флот</w:t>
      </w:r>
      <w:r w:rsidRPr="00501EB0">
        <w:t xml:space="preserve">. </w:t>
      </w:r>
      <w:r>
        <w:t xml:space="preserve">Сын ракетчика продолжил дело отца. </w:t>
      </w:r>
      <w:r w:rsidRPr="00501EB0">
        <w:t>Михаил по состоянию здоровья не попал в десантники</w:t>
      </w:r>
      <w:r>
        <w:t>, чем расстроил своего отца, так как нарушил семейную традицию, а И</w:t>
      </w:r>
      <w:r w:rsidRPr="00501EB0">
        <w:t xml:space="preserve">горь не попал на флот. </w:t>
      </w:r>
    </w:p>
    <w:p w:rsidR="00F002DA" w:rsidRPr="00501EB0" w:rsidRDefault="00F002DA" w:rsidP="00F1625F">
      <w:pPr>
        <w:spacing w:line="240" w:lineRule="auto"/>
      </w:pPr>
    </w:p>
    <w:p w:rsidR="00F002DA" w:rsidRPr="003665BE" w:rsidRDefault="00F002DA" w:rsidP="00F1625F">
      <w:pPr>
        <w:spacing w:line="240" w:lineRule="auto"/>
        <w:rPr>
          <w:i/>
        </w:rPr>
      </w:pPr>
      <w:r w:rsidRPr="00501EB0">
        <w:rPr>
          <w:i/>
        </w:rPr>
        <w:t>Кто кем стал и кем служат их отцы?</w:t>
      </w:r>
      <w:r w:rsidRPr="00501EB0">
        <w:t xml:space="preserve"> </w:t>
      </w:r>
      <w:r w:rsidRPr="003665BE">
        <w:rPr>
          <w:i/>
        </w:rPr>
        <w:t>Обоснуйте свой ответ.</w:t>
      </w:r>
    </w:p>
    <w:p w:rsidR="00F002DA" w:rsidRDefault="00F002DA" w:rsidP="00F1625F">
      <w:pPr>
        <w:spacing w:line="240" w:lineRule="auto"/>
        <w:rPr>
          <w:b/>
        </w:rPr>
      </w:pPr>
    </w:p>
    <w:p w:rsidR="00F002DA" w:rsidRDefault="00F002DA" w:rsidP="00F1625F">
      <w:pPr>
        <w:spacing w:line="240" w:lineRule="auto"/>
        <w:rPr>
          <w:b/>
        </w:rPr>
      </w:pPr>
      <w:r w:rsidRPr="003665BE">
        <w:rPr>
          <w:b/>
        </w:rPr>
        <w:t>Ответ:</w:t>
      </w:r>
      <w:r>
        <w:rPr>
          <w:b/>
        </w:rPr>
        <w:t xml:space="preserve"> </w:t>
      </w:r>
    </w:p>
    <w:p w:rsidR="00F002DA" w:rsidRPr="00501EB0" w:rsidRDefault="00F002DA" w:rsidP="00F1625F">
      <w:pPr>
        <w:pStyle w:val="ListParagraph"/>
        <w:numPr>
          <w:ilvl w:val="0"/>
          <w:numId w:val="23"/>
        </w:numPr>
        <w:spacing w:after="200" w:line="240" w:lineRule="auto"/>
        <w:jc w:val="left"/>
      </w:pPr>
      <w:r>
        <w:t>сын моряка Игорь - десантник</w:t>
      </w:r>
      <w:r w:rsidRPr="00501EB0">
        <w:t xml:space="preserve"> </w:t>
      </w:r>
    </w:p>
    <w:p w:rsidR="00F002DA" w:rsidRPr="00501EB0" w:rsidRDefault="00F002DA" w:rsidP="00F1625F">
      <w:pPr>
        <w:pStyle w:val="ListParagraph"/>
        <w:numPr>
          <w:ilvl w:val="0"/>
          <w:numId w:val="23"/>
        </w:numPr>
        <w:spacing w:after="200" w:line="240" w:lineRule="auto"/>
        <w:jc w:val="left"/>
      </w:pPr>
      <w:r>
        <w:t>сын десантника Миша - моряк</w:t>
      </w:r>
    </w:p>
    <w:p w:rsidR="00F002DA" w:rsidRPr="00501EB0" w:rsidRDefault="00F002DA" w:rsidP="00F1625F">
      <w:pPr>
        <w:pStyle w:val="ListParagraph"/>
        <w:numPr>
          <w:ilvl w:val="0"/>
          <w:numId w:val="23"/>
        </w:numPr>
        <w:spacing w:after="200" w:line="240" w:lineRule="auto"/>
        <w:jc w:val="left"/>
      </w:pPr>
      <w:r>
        <w:t>сын ракетчика Гриша - ракетчик</w:t>
      </w:r>
    </w:p>
    <w:p w:rsidR="00F002DA" w:rsidRDefault="00F002DA" w:rsidP="00F1625F">
      <w:pPr>
        <w:spacing w:line="240" w:lineRule="auto"/>
      </w:pPr>
      <w:r w:rsidRPr="00501EB0">
        <w:rPr>
          <w:i/>
        </w:rPr>
        <w:t>Обоснование:</w:t>
      </w:r>
      <w:r w:rsidRPr="00501EB0">
        <w:t xml:space="preserve"> </w:t>
      </w:r>
    </w:p>
    <w:p w:rsidR="00F002DA" w:rsidRDefault="00F002DA" w:rsidP="00F1625F">
      <w:pPr>
        <w:pStyle w:val="ListParagraph"/>
        <w:numPr>
          <w:ilvl w:val="0"/>
          <w:numId w:val="24"/>
        </w:numPr>
        <w:spacing w:after="200" w:line="240" w:lineRule="auto"/>
      </w:pPr>
      <w:r w:rsidRPr="00DD43E5">
        <w:t>Миш</w:t>
      </w:r>
      <w:r>
        <w:t>а не десантник. Также, он не может быть ракетчиком, так как сын ракетчика стал ракетчиком, а по условию, Миша не продолжил военную профессию отца, который является десантником. Значит, Миша - моряк, а его отец – десантник.</w:t>
      </w:r>
    </w:p>
    <w:p w:rsidR="00F002DA" w:rsidRDefault="00F002DA" w:rsidP="00F1625F">
      <w:pPr>
        <w:pStyle w:val="ListParagraph"/>
        <w:numPr>
          <w:ilvl w:val="0"/>
          <w:numId w:val="24"/>
        </w:numPr>
        <w:spacing w:after="200" w:line="240" w:lineRule="auto"/>
      </w:pPr>
      <w:r>
        <w:t>Игорь не моряк, значит, его отец моряк, так как по условию сын моряка не попал на флот. Поэтому, Игорь не может быть ракетчиком. Следовательно, он – десантник.</w:t>
      </w:r>
    </w:p>
    <w:p w:rsidR="00F002DA" w:rsidRPr="00DD43E5" w:rsidRDefault="00F002DA" w:rsidP="00F1625F">
      <w:pPr>
        <w:pStyle w:val="ListParagraph"/>
        <w:numPr>
          <w:ilvl w:val="0"/>
          <w:numId w:val="24"/>
        </w:numPr>
        <w:spacing w:after="200" w:line="240" w:lineRule="auto"/>
      </w:pPr>
      <w:r>
        <w:t>Отсюда, Гриша – ракетчик и сын ракетчика.</w:t>
      </w:r>
    </w:p>
    <w:p w:rsidR="00F002DA" w:rsidRDefault="00F002DA" w:rsidP="00F1625F">
      <w:pPr>
        <w:spacing w:line="240" w:lineRule="auto"/>
        <w:rPr>
          <w:b/>
        </w:rPr>
      </w:pPr>
    </w:p>
    <w:p w:rsidR="00F002DA" w:rsidRPr="00944C99" w:rsidRDefault="00F002DA" w:rsidP="00F1625F">
      <w:pPr>
        <w:spacing w:line="240" w:lineRule="auto"/>
        <w:rPr>
          <w:b/>
        </w:rPr>
      </w:pPr>
      <w:r w:rsidRPr="00944C99">
        <w:rPr>
          <w:b/>
        </w:rPr>
        <w:t>5. Решите экономическую задачу (за правильный ответ – 1 балл; за правильное обоснование – 4 балла; всего за задание – 5 баллов).</w:t>
      </w:r>
    </w:p>
    <w:p w:rsidR="00F002DA" w:rsidRPr="00D9261C" w:rsidRDefault="00F002DA" w:rsidP="00F1625F">
      <w:pPr>
        <w:spacing w:line="240" w:lineRule="auto"/>
        <w:contextualSpacing/>
      </w:pPr>
      <w:r w:rsidRPr="00D9261C">
        <w:t>В поселке Бутербродово любят потреблять бутерброды из хлеба со сливочным маслом и солью. Всего в поселке проживает 10 человек. Каждый из них может выпечь 10 булок хлеба или приготовить 500 грамм сливочного масла, или добыть 100 грамм соли. На приготовление бутербродов уходит следующий комплект продуктов: 1 булка хлеба, 100 граммов масла и 10 граммов соли. Какое максимальное количество комплектов для приготовления бутербродов может быть произведено в поселке Бутербродово? (Один человек может быть задействованным в производстве как одного продукта, так и нескольких продуктов.) Приведите решение.</w:t>
      </w:r>
    </w:p>
    <w:p w:rsidR="00F002DA" w:rsidRPr="00D9261C" w:rsidRDefault="00F002DA" w:rsidP="00F1625F">
      <w:pPr>
        <w:spacing w:line="240" w:lineRule="auto"/>
        <w:contextualSpacing/>
      </w:pPr>
      <w:r w:rsidRPr="00D9261C">
        <w:rPr>
          <w:i/>
        </w:rPr>
        <w:t>Ответ:</w:t>
      </w:r>
      <w:r w:rsidRPr="00D9261C">
        <w:t xml:space="preserve"> 25 комплектов.</w:t>
      </w:r>
    </w:p>
    <w:p w:rsidR="00F002DA" w:rsidRPr="00D9261C" w:rsidRDefault="00F002DA" w:rsidP="00F1625F">
      <w:pPr>
        <w:spacing w:line="240" w:lineRule="auto"/>
        <w:contextualSpacing/>
      </w:pPr>
      <w:r w:rsidRPr="00D9261C">
        <w:rPr>
          <w:i/>
        </w:rPr>
        <w:t>Решение:</w:t>
      </w:r>
      <w:r w:rsidRPr="00D9261C">
        <w:t xml:space="preserve"> </w:t>
      </w:r>
    </w:p>
    <w:p w:rsidR="00F002DA" w:rsidRPr="00D9261C" w:rsidRDefault="00F002DA" w:rsidP="00F1625F">
      <w:pPr>
        <w:spacing w:line="240" w:lineRule="auto"/>
        <w:contextualSpacing/>
      </w:pPr>
      <w:r w:rsidRPr="00D9261C">
        <w:t>Альтернативные издержки 100 г масла равны 10/5=2 булки хлеба.</w:t>
      </w:r>
    </w:p>
    <w:p w:rsidR="00F002DA" w:rsidRPr="00D9261C" w:rsidRDefault="00F002DA" w:rsidP="00F1625F">
      <w:pPr>
        <w:spacing w:line="240" w:lineRule="auto"/>
        <w:contextualSpacing/>
      </w:pPr>
      <w:r w:rsidRPr="00D9261C">
        <w:t>Альтернативные издержки 10 г соли равны 10/10=1 булка хлеба.</w:t>
      </w:r>
    </w:p>
    <w:p w:rsidR="00F002DA" w:rsidRPr="00D9261C" w:rsidRDefault="00F002DA" w:rsidP="00F1625F">
      <w:pPr>
        <w:spacing w:line="240" w:lineRule="auto"/>
        <w:contextualSpacing/>
      </w:pPr>
      <w:r w:rsidRPr="00D9261C">
        <w:t>Стоимость комплекта равна 1 + 2 + 1 = 4 булки хлеба.</w:t>
      </w:r>
    </w:p>
    <w:p w:rsidR="00F002DA" w:rsidRPr="00D9261C" w:rsidRDefault="00F002DA" w:rsidP="00F1625F">
      <w:pPr>
        <w:spacing w:line="240" w:lineRule="auto"/>
        <w:contextualSpacing/>
      </w:pPr>
      <w:r w:rsidRPr="00D9261C">
        <w:t>Если все ресурсы направить на выпекание хлеба, то можно получить 10*10=100 булок хлеба.</w:t>
      </w:r>
    </w:p>
    <w:p w:rsidR="00F002DA" w:rsidRPr="00D9261C" w:rsidRDefault="00F002DA" w:rsidP="00F1625F">
      <w:pPr>
        <w:spacing w:line="240" w:lineRule="auto"/>
        <w:contextualSpacing/>
      </w:pPr>
      <w:r w:rsidRPr="00D9261C">
        <w:t>Максимальное количество комплектов для приготовления бутербродов равно 100/4=25 комплектов.</w:t>
      </w:r>
    </w:p>
    <w:p w:rsidR="00F002DA" w:rsidRPr="00D9261C" w:rsidRDefault="00F002DA" w:rsidP="00F1625F">
      <w:pPr>
        <w:spacing w:line="240" w:lineRule="auto"/>
        <w:contextualSpacing/>
      </w:pPr>
      <w:r w:rsidRPr="00D9261C">
        <w:t>Возможны другие варианты решения.</w:t>
      </w:r>
    </w:p>
    <w:p w:rsidR="00F002DA" w:rsidRDefault="00F002DA" w:rsidP="00F1625F">
      <w:pPr>
        <w:spacing w:line="240" w:lineRule="auto"/>
        <w:contextualSpacing/>
        <w:rPr>
          <w:b/>
        </w:rPr>
      </w:pPr>
    </w:p>
    <w:p w:rsidR="00F002DA" w:rsidRDefault="00F002DA" w:rsidP="00F1625F">
      <w:pPr>
        <w:rPr>
          <w:b/>
        </w:rPr>
      </w:pPr>
      <w:r>
        <w:rPr>
          <w:b/>
        </w:rPr>
        <w:br w:type="page"/>
      </w:r>
    </w:p>
    <w:p w:rsidR="00F002DA" w:rsidRPr="00944C99" w:rsidRDefault="00F002DA" w:rsidP="00F1625F">
      <w:pPr>
        <w:spacing w:line="240" w:lineRule="auto"/>
        <w:rPr>
          <w:b/>
        </w:rPr>
      </w:pPr>
      <w:r w:rsidRPr="00944C99">
        <w:rPr>
          <w:b/>
        </w:rPr>
        <w:t>6. Решите правовую задачу (за правильный ответ – 1 балл; за правильное обоснование – 4 балла; всего за задание – 5 баллов).</w:t>
      </w:r>
    </w:p>
    <w:p w:rsidR="00F002DA" w:rsidRDefault="00F002DA" w:rsidP="00F1625F">
      <w:pPr>
        <w:spacing w:line="240" w:lineRule="auto"/>
      </w:pPr>
      <w:r>
        <w:t xml:space="preserve">Петров, управляя автомобилем, двигался с невысокой скоростью по тёмной улице и случайно сбил пешехода, который перебегал дорогу в неположенном месте. Пешеход немедленно убежал с места дорожно-транспортного происшествия. Петров, убедившись, что пешеход убежал, а автомобилю не причинено никаких повреждений, не стал вызывать полицию и уехал домой. </w:t>
      </w:r>
    </w:p>
    <w:p w:rsidR="00F002DA" w:rsidRDefault="00F002DA" w:rsidP="00F1625F">
      <w:pPr>
        <w:spacing w:line="240" w:lineRule="auto"/>
      </w:pPr>
      <w:r>
        <w:t>Прав ли Петров? Ответ обоснуйте.</w:t>
      </w:r>
    </w:p>
    <w:p w:rsidR="00F002DA" w:rsidRDefault="00F002DA" w:rsidP="00F1625F">
      <w:pPr>
        <w:spacing w:line="240" w:lineRule="auto"/>
      </w:pPr>
      <w:r w:rsidRPr="00101228">
        <w:rPr>
          <w:i/>
        </w:rPr>
        <w:t>Ответ</w:t>
      </w:r>
      <w:r>
        <w:t>: Петров не прав.</w:t>
      </w:r>
    </w:p>
    <w:p w:rsidR="00F002DA" w:rsidRPr="00101228" w:rsidRDefault="00F002DA" w:rsidP="00F1625F">
      <w:pPr>
        <w:spacing w:line="240" w:lineRule="auto"/>
      </w:pPr>
      <w:r>
        <w:t xml:space="preserve">Обоснование: водитель, согласно ПДД, обязан </w:t>
      </w:r>
      <w:r w:rsidRPr="00101228">
        <w:t>немедленно остановить (не трогать с места) транспортное средство, включить аварийную сигнализацию и выставить знак аварийной остановки, не перемещать предметы, и</w:t>
      </w:r>
      <w:r>
        <w:t xml:space="preserve">меющие отношение к происшествию ИЛИ за оставление места ДТП предусмотрена административная ответственность </w:t>
      </w:r>
      <w:r w:rsidRPr="00207158">
        <w:rPr>
          <w:i/>
        </w:rPr>
        <w:t>(источник: статья 12.27 Кодекса РФ об административных правонарушениях, пункт 2.5. Правил дорожного движения)</w:t>
      </w:r>
    </w:p>
    <w:p w:rsidR="00F002DA" w:rsidRDefault="00F002DA" w:rsidP="00F1625F">
      <w:pPr>
        <w:spacing w:line="240" w:lineRule="auto"/>
      </w:pPr>
    </w:p>
    <w:p w:rsidR="00F002DA" w:rsidRPr="00944C99" w:rsidRDefault="00F002DA" w:rsidP="00F1625F">
      <w:pPr>
        <w:spacing w:line="240" w:lineRule="auto"/>
        <w:rPr>
          <w:b/>
        </w:rPr>
      </w:pPr>
      <w:r w:rsidRPr="00944C99">
        <w:rPr>
          <w:b/>
        </w:rPr>
        <w:t>7. Прочтите притчу и выполните задания (за правильный ответ – 1 балл; за правильное обоснование – 2 балла; всего за задание – 3 баллов).</w:t>
      </w:r>
    </w:p>
    <w:p w:rsidR="00F002DA" w:rsidRDefault="00F002DA" w:rsidP="00F1625F">
      <w:pPr>
        <w:spacing w:line="240" w:lineRule="auto"/>
      </w:pPr>
    </w:p>
    <w:p w:rsidR="00F002DA" w:rsidRDefault="00F002DA" w:rsidP="00F1625F">
      <w:pPr>
        <w:spacing w:line="240" w:lineRule="auto"/>
      </w:pPr>
      <w:r>
        <w:t>Однажды Антисфена спросили:</w:t>
      </w:r>
    </w:p>
    <w:p w:rsidR="00F002DA" w:rsidRDefault="00F002DA" w:rsidP="00F1625F">
      <w:pPr>
        <w:spacing w:line="240" w:lineRule="auto"/>
      </w:pPr>
      <w:r>
        <w:t>— Какую пользу тебе доставила философия?</w:t>
      </w:r>
    </w:p>
    <w:p w:rsidR="00F002DA" w:rsidRDefault="00F002DA" w:rsidP="00F1625F">
      <w:pPr>
        <w:spacing w:line="240" w:lineRule="auto"/>
      </w:pPr>
      <w:r>
        <w:t>Он ответил:</w:t>
      </w:r>
    </w:p>
    <w:p w:rsidR="00F002DA" w:rsidRDefault="00F002DA" w:rsidP="00F1625F">
      <w:pPr>
        <w:spacing w:line="240" w:lineRule="auto"/>
      </w:pPr>
      <w:r>
        <w:t>…</w:t>
      </w:r>
    </w:p>
    <w:p w:rsidR="00F002DA" w:rsidRDefault="00F002DA" w:rsidP="00F1625F">
      <w:pPr>
        <w:spacing w:line="240" w:lineRule="auto"/>
      </w:pPr>
      <w:r>
        <w:t>6.1. Как вы думаете, что ответил Антисфен?</w:t>
      </w:r>
    </w:p>
    <w:p w:rsidR="00F002DA" w:rsidRDefault="00F002DA" w:rsidP="00F1625F">
      <w:pPr>
        <w:spacing w:line="240" w:lineRule="auto"/>
      </w:pPr>
      <w:r>
        <w:t>6.2. Что он хотел показать своим ответом? Обоснуйте своё мнение.</w:t>
      </w:r>
    </w:p>
    <w:p w:rsidR="00F002DA" w:rsidRDefault="00F002DA" w:rsidP="00F1625F">
      <w:pPr>
        <w:spacing w:line="240" w:lineRule="auto"/>
      </w:pPr>
    </w:p>
    <w:p w:rsidR="00F002DA" w:rsidRDefault="00F002DA" w:rsidP="00F1625F">
      <w:pPr>
        <w:spacing w:line="240" w:lineRule="auto"/>
      </w:pPr>
      <w:r>
        <w:t>6.1. «</w:t>
      </w:r>
      <w:r w:rsidRPr="00D93CFD">
        <w:t xml:space="preserve">Ту, что </w:t>
      </w:r>
      <w:r>
        <w:t>я могу беседовать с самим собою».</w:t>
      </w:r>
    </w:p>
    <w:p w:rsidR="00F002DA" w:rsidRDefault="00F002DA" w:rsidP="00F1625F">
      <w:pPr>
        <w:spacing w:line="240" w:lineRule="auto"/>
      </w:pPr>
      <w:r>
        <w:t>6.2. Возможно, Антисфен хотел показать, что философия приносит пользу каждому человеку, поскольку позволяет ему сформировать собственную картину мира, основанную на личном опыте. Для постижения мира человеку нет необходимости следовать мнениям окружающих, ему достаточно самостоятельно постигать природу вещей.</w:t>
      </w:r>
    </w:p>
    <w:p w:rsidR="00F002DA" w:rsidRDefault="00F002DA" w:rsidP="00F1625F">
      <w:pPr>
        <w:spacing w:line="240" w:lineRule="auto"/>
        <w:rPr>
          <w:b/>
        </w:rPr>
      </w:pPr>
    </w:p>
    <w:p w:rsidR="00F002DA" w:rsidRDefault="00F002DA" w:rsidP="00F1625F">
      <w:pPr>
        <w:spacing w:line="240" w:lineRule="auto"/>
        <w:rPr>
          <w:b/>
        </w:rPr>
      </w:pPr>
    </w:p>
    <w:p w:rsidR="00F002DA" w:rsidRPr="00944C99" w:rsidRDefault="00F002DA" w:rsidP="00F1625F">
      <w:pPr>
        <w:spacing w:line="240" w:lineRule="auto"/>
        <w:rPr>
          <w:b/>
        </w:rPr>
      </w:pPr>
      <w:r w:rsidRPr="00944C99">
        <w:rPr>
          <w:b/>
        </w:rPr>
        <w:t>8. Решите кроссворд (за каждый правильный ответ – 0,5 баллов; всего за задание – 5 баллов).</w:t>
      </w: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360"/>
        <w:gridCol w:w="360"/>
        <w:gridCol w:w="360"/>
        <w:gridCol w:w="360"/>
        <w:gridCol w:w="360"/>
        <w:gridCol w:w="360"/>
        <w:gridCol w:w="360"/>
        <w:gridCol w:w="360"/>
        <w:gridCol w:w="360"/>
        <w:gridCol w:w="360"/>
        <w:gridCol w:w="360"/>
        <w:gridCol w:w="360"/>
        <w:gridCol w:w="360"/>
        <w:gridCol w:w="360"/>
        <w:gridCol w:w="360"/>
        <w:gridCol w:w="360"/>
        <w:gridCol w:w="360"/>
      </w:tblGrid>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vAlign w:val="center"/>
          </w:tcPr>
          <w:p w:rsidR="00F002DA" w:rsidRPr="00A14F65" w:rsidRDefault="00F002DA" w:rsidP="00AE4D4B">
            <w:pPr>
              <w:pStyle w:val="BodyText"/>
            </w:pPr>
            <w:r w:rsidRPr="00A14F65">
              <w:rPr>
                <w:vertAlign w:val="superscript"/>
              </w:rPr>
              <w:t>3</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pPr>
            <w:r w:rsidRPr="00A14F65">
              <w:rPr>
                <w:vertAlign w:val="superscript"/>
              </w:rPr>
              <w:t>1</w:t>
            </w: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pPr>
            <w:r w:rsidRPr="00A14F65">
              <w:rPr>
                <w:vertAlign w:val="superscript"/>
              </w:rPr>
              <w:t>4</w:t>
            </w: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pPr>
            <w:r w:rsidRPr="00A14F65">
              <w:rPr>
                <w:vertAlign w:val="superscript"/>
              </w:rPr>
              <w:t>7</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pPr>
            <w:r w:rsidRPr="00A14F65">
              <w:rPr>
                <w:vertAlign w:val="superscript"/>
              </w:rPr>
              <w:t>2</w:t>
            </w: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pPr>
            <w:r w:rsidRPr="00A14F65">
              <w:rPr>
                <w:vertAlign w:val="superscript"/>
              </w:rPr>
              <w:t>8</w:t>
            </w: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pPr>
            <w:r w:rsidRPr="00A14F65">
              <w:rPr>
                <w:vertAlign w:val="superscript"/>
              </w:rPr>
              <w:t>6</w:t>
            </w: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pPr>
            <w:r w:rsidRPr="00A14F65">
              <w:rPr>
                <w:vertAlign w:val="superscript"/>
              </w:rPr>
              <w:t>10</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pPr>
            <w:r w:rsidRPr="00A14F65">
              <w:rPr>
                <w:vertAlign w:val="superscript"/>
              </w:rPr>
              <w:t>9</w:t>
            </w: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vAlign w:val="center"/>
          </w:tcPr>
          <w:p w:rsidR="00F002DA" w:rsidRPr="00A14F65" w:rsidRDefault="00F002DA" w:rsidP="00AE4D4B">
            <w:pPr>
              <w:pStyle w:val="BodyText"/>
            </w:pPr>
            <w:r w:rsidRPr="00A14F65">
              <w:rPr>
                <w:vertAlign w:val="superscript"/>
              </w:rPr>
              <w:t>5</w:t>
            </w: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bl>
    <w:p w:rsidR="00F002DA" w:rsidRDefault="00F002DA" w:rsidP="00F1625F">
      <w:pPr>
        <w:pStyle w:val="BodyText"/>
      </w:pPr>
    </w:p>
    <w:tbl>
      <w:tblPr>
        <w:tblW w:w="0" w:type="auto"/>
        <w:tblLook w:val="0000"/>
      </w:tblPr>
      <w:tblGrid>
        <w:gridCol w:w="4536"/>
        <w:gridCol w:w="4418"/>
      </w:tblGrid>
      <w:tr w:rsidR="00F002DA" w:rsidRPr="00A14F65" w:rsidTr="00AE4D4B">
        <w:tc>
          <w:tcPr>
            <w:tcW w:w="4536" w:type="dxa"/>
          </w:tcPr>
          <w:p w:rsidR="00F002DA" w:rsidRPr="00A14F65" w:rsidRDefault="00F002DA" w:rsidP="00AE4D4B">
            <w:pPr>
              <w:pStyle w:val="BodyText"/>
              <w:spacing w:after="0"/>
              <w:rPr>
                <w:rFonts w:ascii="Times New Roman" w:hAnsi="Times New Roman"/>
              </w:rPr>
            </w:pPr>
            <w:r w:rsidRPr="00A14F65">
              <w:rPr>
                <w:rFonts w:ascii="Times New Roman" w:hAnsi="Times New Roman"/>
              </w:rPr>
              <w:t>По горизонтали:</w:t>
            </w:r>
          </w:p>
        </w:tc>
        <w:tc>
          <w:tcPr>
            <w:tcW w:w="4418" w:type="dxa"/>
          </w:tcPr>
          <w:p w:rsidR="00F002DA" w:rsidRPr="00A14F65" w:rsidRDefault="00F002DA" w:rsidP="00AE4D4B">
            <w:pPr>
              <w:pStyle w:val="BodyText"/>
              <w:spacing w:after="0"/>
              <w:rPr>
                <w:rFonts w:ascii="Times New Roman" w:hAnsi="Times New Roman"/>
              </w:rPr>
            </w:pPr>
            <w:r w:rsidRPr="00A14F65">
              <w:rPr>
                <w:rFonts w:ascii="Times New Roman" w:hAnsi="Times New Roman"/>
              </w:rPr>
              <w:t>По вертикали:</w:t>
            </w:r>
          </w:p>
        </w:tc>
      </w:tr>
      <w:tr w:rsidR="00F002DA" w:rsidRPr="00A14F65" w:rsidTr="00AE4D4B">
        <w:tc>
          <w:tcPr>
            <w:tcW w:w="4536" w:type="dxa"/>
          </w:tcPr>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1. Философское учение о природе социально-эстетических ценностей жизни и культуры</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2. Национальные, иностранные и международные деньги, как в наличной форме, так и в безналичной.</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5. Ограниченное право пользования чужим земельным участком.</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6. Форма мышления, отражающая существенные свойства, связи и отношения предметов и явлений.</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8. Посредник при заключении сделок на фондовых, товарных и валютных биржах</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9. Элемент социальной структуры, конструируемый на основании многомерной классификации и организуемый в иерархический порядок</w:t>
            </w:r>
          </w:p>
        </w:tc>
        <w:tc>
          <w:tcPr>
            <w:tcW w:w="4418" w:type="dxa"/>
          </w:tcPr>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3. Документ, который используется во внешней торговле и выдается перевозчиком владельцу груза после его доставки и удостоверяет право собственности на груз</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4. Оценка связи, устанавливаемой в высказывании, данная с той или иной точки зрения.</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7. Юридическое лицо, которое выпускает акции или облигации.</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10. Натуральный обмен.</w:t>
            </w:r>
          </w:p>
        </w:tc>
      </w:tr>
    </w:tbl>
    <w:p w:rsidR="00F002DA" w:rsidRDefault="00F002DA" w:rsidP="00F1625F">
      <w:pPr>
        <w:spacing w:line="240" w:lineRule="auto"/>
      </w:pPr>
    </w:p>
    <w:p w:rsidR="00F002DA" w:rsidRDefault="00F002DA" w:rsidP="00F1625F">
      <w:pPr>
        <w:spacing w:line="240" w:lineRule="auto"/>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360"/>
        <w:gridCol w:w="360"/>
        <w:gridCol w:w="360"/>
        <w:gridCol w:w="360"/>
        <w:gridCol w:w="360"/>
        <w:gridCol w:w="360"/>
        <w:gridCol w:w="360"/>
        <w:gridCol w:w="360"/>
        <w:gridCol w:w="360"/>
        <w:gridCol w:w="360"/>
        <w:gridCol w:w="360"/>
        <w:gridCol w:w="360"/>
        <w:gridCol w:w="360"/>
        <w:gridCol w:w="360"/>
        <w:gridCol w:w="360"/>
        <w:gridCol w:w="360"/>
        <w:gridCol w:w="360"/>
      </w:tblGrid>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shd w:val="clear" w:color="auto" w:fill="BBBBBB"/>
            <w:vAlign w:val="center"/>
          </w:tcPr>
          <w:p w:rsidR="00F002DA" w:rsidRPr="00A14F65" w:rsidRDefault="00F002DA" w:rsidP="00AE4D4B">
            <w:pPr>
              <w:pStyle w:val="BodyText"/>
              <w:jc w:val="center"/>
              <w:rPr>
                <w:lang w:val="ru-RU"/>
              </w:rPr>
            </w:pPr>
          </w:p>
        </w:tc>
        <w:tc>
          <w:tcPr>
            <w:tcW w:w="360" w:type="dxa"/>
            <w:vAlign w:val="center"/>
          </w:tcPr>
          <w:p w:rsidR="00F002DA" w:rsidRPr="00A14F65" w:rsidRDefault="00F002DA" w:rsidP="00AE4D4B">
            <w:pPr>
              <w:pStyle w:val="BodyText"/>
              <w:rPr>
                <w:lang w:val="ru-RU"/>
              </w:rPr>
            </w:pPr>
            <w:r w:rsidRPr="00A14F65">
              <w:rPr>
                <w:vertAlign w:val="superscript"/>
              </w:rPr>
              <w:t>3</w:t>
            </w:r>
            <w:r w:rsidRPr="00A14F65">
              <w:rPr>
                <w:lang w:val="ru-RU"/>
              </w:rPr>
              <w:t>К</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rPr>
                <w:lang w:val="ru-RU"/>
              </w:rPr>
            </w:pPr>
            <w:r w:rsidRPr="00A14F65">
              <w:rPr>
                <w:vertAlign w:val="superscript"/>
              </w:rPr>
              <w:t>1</w:t>
            </w:r>
            <w:r w:rsidRPr="00A14F65">
              <w:rPr>
                <w:lang w:val="ru-RU"/>
              </w:rPr>
              <w:t>А</w:t>
            </w:r>
          </w:p>
        </w:tc>
        <w:tc>
          <w:tcPr>
            <w:tcW w:w="360" w:type="dxa"/>
            <w:vAlign w:val="center"/>
          </w:tcPr>
          <w:p w:rsidR="00F002DA" w:rsidRPr="00A14F65" w:rsidRDefault="00F002DA" w:rsidP="00AE4D4B">
            <w:pPr>
              <w:pStyle w:val="BodyText"/>
              <w:jc w:val="center"/>
              <w:rPr>
                <w:lang w:val="ru-RU"/>
              </w:rPr>
            </w:pPr>
            <w:r w:rsidRPr="00A14F65">
              <w:rPr>
                <w:lang w:val="ru-RU"/>
              </w:rPr>
              <w:t>К</w:t>
            </w:r>
          </w:p>
        </w:tc>
        <w:tc>
          <w:tcPr>
            <w:tcW w:w="360" w:type="dxa"/>
            <w:vAlign w:val="center"/>
          </w:tcPr>
          <w:p w:rsidR="00F002DA" w:rsidRPr="00A14F65" w:rsidRDefault="00F002DA" w:rsidP="00AE4D4B">
            <w:pPr>
              <w:pStyle w:val="BodyText"/>
              <w:jc w:val="center"/>
              <w:rPr>
                <w:lang w:val="ru-RU"/>
              </w:rPr>
            </w:pPr>
            <w:r w:rsidRPr="00A14F65">
              <w:rPr>
                <w:lang w:val="ru-RU"/>
              </w:rPr>
              <w:t>С</w:t>
            </w:r>
          </w:p>
        </w:tc>
        <w:tc>
          <w:tcPr>
            <w:tcW w:w="360" w:type="dxa"/>
            <w:vAlign w:val="center"/>
          </w:tcPr>
          <w:p w:rsidR="00F002DA" w:rsidRPr="00A14F65" w:rsidRDefault="00F002DA" w:rsidP="00AE4D4B">
            <w:pPr>
              <w:pStyle w:val="BodyText"/>
              <w:jc w:val="center"/>
              <w:rPr>
                <w:lang w:val="ru-RU"/>
              </w:rPr>
            </w:pPr>
            <w:r w:rsidRPr="00A14F65">
              <w:rPr>
                <w:lang w:val="ru-RU"/>
              </w:rPr>
              <w:t>И</w:t>
            </w:r>
          </w:p>
        </w:tc>
        <w:tc>
          <w:tcPr>
            <w:tcW w:w="360" w:type="dxa"/>
            <w:vAlign w:val="center"/>
          </w:tcPr>
          <w:p w:rsidR="00F002DA" w:rsidRPr="00A14F65" w:rsidRDefault="00F002DA" w:rsidP="00AE4D4B">
            <w:pPr>
              <w:pStyle w:val="BodyText"/>
              <w:jc w:val="center"/>
              <w:rPr>
                <w:lang w:val="ru-RU"/>
              </w:rPr>
            </w:pPr>
            <w:r w:rsidRPr="00A14F65">
              <w:rPr>
                <w:lang w:val="ru-RU"/>
              </w:rPr>
              <w:t>О</w:t>
            </w:r>
          </w:p>
        </w:tc>
        <w:tc>
          <w:tcPr>
            <w:tcW w:w="360" w:type="dxa"/>
            <w:vAlign w:val="center"/>
          </w:tcPr>
          <w:p w:rsidR="00F002DA" w:rsidRPr="00A14F65" w:rsidRDefault="00F002DA" w:rsidP="00AE4D4B">
            <w:pPr>
              <w:pStyle w:val="BodyText"/>
              <w:jc w:val="center"/>
              <w:rPr>
                <w:lang w:val="ru-RU"/>
              </w:rPr>
            </w:pPr>
            <w:r w:rsidRPr="00A14F65">
              <w:rPr>
                <w:lang w:val="ru-RU"/>
              </w:rPr>
              <w:t>Л</w:t>
            </w:r>
          </w:p>
        </w:tc>
        <w:tc>
          <w:tcPr>
            <w:tcW w:w="360" w:type="dxa"/>
            <w:vAlign w:val="center"/>
          </w:tcPr>
          <w:p w:rsidR="00F002DA" w:rsidRPr="00A14F65" w:rsidRDefault="00F002DA" w:rsidP="00AE4D4B">
            <w:pPr>
              <w:pStyle w:val="BodyText"/>
              <w:jc w:val="center"/>
              <w:rPr>
                <w:lang w:val="ru-RU"/>
              </w:rPr>
            </w:pPr>
            <w:r w:rsidRPr="00A14F65">
              <w:rPr>
                <w:lang w:val="ru-RU"/>
              </w:rPr>
              <w:t>О</w:t>
            </w:r>
          </w:p>
        </w:tc>
        <w:tc>
          <w:tcPr>
            <w:tcW w:w="360" w:type="dxa"/>
            <w:vAlign w:val="center"/>
          </w:tcPr>
          <w:p w:rsidR="00F002DA" w:rsidRPr="00A14F65" w:rsidRDefault="00F002DA" w:rsidP="00AE4D4B">
            <w:pPr>
              <w:pStyle w:val="BodyText"/>
              <w:jc w:val="center"/>
              <w:rPr>
                <w:lang w:val="ru-RU"/>
              </w:rPr>
            </w:pPr>
            <w:r w:rsidRPr="00A14F65">
              <w:rPr>
                <w:lang w:val="ru-RU"/>
              </w:rPr>
              <w:t>Г</w:t>
            </w:r>
          </w:p>
        </w:tc>
        <w:tc>
          <w:tcPr>
            <w:tcW w:w="360" w:type="dxa"/>
            <w:vAlign w:val="center"/>
          </w:tcPr>
          <w:p w:rsidR="00F002DA" w:rsidRPr="00A14F65" w:rsidRDefault="00F002DA" w:rsidP="00AE4D4B">
            <w:pPr>
              <w:pStyle w:val="BodyText"/>
              <w:jc w:val="center"/>
              <w:rPr>
                <w:lang w:val="ru-RU"/>
              </w:rPr>
            </w:pPr>
            <w:r w:rsidRPr="00A14F65">
              <w:rPr>
                <w:lang w:val="ru-RU"/>
              </w:rPr>
              <w:t>И</w:t>
            </w:r>
          </w:p>
        </w:tc>
        <w:tc>
          <w:tcPr>
            <w:tcW w:w="360" w:type="dxa"/>
            <w:vAlign w:val="center"/>
          </w:tcPr>
          <w:p w:rsidR="00F002DA" w:rsidRPr="00A14F65" w:rsidRDefault="00F002DA" w:rsidP="00AE4D4B">
            <w:pPr>
              <w:pStyle w:val="BodyText"/>
              <w:jc w:val="center"/>
              <w:rPr>
                <w:lang w:val="ru-RU"/>
              </w:rPr>
            </w:pPr>
            <w:r w:rsidRPr="00A14F65">
              <w:rPr>
                <w:lang w:val="ru-RU"/>
              </w:rPr>
              <w:t>Я</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Н</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rPr>
                <w:lang w:val="ru-RU"/>
              </w:rPr>
            </w:pPr>
            <w:r w:rsidRPr="00A14F65">
              <w:rPr>
                <w:vertAlign w:val="superscript"/>
              </w:rPr>
              <w:t>4</w:t>
            </w:r>
            <w:r w:rsidRPr="00A14F65">
              <w:rPr>
                <w:lang w:val="ru-RU"/>
              </w:rPr>
              <w:t xml:space="preserve"> М</w:t>
            </w: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О</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О</w:t>
            </w: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С</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Д</w:t>
            </w: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А</w:t>
            </w: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rPr>
                <w:lang w:val="ru-RU"/>
              </w:rPr>
            </w:pPr>
            <w:r w:rsidRPr="00A14F65">
              <w:rPr>
                <w:vertAlign w:val="superscript"/>
              </w:rPr>
              <w:t>7</w:t>
            </w:r>
            <w:r w:rsidRPr="00A14F65">
              <w:rPr>
                <w:lang w:val="ru-RU"/>
              </w:rPr>
              <w:t>Э</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rPr>
                <w:lang w:val="ru-RU"/>
              </w:rPr>
            </w:pPr>
            <w:r w:rsidRPr="00A14F65">
              <w:rPr>
                <w:vertAlign w:val="superscript"/>
              </w:rPr>
              <w:t>2</w:t>
            </w:r>
            <w:r w:rsidRPr="00A14F65">
              <w:rPr>
                <w:lang w:val="ru-RU"/>
              </w:rPr>
              <w:t>В</w:t>
            </w:r>
          </w:p>
        </w:tc>
        <w:tc>
          <w:tcPr>
            <w:tcW w:w="360" w:type="dxa"/>
            <w:vAlign w:val="center"/>
          </w:tcPr>
          <w:p w:rsidR="00F002DA" w:rsidRPr="00A14F65" w:rsidRDefault="00F002DA" w:rsidP="00AE4D4B">
            <w:pPr>
              <w:pStyle w:val="BodyText"/>
              <w:jc w:val="center"/>
              <w:rPr>
                <w:lang w:val="ru-RU"/>
              </w:rPr>
            </w:pPr>
            <w:r w:rsidRPr="00A14F65">
              <w:rPr>
                <w:lang w:val="ru-RU"/>
              </w:rPr>
              <w:t>А</w:t>
            </w:r>
          </w:p>
        </w:tc>
        <w:tc>
          <w:tcPr>
            <w:tcW w:w="360" w:type="dxa"/>
            <w:vAlign w:val="center"/>
          </w:tcPr>
          <w:p w:rsidR="00F002DA" w:rsidRPr="00A14F65" w:rsidRDefault="00F002DA" w:rsidP="00AE4D4B">
            <w:pPr>
              <w:pStyle w:val="BodyText"/>
              <w:jc w:val="center"/>
              <w:rPr>
                <w:lang w:val="ru-RU"/>
              </w:rPr>
            </w:pPr>
            <w:r w:rsidRPr="00A14F65">
              <w:rPr>
                <w:lang w:val="ru-RU"/>
              </w:rPr>
              <w:t>Л</w:t>
            </w:r>
          </w:p>
        </w:tc>
        <w:tc>
          <w:tcPr>
            <w:tcW w:w="360" w:type="dxa"/>
            <w:vAlign w:val="center"/>
          </w:tcPr>
          <w:p w:rsidR="00F002DA" w:rsidRPr="00A14F65" w:rsidRDefault="00F002DA" w:rsidP="00AE4D4B">
            <w:pPr>
              <w:pStyle w:val="BodyText"/>
              <w:jc w:val="center"/>
              <w:rPr>
                <w:lang w:val="ru-RU"/>
              </w:rPr>
            </w:pPr>
            <w:r w:rsidRPr="00A14F65">
              <w:rPr>
                <w:lang w:val="ru-RU"/>
              </w:rPr>
              <w:t>Ю</w:t>
            </w:r>
          </w:p>
        </w:tc>
        <w:tc>
          <w:tcPr>
            <w:tcW w:w="360" w:type="dxa"/>
            <w:vAlign w:val="center"/>
          </w:tcPr>
          <w:p w:rsidR="00F002DA" w:rsidRPr="00A14F65" w:rsidRDefault="00F002DA" w:rsidP="00AE4D4B">
            <w:pPr>
              <w:pStyle w:val="BodyText"/>
              <w:jc w:val="center"/>
              <w:rPr>
                <w:lang w:val="ru-RU"/>
              </w:rPr>
            </w:pPr>
            <w:r w:rsidRPr="00A14F65">
              <w:rPr>
                <w:lang w:val="ru-RU"/>
              </w:rPr>
              <w:t>Т</w:t>
            </w:r>
          </w:p>
        </w:tc>
        <w:tc>
          <w:tcPr>
            <w:tcW w:w="360" w:type="dxa"/>
            <w:vAlign w:val="center"/>
          </w:tcPr>
          <w:p w:rsidR="00F002DA" w:rsidRPr="00A14F65" w:rsidRDefault="00F002DA" w:rsidP="00AE4D4B">
            <w:pPr>
              <w:pStyle w:val="BodyText"/>
              <w:jc w:val="center"/>
              <w:rPr>
                <w:lang w:val="ru-RU"/>
              </w:rPr>
            </w:pPr>
            <w:r w:rsidRPr="00A14F65">
              <w:rPr>
                <w:lang w:val="ru-RU"/>
              </w:rPr>
              <w:t>А</w:t>
            </w: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М</w:t>
            </w: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rPr>
                <w:lang w:val="ru-RU"/>
              </w:rPr>
            </w:pPr>
            <w:r w:rsidRPr="00A14F65">
              <w:rPr>
                <w:vertAlign w:val="superscript"/>
              </w:rPr>
              <w:t>8</w:t>
            </w:r>
            <w:r w:rsidRPr="00A14F65">
              <w:rPr>
                <w:lang w:val="ru-RU"/>
              </w:rPr>
              <w:t>М</w:t>
            </w:r>
          </w:p>
        </w:tc>
        <w:tc>
          <w:tcPr>
            <w:tcW w:w="360" w:type="dxa"/>
            <w:vAlign w:val="center"/>
          </w:tcPr>
          <w:p w:rsidR="00F002DA" w:rsidRPr="00A14F65" w:rsidRDefault="00F002DA" w:rsidP="00AE4D4B">
            <w:pPr>
              <w:pStyle w:val="BodyText"/>
              <w:jc w:val="center"/>
              <w:rPr>
                <w:lang w:val="ru-RU"/>
              </w:rPr>
            </w:pPr>
            <w:r w:rsidRPr="00A14F65">
              <w:rPr>
                <w:lang w:val="ru-RU"/>
              </w:rPr>
              <w:t>А</w:t>
            </w:r>
          </w:p>
        </w:tc>
        <w:tc>
          <w:tcPr>
            <w:tcW w:w="360" w:type="dxa"/>
            <w:vAlign w:val="center"/>
          </w:tcPr>
          <w:p w:rsidR="00F002DA" w:rsidRPr="00A14F65" w:rsidRDefault="00F002DA" w:rsidP="00AE4D4B">
            <w:pPr>
              <w:pStyle w:val="BodyText"/>
              <w:jc w:val="center"/>
              <w:rPr>
                <w:lang w:val="ru-RU"/>
              </w:rPr>
            </w:pPr>
            <w:r w:rsidRPr="00A14F65">
              <w:rPr>
                <w:lang w:val="ru-RU"/>
              </w:rPr>
              <w:t>К</w:t>
            </w:r>
          </w:p>
        </w:tc>
        <w:tc>
          <w:tcPr>
            <w:tcW w:w="360" w:type="dxa"/>
            <w:vAlign w:val="center"/>
          </w:tcPr>
          <w:p w:rsidR="00F002DA" w:rsidRPr="00A14F65" w:rsidRDefault="00F002DA" w:rsidP="00AE4D4B">
            <w:pPr>
              <w:pStyle w:val="BodyText"/>
              <w:jc w:val="center"/>
              <w:rPr>
                <w:lang w:val="ru-RU"/>
              </w:rPr>
            </w:pPr>
            <w:r w:rsidRPr="00A14F65">
              <w:rPr>
                <w:lang w:val="ru-RU"/>
              </w:rPr>
              <w:t>Л</w:t>
            </w:r>
          </w:p>
        </w:tc>
        <w:tc>
          <w:tcPr>
            <w:tcW w:w="360" w:type="dxa"/>
            <w:vAlign w:val="center"/>
          </w:tcPr>
          <w:p w:rsidR="00F002DA" w:rsidRPr="00A14F65" w:rsidRDefault="00F002DA" w:rsidP="00AE4D4B">
            <w:pPr>
              <w:pStyle w:val="BodyText"/>
              <w:jc w:val="center"/>
              <w:rPr>
                <w:lang w:val="ru-RU"/>
              </w:rPr>
            </w:pPr>
            <w:r w:rsidRPr="00A14F65">
              <w:rPr>
                <w:lang w:val="ru-RU"/>
              </w:rPr>
              <w:t>Е</w:t>
            </w:r>
          </w:p>
        </w:tc>
        <w:tc>
          <w:tcPr>
            <w:tcW w:w="360" w:type="dxa"/>
            <w:vAlign w:val="center"/>
          </w:tcPr>
          <w:p w:rsidR="00F002DA" w:rsidRPr="00A14F65" w:rsidRDefault="00F002DA" w:rsidP="00AE4D4B">
            <w:pPr>
              <w:pStyle w:val="BodyText"/>
              <w:jc w:val="center"/>
              <w:rPr>
                <w:lang w:val="ru-RU"/>
              </w:rPr>
            </w:pPr>
            <w:r w:rsidRPr="00A14F65">
              <w:rPr>
                <w:lang w:val="ru-RU"/>
              </w:rPr>
              <w:t>Р</w:t>
            </w: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Л</w:t>
            </w: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Е</w:t>
            </w: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И</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Ь</w:t>
            </w: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Н</w:t>
            </w: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Т</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rPr>
                <w:lang w:val="ru-RU"/>
              </w:rPr>
            </w:pPr>
            <w:r w:rsidRPr="00A14F65">
              <w:rPr>
                <w:vertAlign w:val="superscript"/>
              </w:rPr>
              <w:t>6</w:t>
            </w:r>
            <w:r w:rsidRPr="00A14F65">
              <w:rPr>
                <w:lang w:val="ru-RU"/>
              </w:rPr>
              <w:t>П</w:t>
            </w:r>
          </w:p>
        </w:tc>
        <w:tc>
          <w:tcPr>
            <w:tcW w:w="360" w:type="dxa"/>
            <w:vAlign w:val="center"/>
          </w:tcPr>
          <w:p w:rsidR="00F002DA" w:rsidRPr="00A14F65" w:rsidRDefault="00F002DA" w:rsidP="00AE4D4B">
            <w:pPr>
              <w:pStyle w:val="BodyText"/>
              <w:jc w:val="center"/>
              <w:rPr>
                <w:lang w:val="ru-RU"/>
              </w:rPr>
            </w:pPr>
            <w:r w:rsidRPr="00A14F65">
              <w:rPr>
                <w:lang w:val="ru-RU"/>
              </w:rPr>
              <w:t>О</w:t>
            </w:r>
          </w:p>
        </w:tc>
        <w:tc>
          <w:tcPr>
            <w:tcW w:w="360" w:type="dxa"/>
            <w:vAlign w:val="center"/>
          </w:tcPr>
          <w:p w:rsidR="00F002DA" w:rsidRPr="00A14F65" w:rsidRDefault="00F002DA" w:rsidP="00AE4D4B">
            <w:pPr>
              <w:pStyle w:val="BodyText"/>
              <w:jc w:val="center"/>
              <w:rPr>
                <w:lang w:val="ru-RU"/>
              </w:rPr>
            </w:pPr>
            <w:r w:rsidRPr="00A14F65">
              <w:rPr>
                <w:lang w:val="ru-RU"/>
              </w:rPr>
              <w:t>Н</w:t>
            </w:r>
          </w:p>
        </w:tc>
        <w:tc>
          <w:tcPr>
            <w:tcW w:w="360" w:type="dxa"/>
            <w:vAlign w:val="center"/>
          </w:tcPr>
          <w:p w:rsidR="00F002DA" w:rsidRPr="00A14F65" w:rsidRDefault="00F002DA" w:rsidP="00AE4D4B">
            <w:pPr>
              <w:pStyle w:val="BodyText"/>
              <w:jc w:val="center"/>
              <w:rPr>
                <w:lang w:val="ru-RU"/>
              </w:rPr>
            </w:pPr>
            <w:r w:rsidRPr="00A14F65">
              <w:rPr>
                <w:lang w:val="ru-RU"/>
              </w:rPr>
              <w:t>Я</w:t>
            </w:r>
          </w:p>
        </w:tc>
        <w:tc>
          <w:tcPr>
            <w:tcW w:w="360" w:type="dxa"/>
            <w:vAlign w:val="center"/>
          </w:tcPr>
          <w:p w:rsidR="00F002DA" w:rsidRPr="00A14F65" w:rsidRDefault="00F002DA" w:rsidP="00AE4D4B">
            <w:pPr>
              <w:pStyle w:val="BodyText"/>
              <w:jc w:val="center"/>
              <w:rPr>
                <w:lang w:val="ru-RU"/>
              </w:rPr>
            </w:pPr>
            <w:r w:rsidRPr="00A14F65">
              <w:rPr>
                <w:lang w:val="ru-RU"/>
              </w:rPr>
              <w:t>Т</w:t>
            </w:r>
          </w:p>
        </w:tc>
        <w:tc>
          <w:tcPr>
            <w:tcW w:w="360" w:type="dxa"/>
            <w:vAlign w:val="center"/>
          </w:tcPr>
          <w:p w:rsidR="00F002DA" w:rsidRPr="00A14F65" w:rsidRDefault="00F002DA" w:rsidP="00AE4D4B">
            <w:pPr>
              <w:pStyle w:val="BodyText"/>
              <w:jc w:val="center"/>
              <w:rPr>
                <w:lang w:val="ru-RU"/>
              </w:rPr>
            </w:pPr>
            <w:r w:rsidRPr="00A14F65">
              <w:rPr>
                <w:lang w:val="ru-RU"/>
              </w:rPr>
              <w:t>И</w:t>
            </w:r>
          </w:p>
        </w:tc>
        <w:tc>
          <w:tcPr>
            <w:tcW w:w="360" w:type="dxa"/>
            <w:vAlign w:val="center"/>
          </w:tcPr>
          <w:p w:rsidR="00F002DA" w:rsidRPr="00A14F65" w:rsidRDefault="00F002DA" w:rsidP="00AE4D4B">
            <w:pPr>
              <w:pStyle w:val="BodyText"/>
              <w:jc w:val="center"/>
              <w:rPr>
                <w:lang w:val="ru-RU"/>
              </w:rPr>
            </w:pPr>
            <w:r w:rsidRPr="00A14F65">
              <w:rPr>
                <w:lang w:val="ru-RU"/>
              </w:rPr>
              <w:t>Е</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О</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Н</w:t>
            </w: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rPr>
                <w:lang w:val="ru-RU"/>
              </w:rPr>
            </w:pPr>
            <w:r w:rsidRPr="00A14F65">
              <w:rPr>
                <w:vertAlign w:val="superscript"/>
              </w:rPr>
              <w:t>10</w:t>
            </w:r>
            <w:r w:rsidRPr="00A14F65">
              <w:rPr>
                <w:lang w:val="ru-RU"/>
              </w:rPr>
              <w:t>Б</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С</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rPr>
                <w:lang w:val="ru-RU"/>
              </w:rPr>
            </w:pPr>
            <w:r w:rsidRPr="00A14F65">
              <w:rPr>
                <w:vertAlign w:val="superscript"/>
              </w:rPr>
              <w:t>9</w:t>
            </w:r>
            <w:r w:rsidRPr="00A14F65">
              <w:rPr>
                <w:lang w:val="ru-RU"/>
              </w:rPr>
              <w:t>С</w:t>
            </w:r>
          </w:p>
        </w:tc>
        <w:tc>
          <w:tcPr>
            <w:tcW w:w="360" w:type="dxa"/>
            <w:vAlign w:val="center"/>
          </w:tcPr>
          <w:p w:rsidR="00F002DA" w:rsidRPr="00A14F65" w:rsidRDefault="00F002DA" w:rsidP="00AE4D4B">
            <w:pPr>
              <w:pStyle w:val="BodyText"/>
              <w:jc w:val="center"/>
              <w:rPr>
                <w:lang w:val="ru-RU"/>
              </w:rPr>
            </w:pPr>
            <w:r w:rsidRPr="00A14F65">
              <w:rPr>
                <w:lang w:val="ru-RU"/>
              </w:rPr>
              <w:t>Т</w:t>
            </w:r>
          </w:p>
        </w:tc>
        <w:tc>
          <w:tcPr>
            <w:tcW w:w="360" w:type="dxa"/>
            <w:vAlign w:val="center"/>
          </w:tcPr>
          <w:p w:rsidR="00F002DA" w:rsidRPr="00A14F65" w:rsidRDefault="00F002DA" w:rsidP="00AE4D4B">
            <w:pPr>
              <w:pStyle w:val="BodyText"/>
              <w:jc w:val="center"/>
              <w:rPr>
                <w:lang w:val="ru-RU"/>
              </w:rPr>
            </w:pPr>
            <w:r w:rsidRPr="00A14F65">
              <w:rPr>
                <w:lang w:val="ru-RU"/>
              </w:rPr>
              <w:t>Р</w:t>
            </w:r>
          </w:p>
        </w:tc>
        <w:tc>
          <w:tcPr>
            <w:tcW w:w="360" w:type="dxa"/>
            <w:vAlign w:val="center"/>
          </w:tcPr>
          <w:p w:rsidR="00F002DA" w:rsidRPr="00A14F65" w:rsidRDefault="00F002DA" w:rsidP="00AE4D4B">
            <w:pPr>
              <w:pStyle w:val="BodyText"/>
              <w:jc w:val="center"/>
              <w:rPr>
                <w:lang w:val="ru-RU"/>
              </w:rPr>
            </w:pPr>
            <w:r w:rsidRPr="00A14F65">
              <w:rPr>
                <w:lang w:val="ru-RU"/>
              </w:rPr>
              <w:t>А</w:t>
            </w:r>
          </w:p>
        </w:tc>
        <w:tc>
          <w:tcPr>
            <w:tcW w:w="360" w:type="dxa"/>
            <w:vAlign w:val="center"/>
          </w:tcPr>
          <w:p w:rsidR="00F002DA" w:rsidRPr="00A14F65" w:rsidRDefault="00F002DA" w:rsidP="00AE4D4B">
            <w:pPr>
              <w:pStyle w:val="BodyText"/>
              <w:jc w:val="center"/>
              <w:rPr>
                <w:lang w:val="ru-RU"/>
              </w:rPr>
            </w:pPr>
            <w:r w:rsidRPr="00A14F65">
              <w:rPr>
                <w:lang w:val="ru-RU"/>
              </w:rPr>
              <w:t>Т</w:t>
            </w:r>
          </w:p>
        </w:tc>
        <w:tc>
          <w:tcPr>
            <w:tcW w:w="360" w:type="dxa"/>
            <w:vAlign w:val="center"/>
          </w:tcPr>
          <w:p w:rsidR="00F002DA" w:rsidRPr="00A14F65" w:rsidRDefault="00F002DA" w:rsidP="00AE4D4B">
            <w:pPr>
              <w:pStyle w:val="BodyText"/>
              <w:jc w:val="center"/>
              <w:rPr>
                <w:lang w:val="ru-RU"/>
              </w:rPr>
            </w:pPr>
            <w:r w:rsidRPr="00A14F65">
              <w:rPr>
                <w:lang w:val="ru-RU"/>
              </w:rPr>
              <w:t>А</w:t>
            </w: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vAlign w:val="center"/>
          </w:tcPr>
          <w:p w:rsidR="00F002DA" w:rsidRPr="00A14F65" w:rsidRDefault="00F002DA" w:rsidP="00AE4D4B">
            <w:pPr>
              <w:pStyle w:val="BodyText"/>
              <w:rPr>
                <w:lang w:val="ru-RU"/>
              </w:rPr>
            </w:pPr>
            <w:r w:rsidRPr="00A14F65">
              <w:rPr>
                <w:vertAlign w:val="superscript"/>
              </w:rPr>
              <w:t>5</w:t>
            </w:r>
            <w:r w:rsidRPr="00A14F65">
              <w:rPr>
                <w:lang w:val="ru-RU"/>
              </w:rPr>
              <w:t xml:space="preserve"> С</w:t>
            </w:r>
          </w:p>
        </w:tc>
        <w:tc>
          <w:tcPr>
            <w:tcW w:w="360" w:type="dxa"/>
            <w:vAlign w:val="center"/>
          </w:tcPr>
          <w:p w:rsidR="00F002DA" w:rsidRPr="00A14F65" w:rsidRDefault="00F002DA" w:rsidP="00AE4D4B">
            <w:pPr>
              <w:pStyle w:val="BodyText"/>
              <w:jc w:val="center"/>
              <w:rPr>
                <w:lang w:val="ru-RU"/>
              </w:rPr>
            </w:pPr>
            <w:r w:rsidRPr="00A14F65">
              <w:rPr>
                <w:lang w:val="ru-RU"/>
              </w:rPr>
              <w:t>Е</w:t>
            </w:r>
          </w:p>
        </w:tc>
        <w:tc>
          <w:tcPr>
            <w:tcW w:w="360" w:type="dxa"/>
            <w:vAlign w:val="center"/>
          </w:tcPr>
          <w:p w:rsidR="00F002DA" w:rsidRPr="00A14F65" w:rsidRDefault="00F002DA" w:rsidP="00AE4D4B">
            <w:pPr>
              <w:pStyle w:val="BodyText"/>
              <w:jc w:val="center"/>
              <w:rPr>
                <w:lang w:val="ru-RU"/>
              </w:rPr>
            </w:pPr>
            <w:r w:rsidRPr="00A14F65">
              <w:rPr>
                <w:lang w:val="ru-RU"/>
              </w:rPr>
              <w:t>Р</w:t>
            </w:r>
          </w:p>
        </w:tc>
        <w:tc>
          <w:tcPr>
            <w:tcW w:w="360" w:type="dxa"/>
            <w:vAlign w:val="center"/>
          </w:tcPr>
          <w:p w:rsidR="00F002DA" w:rsidRPr="00A14F65" w:rsidRDefault="00F002DA" w:rsidP="00AE4D4B">
            <w:pPr>
              <w:pStyle w:val="BodyText"/>
              <w:jc w:val="center"/>
              <w:rPr>
                <w:lang w:val="ru-RU"/>
              </w:rPr>
            </w:pPr>
            <w:r w:rsidRPr="00A14F65">
              <w:rPr>
                <w:lang w:val="ru-RU"/>
              </w:rPr>
              <w:t>В</w:t>
            </w:r>
          </w:p>
        </w:tc>
        <w:tc>
          <w:tcPr>
            <w:tcW w:w="360" w:type="dxa"/>
            <w:vAlign w:val="center"/>
          </w:tcPr>
          <w:p w:rsidR="00F002DA" w:rsidRPr="00A14F65" w:rsidRDefault="00F002DA" w:rsidP="00AE4D4B">
            <w:pPr>
              <w:pStyle w:val="BodyText"/>
              <w:jc w:val="center"/>
              <w:rPr>
                <w:lang w:val="ru-RU"/>
              </w:rPr>
            </w:pPr>
            <w:r w:rsidRPr="00A14F65">
              <w:rPr>
                <w:lang w:val="ru-RU"/>
              </w:rPr>
              <w:t>И</w:t>
            </w:r>
          </w:p>
        </w:tc>
        <w:tc>
          <w:tcPr>
            <w:tcW w:w="360" w:type="dxa"/>
            <w:vAlign w:val="center"/>
          </w:tcPr>
          <w:p w:rsidR="00F002DA" w:rsidRPr="00A14F65" w:rsidRDefault="00F002DA" w:rsidP="00AE4D4B">
            <w:pPr>
              <w:pStyle w:val="BodyText"/>
              <w:jc w:val="center"/>
              <w:rPr>
                <w:lang w:val="ru-RU"/>
              </w:rPr>
            </w:pPr>
            <w:r w:rsidRPr="00A14F65">
              <w:rPr>
                <w:lang w:val="ru-RU"/>
              </w:rPr>
              <w:t>Т</w:t>
            </w:r>
          </w:p>
        </w:tc>
        <w:tc>
          <w:tcPr>
            <w:tcW w:w="360" w:type="dxa"/>
            <w:vAlign w:val="center"/>
          </w:tcPr>
          <w:p w:rsidR="00F002DA" w:rsidRPr="00A14F65" w:rsidRDefault="00F002DA" w:rsidP="00AE4D4B">
            <w:pPr>
              <w:pStyle w:val="BodyText"/>
              <w:jc w:val="center"/>
              <w:rPr>
                <w:lang w:val="ru-RU"/>
              </w:rPr>
            </w:pPr>
            <w:r w:rsidRPr="00A14F65">
              <w:rPr>
                <w:lang w:val="ru-RU"/>
              </w:rPr>
              <w:t>У</w:t>
            </w:r>
          </w:p>
        </w:tc>
        <w:tc>
          <w:tcPr>
            <w:tcW w:w="360" w:type="dxa"/>
            <w:vAlign w:val="center"/>
          </w:tcPr>
          <w:p w:rsidR="00F002DA" w:rsidRPr="00A14F65" w:rsidRDefault="00F002DA" w:rsidP="00AE4D4B">
            <w:pPr>
              <w:pStyle w:val="BodyText"/>
              <w:jc w:val="center"/>
              <w:rPr>
                <w:lang w:val="ru-RU"/>
              </w:rPr>
            </w:pPr>
            <w:r w:rsidRPr="00A14F65">
              <w:rPr>
                <w:lang w:val="ru-RU"/>
              </w:rPr>
              <w:t>Т</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Р</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Ь</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Т</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Е</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vAlign w:val="center"/>
          </w:tcPr>
          <w:p w:rsidR="00F002DA" w:rsidRPr="00A14F65" w:rsidRDefault="00F002DA" w:rsidP="00AE4D4B">
            <w:pPr>
              <w:pStyle w:val="BodyText"/>
              <w:jc w:val="center"/>
              <w:rPr>
                <w:lang w:val="ru-RU"/>
              </w:rPr>
            </w:pPr>
            <w:r w:rsidRPr="00A14F65">
              <w:rPr>
                <w:lang w:val="ru-RU"/>
              </w:rPr>
              <w:t>Р</w:t>
            </w: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r w:rsidR="00F002DA" w:rsidRPr="00A14F65" w:rsidTr="00AE4D4B">
        <w:trPr>
          <w:trHeight w:hRule="exact" w:val="360"/>
          <w:jc w:val="center"/>
        </w:trPr>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c>
          <w:tcPr>
            <w:tcW w:w="360" w:type="dxa"/>
            <w:shd w:val="clear" w:color="auto" w:fill="BBBBBB"/>
            <w:vAlign w:val="center"/>
          </w:tcPr>
          <w:p w:rsidR="00F002DA" w:rsidRPr="00A14F65" w:rsidRDefault="00F002DA" w:rsidP="00AE4D4B">
            <w:pPr>
              <w:pStyle w:val="BodyText"/>
              <w:jc w:val="center"/>
            </w:pPr>
          </w:p>
        </w:tc>
      </w:tr>
    </w:tbl>
    <w:p w:rsidR="00F002DA" w:rsidRDefault="00F002DA" w:rsidP="00F1625F">
      <w:pPr>
        <w:spacing w:line="240" w:lineRule="auto"/>
      </w:pPr>
    </w:p>
    <w:p w:rsidR="00F002DA" w:rsidRDefault="00F002DA" w:rsidP="00F1625F"/>
    <w:tbl>
      <w:tblPr>
        <w:tblW w:w="0" w:type="auto"/>
        <w:tblLook w:val="0000"/>
      </w:tblPr>
      <w:tblGrid>
        <w:gridCol w:w="4536"/>
        <w:gridCol w:w="4418"/>
      </w:tblGrid>
      <w:tr w:rsidR="00F002DA" w:rsidRPr="00A14F65" w:rsidTr="00AE4D4B">
        <w:tc>
          <w:tcPr>
            <w:tcW w:w="4536" w:type="dxa"/>
          </w:tcPr>
          <w:p w:rsidR="00F002DA" w:rsidRPr="00A14F65" w:rsidRDefault="00F002DA" w:rsidP="00AE4D4B">
            <w:pPr>
              <w:pStyle w:val="BodyText"/>
              <w:spacing w:after="0"/>
              <w:rPr>
                <w:rFonts w:ascii="Times New Roman" w:hAnsi="Times New Roman"/>
              </w:rPr>
            </w:pPr>
            <w:r w:rsidRPr="00A14F65">
              <w:rPr>
                <w:rFonts w:ascii="Times New Roman" w:hAnsi="Times New Roman"/>
              </w:rPr>
              <w:t>По горизонтали:</w:t>
            </w:r>
          </w:p>
        </w:tc>
        <w:tc>
          <w:tcPr>
            <w:tcW w:w="4418" w:type="dxa"/>
          </w:tcPr>
          <w:p w:rsidR="00F002DA" w:rsidRPr="00A14F65" w:rsidRDefault="00F002DA" w:rsidP="00AE4D4B">
            <w:pPr>
              <w:pStyle w:val="BodyText"/>
              <w:spacing w:after="0"/>
              <w:rPr>
                <w:rFonts w:ascii="Times New Roman" w:hAnsi="Times New Roman"/>
              </w:rPr>
            </w:pPr>
            <w:r w:rsidRPr="00A14F65">
              <w:rPr>
                <w:rFonts w:ascii="Times New Roman" w:hAnsi="Times New Roman"/>
              </w:rPr>
              <w:t>По вертикали:</w:t>
            </w:r>
          </w:p>
        </w:tc>
      </w:tr>
      <w:tr w:rsidR="00F002DA" w:rsidRPr="00A14F65" w:rsidTr="00AE4D4B">
        <w:tc>
          <w:tcPr>
            <w:tcW w:w="4536" w:type="dxa"/>
          </w:tcPr>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1. Аксиология</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2. Валюта</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5. Сервитут</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6. Понятие</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8. Маклер</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9. Страта</w:t>
            </w:r>
          </w:p>
        </w:tc>
        <w:tc>
          <w:tcPr>
            <w:tcW w:w="4418" w:type="dxa"/>
          </w:tcPr>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3. Коносамент</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4. Модальность</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7. Эмитент</w:t>
            </w:r>
          </w:p>
          <w:p w:rsidR="00F002DA" w:rsidRPr="00A14F65" w:rsidRDefault="00F002DA" w:rsidP="00AE4D4B">
            <w:pPr>
              <w:pStyle w:val="BodyText"/>
              <w:spacing w:after="0"/>
              <w:jc w:val="both"/>
              <w:rPr>
                <w:rFonts w:ascii="Times New Roman" w:hAnsi="Times New Roman"/>
                <w:lang w:val="ru-RU"/>
              </w:rPr>
            </w:pPr>
            <w:r w:rsidRPr="00A14F65">
              <w:rPr>
                <w:rFonts w:ascii="Times New Roman" w:hAnsi="Times New Roman"/>
                <w:lang w:val="ru-RU"/>
              </w:rPr>
              <w:t>10. Бартер</w:t>
            </w:r>
          </w:p>
        </w:tc>
      </w:tr>
    </w:tbl>
    <w:p w:rsidR="00F002DA" w:rsidRPr="00796296" w:rsidRDefault="00F002DA" w:rsidP="00F1625F"/>
    <w:p w:rsidR="00F002DA" w:rsidRPr="00702667" w:rsidRDefault="00F002DA" w:rsidP="00F1625F">
      <w:pPr>
        <w:spacing w:line="240" w:lineRule="auto"/>
        <w:contextualSpacing/>
        <w:jc w:val="center"/>
        <w:rPr>
          <w:b/>
        </w:rPr>
      </w:pPr>
      <w:r w:rsidRPr="00702667">
        <w:rPr>
          <w:b/>
        </w:rPr>
        <w:t xml:space="preserve">ВСЕРОССИЙСКАЯ ОЛИМПИАДА ШКОЛЬНИКОВ </w:t>
      </w:r>
    </w:p>
    <w:p w:rsidR="00F002DA" w:rsidRPr="00702667" w:rsidRDefault="00F002DA" w:rsidP="00F1625F">
      <w:pPr>
        <w:spacing w:line="240" w:lineRule="auto"/>
        <w:contextualSpacing/>
        <w:jc w:val="center"/>
        <w:rPr>
          <w:b/>
        </w:rPr>
      </w:pPr>
      <w:r w:rsidRPr="00702667">
        <w:rPr>
          <w:b/>
        </w:rPr>
        <w:t>ПО ОБЩЕСТВОЗНАНИЮ</w:t>
      </w:r>
    </w:p>
    <w:p w:rsidR="00F002DA" w:rsidRPr="00702667" w:rsidRDefault="00F002DA" w:rsidP="00F1625F">
      <w:pPr>
        <w:spacing w:line="240" w:lineRule="auto"/>
        <w:contextualSpacing/>
        <w:jc w:val="center"/>
        <w:rPr>
          <w:b/>
        </w:rPr>
      </w:pPr>
      <w:r w:rsidRPr="00702667">
        <w:rPr>
          <w:b/>
        </w:rPr>
        <w:t>МУНИЦИПАЛЬНЫЙ ЭТАП</w:t>
      </w:r>
    </w:p>
    <w:p w:rsidR="00F002DA" w:rsidRPr="00702667" w:rsidRDefault="00F002DA" w:rsidP="00F1625F">
      <w:pPr>
        <w:spacing w:line="240" w:lineRule="auto"/>
        <w:contextualSpacing/>
        <w:jc w:val="center"/>
        <w:rPr>
          <w:b/>
        </w:rPr>
      </w:pPr>
      <w:r w:rsidRPr="00702667">
        <w:rPr>
          <w:b/>
        </w:rPr>
        <w:t>9 КЛАСС</w:t>
      </w:r>
    </w:p>
    <w:p w:rsidR="00F002DA" w:rsidRPr="00702667" w:rsidRDefault="00F002DA" w:rsidP="00F1625F">
      <w:pPr>
        <w:spacing w:line="240" w:lineRule="auto"/>
        <w:contextualSpacing/>
        <w:rPr>
          <w:b/>
        </w:rPr>
      </w:pPr>
    </w:p>
    <w:p w:rsidR="00F002DA" w:rsidRPr="002949FD" w:rsidRDefault="00F002DA" w:rsidP="00F1625F">
      <w:pPr>
        <w:spacing w:line="240" w:lineRule="auto"/>
        <w:contextualSpacing/>
        <w:rPr>
          <w:b/>
        </w:rPr>
      </w:pPr>
      <w:r>
        <w:rPr>
          <w:b/>
        </w:rPr>
        <w:t xml:space="preserve">1. «Да» или «нет»? Внесите свои ответы в таблицу. Если вы согласны с </w:t>
      </w:r>
      <w:r w:rsidRPr="002949FD">
        <w:rPr>
          <w:b/>
        </w:rPr>
        <w:t>утверждением, напишите «да», если не согласны, напишите «нет» (за каждый правильный ответ – 0,5 баллов; всего за задание – 5 баллов).</w:t>
      </w:r>
    </w:p>
    <w:p w:rsidR="00F002DA" w:rsidRPr="00702667" w:rsidRDefault="00F002DA" w:rsidP="00F1625F">
      <w:pPr>
        <w:spacing w:line="240" w:lineRule="auto"/>
        <w:rPr>
          <w:b/>
        </w:rPr>
      </w:pPr>
    </w:p>
    <w:p w:rsidR="00F002DA" w:rsidRPr="00702667" w:rsidRDefault="00F002DA" w:rsidP="00F1625F">
      <w:pPr>
        <w:spacing w:line="240" w:lineRule="auto"/>
      </w:pPr>
      <w:r w:rsidRPr="00702667">
        <w:rPr>
          <w:b/>
        </w:rPr>
        <w:t xml:space="preserve">1.1. </w:t>
      </w:r>
      <w:r w:rsidRPr="00702667">
        <w:t>Функции государства –  это основные направления деятельности государства, в которых выражаются его сущность и социальное назначение.</w:t>
      </w:r>
    </w:p>
    <w:p w:rsidR="00F002DA" w:rsidRPr="00702667" w:rsidRDefault="00F002DA" w:rsidP="00F1625F">
      <w:pPr>
        <w:spacing w:line="240" w:lineRule="auto"/>
        <w:contextualSpacing/>
      </w:pPr>
      <w:r w:rsidRPr="00702667">
        <w:rPr>
          <w:b/>
        </w:rPr>
        <w:t>1.2.</w:t>
      </w:r>
      <w:r w:rsidRPr="00702667">
        <w:t xml:space="preserve"> Оптация заключается в выборе гражданства при изменении государственной принадлежности территории.</w:t>
      </w:r>
    </w:p>
    <w:p w:rsidR="00F002DA" w:rsidRPr="00702667" w:rsidRDefault="00F002DA" w:rsidP="00F1625F">
      <w:pPr>
        <w:spacing w:line="240" w:lineRule="auto"/>
        <w:contextualSpacing/>
      </w:pPr>
      <w:r w:rsidRPr="00702667">
        <w:rPr>
          <w:b/>
        </w:rPr>
        <w:t>1.3.</w:t>
      </w:r>
      <w:r w:rsidRPr="00702667">
        <w:t xml:space="preserve"> Т. Гоббс считал, что подлинной свободы в гражданском обществе нет, так как в нем постоянно присутствует противоречие между частными интересами и властью, носящее всеобщий характер.</w:t>
      </w:r>
    </w:p>
    <w:p w:rsidR="00F002DA" w:rsidRPr="00702667" w:rsidRDefault="00F002DA" w:rsidP="00F1625F">
      <w:pPr>
        <w:spacing w:line="240" w:lineRule="auto"/>
        <w:contextualSpacing/>
      </w:pPr>
      <w:r w:rsidRPr="00702667">
        <w:rPr>
          <w:b/>
        </w:rPr>
        <w:t xml:space="preserve">1.4. </w:t>
      </w:r>
      <w:r w:rsidRPr="00702667">
        <w:t>В философии Древнего Китая выделяют три основных периода: ведический, классический, конфуцианский</w:t>
      </w:r>
    </w:p>
    <w:p w:rsidR="00F002DA" w:rsidRPr="00702667" w:rsidRDefault="00F002DA" w:rsidP="00F1625F">
      <w:pPr>
        <w:spacing w:line="240" w:lineRule="auto"/>
        <w:contextualSpacing/>
      </w:pPr>
      <w:r w:rsidRPr="00702667">
        <w:rPr>
          <w:b/>
        </w:rPr>
        <w:t xml:space="preserve">1.5. </w:t>
      </w:r>
      <w:r w:rsidRPr="00702667">
        <w:t>А. Маслоу утверждал, что следующая в иерархии потребность удовлетворяется после того, как полностью удовлетворена потребность предыдущего уровня.</w:t>
      </w:r>
    </w:p>
    <w:p w:rsidR="00F002DA" w:rsidRPr="00702667" w:rsidRDefault="00F002DA" w:rsidP="00F1625F">
      <w:pPr>
        <w:spacing w:line="240" w:lineRule="auto"/>
        <w:contextualSpacing/>
      </w:pPr>
      <w:r w:rsidRPr="00702667">
        <w:rPr>
          <w:b/>
        </w:rPr>
        <w:t xml:space="preserve">1.6. </w:t>
      </w:r>
      <w:r w:rsidRPr="00702667">
        <w:t>Сенсуалисты усматривали критерий истины в непосредственной очевидности самих ощущений.</w:t>
      </w:r>
    </w:p>
    <w:p w:rsidR="00F002DA" w:rsidRPr="00702667" w:rsidRDefault="00F002DA" w:rsidP="00F1625F">
      <w:pPr>
        <w:spacing w:line="240" w:lineRule="auto"/>
        <w:contextualSpacing/>
      </w:pPr>
      <w:r w:rsidRPr="00702667">
        <w:rPr>
          <w:b/>
        </w:rPr>
        <w:t xml:space="preserve">1.7. </w:t>
      </w:r>
      <w:r w:rsidRPr="00702667">
        <w:t>Осуществление, распоряжение, в том числе передача, залог, обременение цифрового права другими способами или ограничение распоряжения цифровым правом возможны как в информационной системе, так и путём обращения к третьему лицу.</w:t>
      </w:r>
    </w:p>
    <w:p w:rsidR="00F002DA" w:rsidRPr="00702667" w:rsidRDefault="00F002DA" w:rsidP="00F1625F">
      <w:pPr>
        <w:spacing w:line="240" w:lineRule="auto"/>
        <w:contextualSpacing/>
      </w:pPr>
      <w:r w:rsidRPr="00702667">
        <w:rPr>
          <w:b/>
        </w:rPr>
        <w:t xml:space="preserve">1.8. </w:t>
      </w:r>
      <w:r w:rsidRPr="00702667">
        <w:t>Прогресс в обеспечении более высокого уровня жизни людей достигается благодаря увеличению объема и улучшению свойств свободных благ.</w:t>
      </w:r>
    </w:p>
    <w:p w:rsidR="00F002DA" w:rsidRPr="00702667" w:rsidRDefault="00F002DA" w:rsidP="00F1625F">
      <w:pPr>
        <w:spacing w:line="240" w:lineRule="auto"/>
        <w:contextualSpacing/>
      </w:pPr>
      <w:r w:rsidRPr="00702667">
        <w:rPr>
          <w:b/>
        </w:rPr>
        <w:t>1.9.</w:t>
      </w:r>
      <w:r w:rsidRPr="00702667">
        <w:t xml:space="preserve"> Рациональный выбор экономического субъекта предполагает сравнение затрат и выгод, связанных с имеющимися вариантами решений.</w:t>
      </w:r>
    </w:p>
    <w:p w:rsidR="00F002DA" w:rsidRPr="00702667" w:rsidRDefault="00F002DA" w:rsidP="00F1625F">
      <w:pPr>
        <w:spacing w:line="240" w:lineRule="auto"/>
        <w:contextualSpacing/>
      </w:pPr>
      <w:r w:rsidRPr="00702667">
        <w:rPr>
          <w:b/>
        </w:rPr>
        <w:t>1.10.</w:t>
      </w:r>
      <w:r w:rsidRPr="00702667">
        <w:t xml:space="preserve"> В рыночной экономике одной из функций государства является распределение ресурсов.</w:t>
      </w:r>
    </w:p>
    <w:p w:rsidR="00F002DA" w:rsidRPr="00702667" w:rsidRDefault="00F002DA" w:rsidP="00F1625F">
      <w:pPr>
        <w:spacing w:line="240" w:lineRule="auto"/>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3"/>
        <w:gridCol w:w="1002"/>
        <w:gridCol w:w="946"/>
        <w:gridCol w:w="922"/>
        <w:gridCol w:w="922"/>
        <w:gridCol w:w="922"/>
        <w:gridCol w:w="922"/>
        <w:gridCol w:w="922"/>
        <w:gridCol w:w="922"/>
        <w:gridCol w:w="922"/>
      </w:tblGrid>
      <w:tr w:rsidR="00F002DA" w:rsidRPr="00E6152D" w:rsidTr="00AE4D4B">
        <w:tc>
          <w:tcPr>
            <w:tcW w:w="943" w:type="dxa"/>
          </w:tcPr>
          <w:p w:rsidR="00F002DA" w:rsidRPr="00E6152D" w:rsidRDefault="00F002DA" w:rsidP="00AE4D4B">
            <w:pPr>
              <w:spacing w:line="240" w:lineRule="auto"/>
              <w:contextualSpacing/>
              <w:jc w:val="center"/>
              <w:rPr>
                <w:b/>
              </w:rPr>
            </w:pPr>
            <w:r w:rsidRPr="00E6152D">
              <w:rPr>
                <w:b/>
              </w:rPr>
              <w:t>1.1</w:t>
            </w:r>
          </w:p>
        </w:tc>
        <w:tc>
          <w:tcPr>
            <w:tcW w:w="1002" w:type="dxa"/>
          </w:tcPr>
          <w:p w:rsidR="00F002DA" w:rsidRPr="00E6152D" w:rsidRDefault="00F002DA" w:rsidP="00AE4D4B">
            <w:pPr>
              <w:spacing w:line="240" w:lineRule="auto"/>
              <w:contextualSpacing/>
              <w:jc w:val="center"/>
              <w:rPr>
                <w:b/>
              </w:rPr>
            </w:pPr>
            <w:r w:rsidRPr="00E6152D">
              <w:rPr>
                <w:b/>
              </w:rPr>
              <w:t>1.2</w:t>
            </w:r>
          </w:p>
        </w:tc>
        <w:tc>
          <w:tcPr>
            <w:tcW w:w="946" w:type="dxa"/>
          </w:tcPr>
          <w:p w:rsidR="00F002DA" w:rsidRPr="00E6152D" w:rsidRDefault="00F002DA" w:rsidP="00AE4D4B">
            <w:pPr>
              <w:spacing w:line="240" w:lineRule="auto"/>
              <w:contextualSpacing/>
              <w:jc w:val="center"/>
              <w:rPr>
                <w:b/>
              </w:rPr>
            </w:pPr>
            <w:r w:rsidRPr="00E6152D">
              <w:rPr>
                <w:b/>
              </w:rPr>
              <w:t>1.3</w:t>
            </w:r>
          </w:p>
        </w:tc>
        <w:tc>
          <w:tcPr>
            <w:tcW w:w="922" w:type="dxa"/>
          </w:tcPr>
          <w:p w:rsidR="00F002DA" w:rsidRPr="00E6152D" w:rsidRDefault="00F002DA" w:rsidP="00AE4D4B">
            <w:pPr>
              <w:spacing w:line="240" w:lineRule="auto"/>
              <w:contextualSpacing/>
              <w:jc w:val="center"/>
              <w:rPr>
                <w:b/>
              </w:rPr>
            </w:pPr>
            <w:r w:rsidRPr="00E6152D">
              <w:rPr>
                <w:b/>
              </w:rPr>
              <w:t>1.4</w:t>
            </w:r>
          </w:p>
        </w:tc>
        <w:tc>
          <w:tcPr>
            <w:tcW w:w="922" w:type="dxa"/>
          </w:tcPr>
          <w:p w:rsidR="00F002DA" w:rsidRPr="00E6152D" w:rsidRDefault="00F002DA" w:rsidP="00AE4D4B">
            <w:pPr>
              <w:spacing w:line="240" w:lineRule="auto"/>
              <w:contextualSpacing/>
              <w:jc w:val="center"/>
              <w:rPr>
                <w:b/>
              </w:rPr>
            </w:pPr>
            <w:r w:rsidRPr="00E6152D">
              <w:rPr>
                <w:b/>
              </w:rPr>
              <w:t>1.5</w:t>
            </w:r>
          </w:p>
        </w:tc>
        <w:tc>
          <w:tcPr>
            <w:tcW w:w="922" w:type="dxa"/>
          </w:tcPr>
          <w:p w:rsidR="00F002DA" w:rsidRPr="00E6152D" w:rsidRDefault="00F002DA" w:rsidP="00AE4D4B">
            <w:pPr>
              <w:spacing w:line="240" w:lineRule="auto"/>
              <w:contextualSpacing/>
              <w:jc w:val="center"/>
              <w:rPr>
                <w:b/>
              </w:rPr>
            </w:pPr>
            <w:r w:rsidRPr="00E6152D">
              <w:rPr>
                <w:b/>
              </w:rPr>
              <w:t>1.6</w:t>
            </w:r>
          </w:p>
        </w:tc>
        <w:tc>
          <w:tcPr>
            <w:tcW w:w="922" w:type="dxa"/>
          </w:tcPr>
          <w:p w:rsidR="00F002DA" w:rsidRPr="00E6152D" w:rsidRDefault="00F002DA" w:rsidP="00AE4D4B">
            <w:pPr>
              <w:spacing w:line="240" w:lineRule="auto"/>
              <w:contextualSpacing/>
              <w:jc w:val="center"/>
              <w:rPr>
                <w:b/>
              </w:rPr>
            </w:pPr>
            <w:r w:rsidRPr="00E6152D">
              <w:rPr>
                <w:b/>
              </w:rPr>
              <w:t>1.7</w:t>
            </w:r>
          </w:p>
        </w:tc>
        <w:tc>
          <w:tcPr>
            <w:tcW w:w="922" w:type="dxa"/>
          </w:tcPr>
          <w:p w:rsidR="00F002DA" w:rsidRPr="00E6152D" w:rsidRDefault="00F002DA" w:rsidP="00AE4D4B">
            <w:pPr>
              <w:spacing w:line="240" w:lineRule="auto"/>
              <w:contextualSpacing/>
              <w:jc w:val="center"/>
              <w:rPr>
                <w:b/>
              </w:rPr>
            </w:pPr>
            <w:r w:rsidRPr="00E6152D">
              <w:rPr>
                <w:b/>
              </w:rPr>
              <w:t>1.8</w:t>
            </w:r>
          </w:p>
        </w:tc>
        <w:tc>
          <w:tcPr>
            <w:tcW w:w="922" w:type="dxa"/>
          </w:tcPr>
          <w:p w:rsidR="00F002DA" w:rsidRPr="00E6152D" w:rsidRDefault="00F002DA" w:rsidP="00AE4D4B">
            <w:pPr>
              <w:spacing w:line="240" w:lineRule="auto"/>
              <w:contextualSpacing/>
              <w:jc w:val="center"/>
              <w:rPr>
                <w:b/>
              </w:rPr>
            </w:pPr>
            <w:r w:rsidRPr="00E6152D">
              <w:rPr>
                <w:b/>
              </w:rPr>
              <w:t>1.9</w:t>
            </w:r>
          </w:p>
        </w:tc>
        <w:tc>
          <w:tcPr>
            <w:tcW w:w="922" w:type="dxa"/>
          </w:tcPr>
          <w:p w:rsidR="00F002DA" w:rsidRPr="00E6152D" w:rsidRDefault="00F002DA" w:rsidP="00AE4D4B">
            <w:pPr>
              <w:spacing w:line="240" w:lineRule="auto"/>
              <w:contextualSpacing/>
              <w:jc w:val="center"/>
              <w:rPr>
                <w:b/>
              </w:rPr>
            </w:pPr>
            <w:r w:rsidRPr="00E6152D">
              <w:rPr>
                <w:b/>
              </w:rPr>
              <w:t>1.10</w:t>
            </w:r>
          </w:p>
        </w:tc>
      </w:tr>
      <w:tr w:rsidR="00F002DA" w:rsidRPr="00E6152D" w:rsidTr="00AE4D4B">
        <w:tc>
          <w:tcPr>
            <w:tcW w:w="943" w:type="dxa"/>
          </w:tcPr>
          <w:p w:rsidR="00F002DA" w:rsidRPr="00E6152D" w:rsidRDefault="00F002DA" w:rsidP="00AE4D4B">
            <w:pPr>
              <w:spacing w:line="240" w:lineRule="auto"/>
              <w:contextualSpacing/>
              <w:jc w:val="center"/>
            </w:pPr>
            <w:r w:rsidRPr="00E6152D">
              <w:t>да</w:t>
            </w:r>
          </w:p>
        </w:tc>
        <w:tc>
          <w:tcPr>
            <w:tcW w:w="1002" w:type="dxa"/>
          </w:tcPr>
          <w:p w:rsidR="00F002DA" w:rsidRPr="00E6152D" w:rsidRDefault="00F002DA" w:rsidP="00AE4D4B">
            <w:pPr>
              <w:spacing w:line="240" w:lineRule="auto"/>
              <w:contextualSpacing/>
              <w:jc w:val="center"/>
            </w:pPr>
            <w:r w:rsidRPr="00E6152D">
              <w:t>да</w:t>
            </w:r>
          </w:p>
        </w:tc>
        <w:tc>
          <w:tcPr>
            <w:tcW w:w="946" w:type="dxa"/>
          </w:tcPr>
          <w:p w:rsidR="00F002DA" w:rsidRPr="00E6152D" w:rsidRDefault="00F002DA" w:rsidP="00AE4D4B">
            <w:pPr>
              <w:spacing w:line="240" w:lineRule="auto"/>
              <w:contextualSpacing/>
              <w:jc w:val="center"/>
            </w:pPr>
            <w:r w:rsidRPr="00E6152D">
              <w:t>нет</w:t>
            </w:r>
          </w:p>
        </w:tc>
        <w:tc>
          <w:tcPr>
            <w:tcW w:w="922" w:type="dxa"/>
          </w:tcPr>
          <w:p w:rsidR="00F002DA" w:rsidRPr="00E6152D" w:rsidRDefault="00F002DA" w:rsidP="00AE4D4B">
            <w:pPr>
              <w:spacing w:line="240" w:lineRule="auto"/>
              <w:contextualSpacing/>
              <w:jc w:val="center"/>
            </w:pPr>
            <w:r w:rsidRPr="00E6152D">
              <w:t>нет</w:t>
            </w:r>
          </w:p>
        </w:tc>
        <w:tc>
          <w:tcPr>
            <w:tcW w:w="922" w:type="dxa"/>
          </w:tcPr>
          <w:p w:rsidR="00F002DA" w:rsidRPr="00E6152D" w:rsidRDefault="00F002DA" w:rsidP="00AE4D4B">
            <w:pPr>
              <w:spacing w:line="240" w:lineRule="auto"/>
              <w:contextualSpacing/>
              <w:jc w:val="center"/>
            </w:pPr>
            <w:r w:rsidRPr="00E6152D">
              <w:t>да</w:t>
            </w:r>
          </w:p>
        </w:tc>
        <w:tc>
          <w:tcPr>
            <w:tcW w:w="922" w:type="dxa"/>
          </w:tcPr>
          <w:p w:rsidR="00F002DA" w:rsidRPr="00E6152D" w:rsidRDefault="00F002DA" w:rsidP="00AE4D4B">
            <w:pPr>
              <w:spacing w:line="240" w:lineRule="auto"/>
              <w:contextualSpacing/>
              <w:jc w:val="center"/>
            </w:pPr>
            <w:r w:rsidRPr="00E6152D">
              <w:t>да</w:t>
            </w:r>
          </w:p>
        </w:tc>
        <w:tc>
          <w:tcPr>
            <w:tcW w:w="922" w:type="dxa"/>
          </w:tcPr>
          <w:p w:rsidR="00F002DA" w:rsidRPr="00E6152D" w:rsidRDefault="00F002DA" w:rsidP="00AE4D4B">
            <w:pPr>
              <w:spacing w:line="240" w:lineRule="auto"/>
              <w:contextualSpacing/>
              <w:jc w:val="center"/>
            </w:pPr>
            <w:r w:rsidRPr="00E6152D">
              <w:t>нет</w:t>
            </w:r>
          </w:p>
        </w:tc>
        <w:tc>
          <w:tcPr>
            <w:tcW w:w="922" w:type="dxa"/>
          </w:tcPr>
          <w:p w:rsidR="00F002DA" w:rsidRPr="00E6152D" w:rsidRDefault="00F002DA" w:rsidP="00AE4D4B">
            <w:pPr>
              <w:spacing w:line="240" w:lineRule="auto"/>
              <w:contextualSpacing/>
              <w:jc w:val="center"/>
            </w:pPr>
            <w:r w:rsidRPr="00E6152D">
              <w:t>нет</w:t>
            </w:r>
          </w:p>
        </w:tc>
        <w:tc>
          <w:tcPr>
            <w:tcW w:w="922" w:type="dxa"/>
          </w:tcPr>
          <w:p w:rsidR="00F002DA" w:rsidRPr="00E6152D" w:rsidRDefault="00F002DA" w:rsidP="00AE4D4B">
            <w:pPr>
              <w:spacing w:line="240" w:lineRule="auto"/>
              <w:contextualSpacing/>
              <w:jc w:val="center"/>
            </w:pPr>
            <w:r w:rsidRPr="00E6152D">
              <w:t>да</w:t>
            </w:r>
          </w:p>
        </w:tc>
        <w:tc>
          <w:tcPr>
            <w:tcW w:w="922" w:type="dxa"/>
          </w:tcPr>
          <w:p w:rsidR="00F002DA" w:rsidRPr="00E6152D" w:rsidRDefault="00F002DA" w:rsidP="00AE4D4B">
            <w:pPr>
              <w:spacing w:line="240" w:lineRule="auto"/>
              <w:contextualSpacing/>
              <w:jc w:val="center"/>
            </w:pPr>
            <w:r w:rsidRPr="00E6152D">
              <w:t>нет</w:t>
            </w:r>
          </w:p>
        </w:tc>
      </w:tr>
    </w:tbl>
    <w:p w:rsidR="00F002DA" w:rsidRPr="00702667" w:rsidRDefault="00F002DA" w:rsidP="00F1625F">
      <w:pPr>
        <w:spacing w:line="240" w:lineRule="auto"/>
        <w:contextualSpacing/>
        <w:rPr>
          <w:b/>
        </w:rPr>
      </w:pPr>
    </w:p>
    <w:p w:rsidR="00F002DA" w:rsidRPr="002949FD" w:rsidRDefault="00F002DA" w:rsidP="00F1625F">
      <w:pPr>
        <w:spacing w:line="240" w:lineRule="auto"/>
        <w:contextualSpacing/>
        <w:rPr>
          <w:b/>
          <w:bCs/>
        </w:rPr>
      </w:pPr>
      <w:r w:rsidRPr="002949FD">
        <w:rPr>
          <w:b/>
        </w:rPr>
        <w:t xml:space="preserve">2. </w:t>
      </w:r>
      <w:r w:rsidRPr="002949FD">
        <w:rPr>
          <w:b/>
          <w:bCs/>
        </w:rPr>
        <w:t xml:space="preserve">Что является лишним в следующих рядах? Выпишите это слово и обоснуйте свой выбор </w:t>
      </w:r>
      <w:r w:rsidRPr="002949FD">
        <w:rPr>
          <w:b/>
        </w:rPr>
        <w:t>(за каждый правильный ответ с обоснованием – 2 балла; за каждый правильный ответ – 1 балл; всего за задание – 6 баллов).</w:t>
      </w:r>
    </w:p>
    <w:p w:rsidR="00F002DA" w:rsidRPr="00702667" w:rsidRDefault="00F002DA" w:rsidP="00F1625F">
      <w:pPr>
        <w:spacing w:line="240" w:lineRule="auto"/>
        <w:contextualSpacing/>
        <w:rPr>
          <w:b/>
          <w:bCs/>
        </w:rPr>
      </w:pPr>
    </w:p>
    <w:p w:rsidR="00F002DA" w:rsidRPr="00702667" w:rsidRDefault="00F002DA" w:rsidP="00F1625F">
      <w:pPr>
        <w:spacing w:line="240" w:lineRule="auto"/>
        <w:contextualSpacing/>
        <w:rPr>
          <w:sz w:val="8"/>
          <w:szCs w:val="8"/>
        </w:rPr>
      </w:pPr>
      <w:r w:rsidRPr="00702667">
        <w:t>2.1. Товарищество, акционерное общество, банк, производственный кооператив, унитарное предприятие.</w:t>
      </w:r>
    </w:p>
    <w:p w:rsidR="00F002DA" w:rsidRPr="00702667" w:rsidRDefault="00F002DA" w:rsidP="00F1625F">
      <w:pPr>
        <w:spacing w:line="240" w:lineRule="auto"/>
        <w:contextualSpacing/>
      </w:pPr>
      <w:r w:rsidRPr="00702667">
        <w:rPr>
          <w:i/>
        </w:rPr>
        <w:t>Ответ:</w:t>
      </w:r>
      <w:r w:rsidRPr="00702667">
        <w:t xml:space="preserve"> банк</w:t>
      </w:r>
    </w:p>
    <w:p w:rsidR="00F002DA" w:rsidRPr="00702667" w:rsidRDefault="00F002DA" w:rsidP="00F1625F">
      <w:pPr>
        <w:spacing w:line="240" w:lineRule="auto"/>
        <w:contextualSpacing/>
      </w:pPr>
      <w:r w:rsidRPr="00702667">
        <w:rPr>
          <w:i/>
        </w:rPr>
        <w:t>Обоснование:</w:t>
      </w:r>
      <w:r w:rsidRPr="00702667">
        <w:t xml:space="preserve"> не относится к организационно-правовым формам предприятий</w:t>
      </w:r>
    </w:p>
    <w:p w:rsidR="00F002DA" w:rsidRPr="00702667" w:rsidRDefault="00F002DA" w:rsidP="00F1625F">
      <w:pPr>
        <w:spacing w:line="240" w:lineRule="auto"/>
        <w:contextualSpacing/>
        <w:rPr>
          <w:b/>
          <w:bCs/>
        </w:rPr>
      </w:pPr>
    </w:p>
    <w:p w:rsidR="00F002DA" w:rsidRPr="00702667" w:rsidRDefault="00F002DA" w:rsidP="00F1625F">
      <w:pPr>
        <w:spacing w:line="240" w:lineRule="auto"/>
        <w:contextualSpacing/>
        <w:rPr>
          <w:bCs/>
        </w:rPr>
      </w:pPr>
      <w:r w:rsidRPr="00702667">
        <w:rPr>
          <w:bCs/>
        </w:rPr>
        <w:t>2.2. Кража, грабёж, мошенничество, присвоение или растрата, ограничение конкуренции.</w:t>
      </w:r>
    </w:p>
    <w:p w:rsidR="00F002DA" w:rsidRPr="00702667" w:rsidRDefault="00F002DA" w:rsidP="00F1625F">
      <w:pPr>
        <w:spacing w:line="240" w:lineRule="auto"/>
        <w:contextualSpacing/>
        <w:rPr>
          <w:bCs/>
        </w:rPr>
      </w:pPr>
      <w:r w:rsidRPr="00702667">
        <w:rPr>
          <w:bCs/>
          <w:i/>
        </w:rPr>
        <w:t>Ответ</w:t>
      </w:r>
      <w:r w:rsidRPr="00702667">
        <w:rPr>
          <w:bCs/>
        </w:rPr>
        <w:t>: ограничение конкуренции</w:t>
      </w:r>
    </w:p>
    <w:p w:rsidR="00F002DA" w:rsidRPr="00702667" w:rsidRDefault="00F002DA" w:rsidP="00F1625F">
      <w:pPr>
        <w:spacing w:line="240" w:lineRule="auto"/>
        <w:contextualSpacing/>
        <w:rPr>
          <w:bCs/>
        </w:rPr>
      </w:pPr>
      <w:r w:rsidRPr="00702667">
        <w:rPr>
          <w:bCs/>
          <w:i/>
        </w:rPr>
        <w:t>Обоснование</w:t>
      </w:r>
      <w:r w:rsidRPr="00702667">
        <w:rPr>
          <w:bCs/>
        </w:rPr>
        <w:t>: не относится к преступлениям против собственности</w:t>
      </w:r>
    </w:p>
    <w:p w:rsidR="00F002DA" w:rsidRPr="00702667" w:rsidRDefault="00F002DA" w:rsidP="00F1625F">
      <w:pPr>
        <w:spacing w:line="240" w:lineRule="auto"/>
        <w:contextualSpacing/>
        <w:rPr>
          <w:bCs/>
        </w:rPr>
      </w:pPr>
    </w:p>
    <w:p w:rsidR="00F002DA" w:rsidRPr="00702667" w:rsidRDefault="00F002DA" w:rsidP="00F1625F">
      <w:pPr>
        <w:spacing w:line="240" w:lineRule="auto"/>
        <w:contextualSpacing/>
        <w:rPr>
          <w:bCs/>
        </w:rPr>
      </w:pPr>
      <w:r w:rsidRPr="00702667">
        <w:rPr>
          <w:bCs/>
        </w:rPr>
        <w:t>2.3. Джон Джей, Джордж Вашингтон, Джон Адамс, Томас Джефферсон, Александр Гамильтон, Джон Тайлер</w:t>
      </w:r>
    </w:p>
    <w:p w:rsidR="00F002DA" w:rsidRPr="00702667" w:rsidRDefault="00F002DA" w:rsidP="00F1625F">
      <w:pPr>
        <w:spacing w:line="240" w:lineRule="auto"/>
        <w:contextualSpacing/>
        <w:rPr>
          <w:bCs/>
        </w:rPr>
      </w:pPr>
      <w:r w:rsidRPr="00702667">
        <w:rPr>
          <w:bCs/>
          <w:i/>
        </w:rPr>
        <w:t>Ответ</w:t>
      </w:r>
      <w:r w:rsidRPr="00702667">
        <w:rPr>
          <w:bCs/>
        </w:rPr>
        <w:t>: Джон Тайлер</w:t>
      </w:r>
    </w:p>
    <w:p w:rsidR="00F002DA" w:rsidRPr="00702667" w:rsidRDefault="00F002DA" w:rsidP="00F1625F">
      <w:pPr>
        <w:spacing w:line="240" w:lineRule="auto"/>
        <w:contextualSpacing/>
        <w:rPr>
          <w:bCs/>
        </w:rPr>
      </w:pPr>
      <w:r w:rsidRPr="00702667">
        <w:rPr>
          <w:bCs/>
          <w:i/>
        </w:rPr>
        <w:t>Обоснование</w:t>
      </w:r>
      <w:r w:rsidRPr="00702667">
        <w:rPr>
          <w:bCs/>
        </w:rPr>
        <w:t>: не относится к отцам-основателям США</w:t>
      </w:r>
    </w:p>
    <w:p w:rsidR="00F002DA" w:rsidRPr="00702667" w:rsidRDefault="00F002DA" w:rsidP="00F1625F">
      <w:pPr>
        <w:spacing w:line="240" w:lineRule="auto"/>
        <w:contextualSpacing/>
        <w:rPr>
          <w:bCs/>
        </w:rPr>
      </w:pPr>
    </w:p>
    <w:p w:rsidR="00F002DA" w:rsidRPr="00702667" w:rsidRDefault="00F002DA" w:rsidP="00F1625F">
      <w:pPr>
        <w:spacing w:line="240" w:lineRule="auto"/>
        <w:contextualSpacing/>
        <w:rPr>
          <w:bCs/>
        </w:rPr>
      </w:pPr>
      <w:r w:rsidRPr="00702667">
        <w:rPr>
          <w:bCs/>
        </w:rPr>
        <w:t>2.4. Эго-психология, селф-психология, интерсубъективный подход, теории объективных отношений, примордиализм</w:t>
      </w:r>
    </w:p>
    <w:p w:rsidR="00F002DA" w:rsidRPr="00702667" w:rsidRDefault="00F002DA" w:rsidP="00F1625F">
      <w:pPr>
        <w:spacing w:line="240" w:lineRule="auto"/>
        <w:contextualSpacing/>
        <w:rPr>
          <w:bCs/>
        </w:rPr>
      </w:pPr>
      <w:r w:rsidRPr="00702667">
        <w:rPr>
          <w:bCs/>
          <w:i/>
        </w:rPr>
        <w:t>Ответ</w:t>
      </w:r>
      <w:r w:rsidRPr="00702667">
        <w:rPr>
          <w:bCs/>
        </w:rPr>
        <w:t>: примордиализм</w:t>
      </w:r>
    </w:p>
    <w:p w:rsidR="00F002DA" w:rsidRPr="00702667" w:rsidRDefault="00F002DA" w:rsidP="00F1625F">
      <w:pPr>
        <w:spacing w:line="240" w:lineRule="auto"/>
        <w:contextualSpacing/>
        <w:rPr>
          <w:bCs/>
        </w:rPr>
      </w:pPr>
      <w:r w:rsidRPr="00702667">
        <w:rPr>
          <w:bCs/>
          <w:i/>
        </w:rPr>
        <w:t>Обоснование</w:t>
      </w:r>
      <w:r w:rsidRPr="00702667">
        <w:rPr>
          <w:bCs/>
        </w:rPr>
        <w:t>: не относится к школам психоанализа</w:t>
      </w:r>
    </w:p>
    <w:p w:rsidR="00F002DA" w:rsidRPr="00702667" w:rsidRDefault="00F002DA" w:rsidP="00F1625F">
      <w:pPr>
        <w:spacing w:line="240" w:lineRule="auto"/>
        <w:contextualSpacing/>
        <w:rPr>
          <w:b/>
          <w:bCs/>
        </w:rPr>
      </w:pPr>
    </w:p>
    <w:p w:rsidR="00F002DA" w:rsidRPr="002949FD" w:rsidRDefault="00F002DA" w:rsidP="00F1625F">
      <w:pPr>
        <w:spacing w:line="240" w:lineRule="auto"/>
        <w:contextualSpacing/>
        <w:rPr>
          <w:b/>
          <w:bCs/>
        </w:rPr>
      </w:pPr>
      <w:r w:rsidRPr="002949FD">
        <w:rPr>
          <w:b/>
        </w:rPr>
        <w:t xml:space="preserve">3. </w:t>
      </w:r>
      <w:r w:rsidRPr="002949FD">
        <w:rPr>
          <w:b/>
          <w:bCs/>
        </w:rPr>
        <w:t xml:space="preserve">Что объединяет понятия, образующие каждый из представленных рядов? Дайте краткий ответ </w:t>
      </w:r>
      <w:r w:rsidRPr="002949FD">
        <w:rPr>
          <w:b/>
        </w:rPr>
        <w:t>(за каждый правильный ответ – 1 балл; всего за задание – 3 балла).</w:t>
      </w:r>
    </w:p>
    <w:p w:rsidR="00F002DA" w:rsidRPr="00702667" w:rsidRDefault="00F002DA" w:rsidP="00F1625F">
      <w:pPr>
        <w:spacing w:line="240" w:lineRule="auto"/>
        <w:contextualSpacing/>
      </w:pPr>
    </w:p>
    <w:p w:rsidR="00F002DA" w:rsidRPr="00702667" w:rsidRDefault="00F002DA" w:rsidP="00F1625F">
      <w:pPr>
        <w:spacing w:line="240" w:lineRule="auto"/>
        <w:contextualSpacing/>
        <w:rPr>
          <w:sz w:val="8"/>
          <w:szCs w:val="8"/>
        </w:rPr>
      </w:pPr>
      <w:r w:rsidRPr="00702667">
        <w:t>3.1. Система льгот особо нуждающимся группам населения, установление минимального размера оплаты труда, материальные выплаты безработным, выплаты пенсий.</w:t>
      </w:r>
    </w:p>
    <w:p w:rsidR="00F002DA" w:rsidRPr="00702667" w:rsidRDefault="00F002DA" w:rsidP="00F1625F">
      <w:pPr>
        <w:spacing w:line="240" w:lineRule="auto"/>
      </w:pPr>
      <w:r w:rsidRPr="00702667">
        <w:rPr>
          <w:i/>
        </w:rPr>
        <w:t>Ответ:</w:t>
      </w:r>
      <w:r w:rsidRPr="00702667">
        <w:t xml:space="preserve"> экономические меры социальной поддержки населения</w:t>
      </w:r>
    </w:p>
    <w:p w:rsidR="00F002DA" w:rsidRPr="00702667" w:rsidRDefault="00F002DA" w:rsidP="00F1625F">
      <w:pPr>
        <w:spacing w:line="240" w:lineRule="auto"/>
      </w:pPr>
    </w:p>
    <w:p w:rsidR="00F002DA" w:rsidRPr="00702667" w:rsidRDefault="00F002DA" w:rsidP="00F1625F">
      <w:pPr>
        <w:spacing w:line="240" w:lineRule="auto"/>
      </w:pPr>
      <w:r w:rsidRPr="00702667">
        <w:t>3.2. Вещи, результаты работ, оказание услуг, нематериальные блага, бездокументарные ценные бумаги, цифровые права.</w:t>
      </w:r>
    </w:p>
    <w:p w:rsidR="00F002DA" w:rsidRPr="00702667" w:rsidRDefault="00F002DA" w:rsidP="00F1625F">
      <w:pPr>
        <w:spacing w:line="240" w:lineRule="auto"/>
      </w:pPr>
      <w:r w:rsidRPr="00702667">
        <w:rPr>
          <w:i/>
        </w:rPr>
        <w:t>Ответ</w:t>
      </w:r>
      <w:r w:rsidRPr="00702667">
        <w:t>: объекты гражданских прав</w:t>
      </w:r>
    </w:p>
    <w:p w:rsidR="00F002DA" w:rsidRPr="00702667" w:rsidRDefault="00F002DA" w:rsidP="00F1625F">
      <w:pPr>
        <w:spacing w:line="240" w:lineRule="auto"/>
      </w:pPr>
    </w:p>
    <w:p w:rsidR="00F002DA" w:rsidRPr="00702667" w:rsidRDefault="00F002DA" w:rsidP="00F1625F">
      <w:pPr>
        <w:spacing w:line="240" w:lineRule="auto"/>
      </w:pPr>
      <w:r w:rsidRPr="00702667">
        <w:t>3.3. «Единая Россия», «Либерально-демократическая партия России», «Справедливая Россия», «Родина», «Гражданская платформа», «Коммунистическая партия РФ»</w:t>
      </w:r>
    </w:p>
    <w:p w:rsidR="00F002DA" w:rsidRPr="00702667" w:rsidRDefault="00F002DA" w:rsidP="00F1625F">
      <w:pPr>
        <w:spacing w:line="240" w:lineRule="auto"/>
      </w:pPr>
      <w:r w:rsidRPr="00702667">
        <w:rPr>
          <w:i/>
        </w:rPr>
        <w:t>Ответ</w:t>
      </w:r>
      <w:r w:rsidRPr="00702667">
        <w:t>: партии, представленные в Государственной Думе РФ</w:t>
      </w:r>
    </w:p>
    <w:p w:rsidR="00F002DA" w:rsidRPr="00702667" w:rsidRDefault="00F002DA" w:rsidP="00F1625F">
      <w:pPr>
        <w:spacing w:line="240" w:lineRule="auto"/>
      </w:pPr>
    </w:p>
    <w:p w:rsidR="00F002DA" w:rsidRPr="002949FD" w:rsidRDefault="00F002DA" w:rsidP="00F1625F">
      <w:pPr>
        <w:spacing w:line="240" w:lineRule="auto"/>
        <w:rPr>
          <w:b/>
        </w:rPr>
      </w:pPr>
      <w:r w:rsidRPr="002949FD">
        <w:rPr>
          <w:b/>
        </w:rPr>
        <w:t xml:space="preserve">4. Решите логическую задачу (за правильный ответ на </w:t>
      </w:r>
      <w:r>
        <w:rPr>
          <w:b/>
        </w:rPr>
        <w:t>«</w:t>
      </w:r>
      <w:r w:rsidRPr="002949FD">
        <w:rPr>
          <w:b/>
        </w:rPr>
        <w:t>Вопрос 1</w:t>
      </w:r>
      <w:r>
        <w:rPr>
          <w:b/>
        </w:rPr>
        <w:t>»</w:t>
      </w:r>
      <w:r w:rsidRPr="002949FD">
        <w:rPr>
          <w:b/>
        </w:rPr>
        <w:t xml:space="preserve"> – 1 балл; за правильный ответ на </w:t>
      </w:r>
      <w:r>
        <w:rPr>
          <w:b/>
        </w:rPr>
        <w:t>«</w:t>
      </w:r>
      <w:r w:rsidRPr="002949FD">
        <w:rPr>
          <w:b/>
        </w:rPr>
        <w:t>Вопрос 2</w:t>
      </w:r>
      <w:r>
        <w:rPr>
          <w:b/>
        </w:rPr>
        <w:t>»</w:t>
      </w:r>
      <w:r w:rsidRPr="002949FD">
        <w:rPr>
          <w:b/>
        </w:rPr>
        <w:t xml:space="preserve"> – 1 балл; за правильное обоснование – 3 балла; всего за задание – 5 баллов).</w:t>
      </w:r>
    </w:p>
    <w:p w:rsidR="00F002DA" w:rsidRPr="00702667" w:rsidRDefault="00F002DA" w:rsidP="00F1625F">
      <w:pPr>
        <w:spacing w:line="240" w:lineRule="auto"/>
        <w:jc w:val="left"/>
        <w:rPr>
          <w:b/>
        </w:rPr>
      </w:pPr>
      <w:r w:rsidRPr="00702667">
        <w:rPr>
          <w:b/>
        </w:rPr>
        <w:t xml:space="preserve"> «Разбитое окно» </w:t>
      </w:r>
    </w:p>
    <w:p w:rsidR="00F002DA" w:rsidRPr="00702667" w:rsidRDefault="00F002DA" w:rsidP="00F1625F">
      <w:pPr>
        <w:spacing w:line="240" w:lineRule="auto"/>
      </w:pPr>
      <w:r w:rsidRPr="00702667">
        <w:t xml:space="preserve"> Один из пяти братьев - Андрей, Витя, Дима, Толя или Юра - разбил окно. </w:t>
      </w:r>
    </w:p>
    <w:p w:rsidR="00F002DA" w:rsidRPr="00702667" w:rsidRDefault="00F002DA" w:rsidP="00F1625F">
      <w:pPr>
        <w:spacing w:line="240" w:lineRule="auto"/>
      </w:pPr>
      <w:r w:rsidRPr="00702667">
        <w:t xml:space="preserve">Андрей сказал: «Это сделал или Витя, или Толя». </w:t>
      </w:r>
    </w:p>
    <w:p w:rsidR="00F002DA" w:rsidRPr="00702667" w:rsidRDefault="00F002DA" w:rsidP="00F1625F">
      <w:pPr>
        <w:spacing w:line="240" w:lineRule="auto"/>
      </w:pPr>
      <w:r w:rsidRPr="00702667">
        <w:t xml:space="preserve">Витя сказал: «Это сделал не я и не Юра». </w:t>
      </w:r>
    </w:p>
    <w:p w:rsidR="00F002DA" w:rsidRPr="00702667" w:rsidRDefault="00F002DA" w:rsidP="00F1625F">
      <w:pPr>
        <w:spacing w:line="240" w:lineRule="auto"/>
      </w:pPr>
      <w:r w:rsidRPr="00702667">
        <w:t xml:space="preserve">Дима сказал: «Нет, один из них сказал правду, а другой - неправду». </w:t>
      </w:r>
    </w:p>
    <w:p w:rsidR="00F002DA" w:rsidRPr="00702667" w:rsidRDefault="00F002DA" w:rsidP="00F1625F">
      <w:pPr>
        <w:spacing w:line="240" w:lineRule="auto"/>
      </w:pPr>
      <w:r w:rsidRPr="00702667">
        <w:t xml:space="preserve">Юра сказал: «Нет, Дима, ты не прав». </w:t>
      </w:r>
    </w:p>
    <w:p w:rsidR="00F002DA" w:rsidRPr="00702667" w:rsidRDefault="00F002DA" w:rsidP="00F1625F">
      <w:pPr>
        <w:spacing w:line="240" w:lineRule="auto"/>
      </w:pPr>
    </w:p>
    <w:p w:rsidR="00F002DA" w:rsidRPr="00702667" w:rsidRDefault="00F002DA" w:rsidP="00F1625F">
      <w:pPr>
        <w:spacing w:line="240" w:lineRule="auto"/>
      </w:pPr>
      <w:r w:rsidRPr="00702667">
        <w:t xml:space="preserve"> Их отец, мнению которого можно доверять, уверен, что не менее трех братьев сказали правду. </w:t>
      </w:r>
    </w:p>
    <w:p w:rsidR="00F002DA" w:rsidRPr="00702667" w:rsidRDefault="00F002DA" w:rsidP="00F1625F">
      <w:pPr>
        <w:spacing w:line="240" w:lineRule="auto"/>
        <w:jc w:val="left"/>
      </w:pPr>
    </w:p>
    <w:p w:rsidR="00F002DA" w:rsidRPr="00702667" w:rsidRDefault="00F002DA" w:rsidP="00F1625F">
      <w:pPr>
        <w:spacing w:line="240" w:lineRule="auto"/>
        <w:jc w:val="left"/>
        <w:rPr>
          <w:i/>
        </w:rPr>
      </w:pPr>
      <w:r w:rsidRPr="00702667">
        <w:rPr>
          <w:i/>
        </w:rPr>
        <w:t>Кто из братьев разбил окно? Кто сказал неправду? Обоснуйте свой ответ.</w:t>
      </w:r>
    </w:p>
    <w:p w:rsidR="00F002DA" w:rsidRPr="00702667" w:rsidRDefault="00F002DA" w:rsidP="00F1625F">
      <w:pPr>
        <w:spacing w:line="240" w:lineRule="auto"/>
        <w:jc w:val="left"/>
      </w:pPr>
    </w:p>
    <w:p w:rsidR="00F002DA" w:rsidRPr="00702667" w:rsidRDefault="00F002DA" w:rsidP="00F1625F">
      <w:pPr>
        <w:spacing w:line="240" w:lineRule="auto"/>
        <w:jc w:val="left"/>
      </w:pPr>
    </w:p>
    <w:p w:rsidR="00F002DA" w:rsidRPr="00702667" w:rsidRDefault="00F002DA" w:rsidP="00F1625F">
      <w:pPr>
        <w:spacing w:line="240" w:lineRule="auto"/>
        <w:rPr>
          <w:b/>
        </w:rPr>
      </w:pPr>
      <w:r w:rsidRPr="00702667">
        <w:rPr>
          <w:b/>
        </w:rPr>
        <w:t xml:space="preserve">Ответ: </w:t>
      </w:r>
    </w:p>
    <w:p w:rsidR="00F002DA" w:rsidRPr="00702667" w:rsidRDefault="00F002DA" w:rsidP="00F1625F">
      <w:pPr>
        <w:spacing w:line="240" w:lineRule="auto"/>
      </w:pPr>
      <w:r w:rsidRPr="00702667">
        <w:t xml:space="preserve"> 1. Окно разбил Толя. </w:t>
      </w:r>
    </w:p>
    <w:p w:rsidR="00F002DA" w:rsidRPr="00702667" w:rsidRDefault="00F002DA" w:rsidP="00F1625F">
      <w:pPr>
        <w:spacing w:line="240" w:lineRule="auto"/>
      </w:pPr>
      <w:r w:rsidRPr="00702667">
        <w:t xml:space="preserve"> 2. Неправду сказал Дима.</w:t>
      </w:r>
    </w:p>
    <w:p w:rsidR="00F002DA" w:rsidRPr="00702667" w:rsidRDefault="00F002DA" w:rsidP="00F1625F">
      <w:pPr>
        <w:spacing w:line="240" w:lineRule="auto"/>
        <w:rPr>
          <w:b/>
        </w:rPr>
      </w:pPr>
    </w:p>
    <w:p w:rsidR="00F002DA" w:rsidRPr="00702667" w:rsidRDefault="00F002DA" w:rsidP="00F1625F">
      <w:pPr>
        <w:spacing w:line="240" w:lineRule="auto"/>
      </w:pPr>
      <w:r w:rsidRPr="00702667">
        <w:rPr>
          <w:i/>
        </w:rPr>
        <w:t>Обоснование:</w:t>
      </w:r>
      <w:r w:rsidRPr="00702667">
        <w:t xml:space="preserve"> </w:t>
      </w:r>
    </w:p>
    <w:p w:rsidR="00F002DA" w:rsidRPr="00702667" w:rsidRDefault="00F002DA" w:rsidP="00F1625F">
      <w:pPr>
        <w:pStyle w:val="ListParagraph"/>
        <w:numPr>
          <w:ilvl w:val="0"/>
          <w:numId w:val="25"/>
        </w:numPr>
        <w:spacing w:after="200" w:line="240" w:lineRule="auto"/>
      </w:pPr>
      <w:r w:rsidRPr="00702667">
        <w:t xml:space="preserve">Высказывания Димы и Юры противоречивы: они не могут быть одновременно истинными или ложными в силу своего смысла, значит, если одно из них истинно, то другое ложно. </w:t>
      </w:r>
    </w:p>
    <w:p w:rsidR="00F002DA" w:rsidRPr="00702667" w:rsidRDefault="00F002DA" w:rsidP="00F1625F">
      <w:pPr>
        <w:pStyle w:val="ListParagraph"/>
        <w:numPr>
          <w:ilvl w:val="0"/>
          <w:numId w:val="25"/>
        </w:numPr>
        <w:spacing w:after="200" w:line="240" w:lineRule="auto"/>
      </w:pPr>
      <w:r w:rsidRPr="00702667">
        <w:t xml:space="preserve"> Не менее трех братьев сказали правду (по условию), значит, правдивыми могут быть утверждения Андрея, Вити, Димы или Андрея, Вити, Юры. </w:t>
      </w:r>
    </w:p>
    <w:p w:rsidR="00F002DA" w:rsidRPr="00702667" w:rsidRDefault="00F002DA" w:rsidP="00F1625F">
      <w:pPr>
        <w:pStyle w:val="ListParagraph"/>
        <w:numPr>
          <w:ilvl w:val="0"/>
          <w:numId w:val="25"/>
        </w:numPr>
        <w:spacing w:after="200" w:line="240" w:lineRule="auto"/>
      </w:pPr>
      <w:r w:rsidRPr="00702667">
        <w:t xml:space="preserve">Высказывание Вити в любом случае истинно, значит, окно разбил не он и не Юра. </w:t>
      </w:r>
    </w:p>
    <w:p w:rsidR="00F002DA" w:rsidRPr="00702667" w:rsidRDefault="00F002DA" w:rsidP="00F1625F">
      <w:pPr>
        <w:pStyle w:val="ListParagraph"/>
        <w:numPr>
          <w:ilvl w:val="0"/>
          <w:numId w:val="25"/>
        </w:numPr>
        <w:spacing w:after="200" w:line="240" w:lineRule="auto"/>
      </w:pPr>
      <w:r w:rsidRPr="00702667">
        <w:t xml:space="preserve">Высказывание Андрея также в любом случае истинно, а из п.3 известно, что окно разбил не Витя, значит, его разбил Толя. </w:t>
      </w:r>
    </w:p>
    <w:p w:rsidR="00F002DA" w:rsidRPr="00702667" w:rsidRDefault="00F002DA" w:rsidP="00F1625F">
      <w:pPr>
        <w:pStyle w:val="ListParagraph"/>
        <w:numPr>
          <w:ilvl w:val="0"/>
          <w:numId w:val="25"/>
        </w:numPr>
        <w:spacing w:after="200" w:line="240" w:lineRule="auto"/>
      </w:pPr>
      <w:r w:rsidRPr="00702667">
        <w:t xml:space="preserve">Таким образом, на основании того, что Андрей и Витя сказали правду, можно сделать вывод, что неправду сказал Дима (из смысла его высказывания). </w:t>
      </w:r>
    </w:p>
    <w:p w:rsidR="00F002DA" w:rsidRPr="00702667" w:rsidRDefault="00F002DA" w:rsidP="00F1625F">
      <w:pPr>
        <w:spacing w:line="240" w:lineRule="auto"/>
        <w:contextualSpacing/>
        <w:jc w:val="left"/>
        <w:rPr>
          <w:b/>
        </w:rPr>
      </w:pPr>
    </w:p>
    <w:p w:rsidR="00F002DA" w:rsidRPr="00702667" w:rsidRDefault="00F002DA" w:rsidP="00F1625F">
      <w:pPr>
        <w:spacing w:line="240" w:lineRule="auto"/>
        <w:rPr>
          <w:b/>
        </w:rPr>
      </w:pPr>
    </w:p>
    <w:p w:rsidR="00F002DA" w:rsidRPr="00FC4D23" w:rsidRDefault="00F002DA" w:rsidP="00F1625F">
      <w:pPr>
        <w:spacing w:line="240" w:lineRule="auto"/>
        <w:rPr>
          <w:b/>
        </w:rPr>
      </w:pPr>
      <w:r w:rsidRPr="00FC4D23">
        <w:rPr>
          <w:b/>
        </w:rPr>
        <w:t>5. Решите экономическую задачу (за правильный ответ – 1 балл; за правильное обоснование – 9 баллов; всего за задание – 10 баллов).</w:t>
      </w:r>
    </w:p>
    <w:p w:rsidR="00F002DA" w:rsidRPr="00702667" w:rsidRDefault="00F002DA" w:rsidP="00F1625F">
      <w:pPr>
        <w:spacing w:line="240" w:lineRule="auto"/>
      </w:pPr>
      <w:r w:rsidRPr="00702667">
        <w:t>Вы просчитываете вариант открытия небольшой фирмы по организации праздников с годовой выручкой 2500 тыс. руб. На фирме будут трудиться 4 работника с заработной платой 25 тыс. руб. в месяц. Годовая арендная плата за помещение составит 150 тыс. руб. Оборудование фирмы стоимостью 500 тыс. руб. будет приобретено частично за собственные средства, остальная часть в размере 300 тыс. руб. за счет кредита по ставке 15% годовых. Срок службы оборудования 10 лет. Стоимость сырья, материалов и прочих расходов составит 50 тыс. руб. в месяц. Процентная ставка по депозитам в банке – 10%. В данный момент вам предлагают работу менеджера в другой фирме с заработной платой 80 тыс. руб. в месяц. Является ли экономически целесообразным открытие фирмы? Приведите решение.</w:t>
      </w:r>
    </w:p>
    <w:p w:rsidR="00F002DA" w:rsidRPr="00702667" w:rsidRDefault="00F002DA" w:rsidP="00F1625F">
      <w:pPr>
        <w:spacing w:line="240" w:lineRule="auto"/>
        <w:rPr>
          <w:bCs/>
        </w:rPr>
      </w:pPr>
    </w:p>
    <w:p w:rsidR="00F002DA" w:rsidRPr="00702667" w:rsidRDefault="00F002DA" w:rsidP="00F1625F">
      <w:pPr>
        <w:spacing w:line="240" w:lineRule="auto"/>
        <w:rPr>
          <w:bCs/>
        </w:rPr>
      </w:pPr>
      <w:r w:rsidRPr="00702667">
        <w:rPr>
          <w:bCs/>
          <w:i/>
        </w:rPr>
        <w:t xml:space="preserve">Ответ: </w:t>
      </w:r>
      <w:r w:rsidRPr="00702667">
        <w:rPr>
          <w:bCs/>
        </w:rPr>
        <w:t>открытие фирмы экономически нецелесообразно.</w:t>
      </w:r>
    </w:p>
    <w:p w:rsidR="00F002DA" w:rsidRPr="00702667" w:rsidRDefault="00F002DA" w:rsidP="00F1625F">
      <w:pPr>
        <w:spacing w:line="240" w:lineRule="auto"/>
        <w:rPr>
          <w:bCs/>
        </w:rPr>
      </w:pPr>
      <w:r w:rsidRPr="00702667">
        <w:rPr>
          <w:bCs/>
          <w:i/>
        </w:rPr>
        <w:t>Решение:</w:t>
      </w:r>
    </w:p>
    <w:p w:rsidR="00F002DA" w:rsidRPr="00702667" w:rsidRDefault="00F002DA" w:rsidP="00F1625F">
      <w:pPr>
        <w:spacing w:line="240" w:lineRule="auto"/>
        <w:rPr>
          <w:rFonts w:eastAsia="游明朝"/>
          <w:bCs/>
        </w:rPr>
      </w:pPr>
      <w:r w:rsidRPr="00702667">
        <w:rPr>
          <w:rFonts w:eastAsia="游明朝"/>
          <w:bCs/>
        </w:rPr>
        <w:t xml:space="preserve">Издержки бухгалтерские за 1 год </w:t>
      </w:r>
    </w:p>
    <w:p w:rsidR="00F002DA" w:rsidRPr="00702667" w:rsidRDefault="00F002DA" w:rsidP="00F1625F">
      <w:pPr>
        <w:spacing w:line="240" w:lineRule="auto"/>
      </w:pPr>
      <w:r w:rsidRPr="00702667">
        <w:t>Иб = 25*4*12+150 + 300*0,15 +500/10+ 50*12 = 2045 тыс. руб.</w:t>
      </w:r>
    </w:p>
    <w:p w:rsidR="00F002DA" w:rsidRPr="00702667" w:rsidRDefault="00F002DA" w:rsidP="00F1625F">
      <w:pPr>
        <w:spacing w:line="240" w:lineRule="auto"/>
      </w:pPr>
      <w:r w:rsidRPr="00702667">
        <w:t>Издержки внутренние за 1 год</w:t>
      </w:r>
    </w:p>
    <w:p w:rsidR="00F002DA" w:rsidRPr="00702667" w:rsidRDefault="00F002DA" w:rsidP="00F1625F">
      <w:pPr>
        <w:spacing w:line="240" w:lineRule="auto"/>
      </w:pPr>
      <w:r w:rsidRPr="00702667">
        <w:t>Ив = (500-300)*0,1+80*12=980 тыс. руб.</w:t>
      </w:r>
    </w:p>
    <w:p w:rsidR="00F002DA" w:rsidRPr="00702667" w:rsidRDefault="00F002DA" w:rsidP="00F1625F">
      <w:pPr>
        <w:spacing w:line="240" w:lineRule="auto"/>
      </w:pPr>
      <w:r w:rsidRPr="00702667">
        <w:t>Издержки экономические за 1 год</w:t>
      </w:r>
    </w:p>
    <w:p w:rsidR="00F002DA" w:rsidRPr="00702667" w:rsidRDefault="00F002DA" w:rsidP="00F1625F">
      <w:pPr>
        <w:spacing w:line="240" w:lineRule="auto"/>
      </w:pPr>
      <w:r w:rsidRPr="00702667">
        <w:t>Иэ=Иб+ Ив=2045+980=3025 тыс. руб.</w:t>
      </w:r>
    </w:p>
    <w:p w:rsidR="00F002DA" w:rsidRPr="00702667" w:rsidRDefault="00F002DA" w:rsidP="00F1625F">
      <w:pPr>
        <w:spacing w:line="240" w:lineRule="auto"/>
      </w:pPr>
      <w:r w:rsidRPr="00702667">
        <w:t>Прибыль экономическая за 1 год</w:t>
      </w:r>
    </w:p>
    <w:p w:rsidR="00F002DA" w:rsidRPr="00702667" w:rsidRDefault="00F002DA" w:rsidP="00F1625F">
      <w:pPr>
        <w:spacing w:line="240" w:lineRule="auto"/>
      </w:pPr>
      <w:r w:rsidRPr="00702667">
        <w:t>Пэ=Выручка – Иэ=2500-3025= -525 тыс. руб.</w:t>
      </w:r>
    </w:p>
    <w:p w:rsidR="00F002DA" w:rsidRPr="00702667" w:rsidRDefault="00F002DA" w:rsidP="00F1625F">
      <w:pPr>
        <w:spacing w:line="240" w:lineRule="auto"/>
        <w:rPr>
          <w:sz w:val="24"/>
          <w:szCs w:val="24"/>
        </w:rPr>
      </w:pPr>
      <w:r w:rsidRPr="00702667">
        <w:t xml:space="preserve">Т.к. Пэ= -525 тыс. руб. &lt; 0, то </w:t>
      </w:r>
      <w:r w:rsidRPr="00702667">
        <w:rPr>
          <w:bCs/>
        </w:rPr>
        <w:t>открытие фирмы экономически нецелесообразно, лучше собственные средства положить на депозит в банке и устроиться работать менеджером.</w:t>
      </w:r>
      <w:r w:rsidRPr="00702667">
        <w:t xml:space="preserve"> </w:t>
      </w:r>
    </w:p>
    <w:p w:rsidR="00F002DA" w:rsidRPr="00702667" w:rsidRDefault="00F002DA" w:rsidP="00F1625F">
      <w:pPr>
        <w:spacing w:line="240" w:lineRule="auto"/>
        <w:rPr>
          <w:bCs/>
        </w:rPr>
      </w:pPr>
      <w:r w:rsidRPr="00702667">
        <w:rPr>
          <w:rFonts w:eastAsia="游明朝"/>
          <w:bCs/>
        </w:rPr>
        <w:t>Возможны другие варианты решения.</w:t>
      </w:r>
    </w:p>
    <w:p w:rsidR="00F002DA" w:rsidRPr="00702667" w:rsidRDefault="00F002DA" w:rsidP="00F1625F">
      <w:pPr>
        <w:spacing w:line="240" w:lineRule="auto"/>
        <w:rPr>
          <w:b/>
        </w:rPr>
      </w:pPr>
    </w:p>
    <w:p w:rsidR="00F002DA" w:rsidRPr="00FC4D23" w:rsidRDefault="00F002DA" w:rsidP="00F1625F">
      <w:pPr>
        <w:spacing w:line="240" w:lineRule="auto"/>
        <w:rPr>
          <w:b/>
        </w:rPr>
      </w:pPr>
      <w:r w:rsidRPr="00FC4D23">
        <w:rPr>
          <w:b/>
        </w:rPr>
        <w:t xml:space="preserve">6. Решите правовую задачу (за правильный ответ – 1 балл; за правильное обоснование – </w:t>
      </w:r>
      <w:r>
        <w:rPr>
          <w:b/>
        </w:rPr>
        <w:t>7</w:t>
      </w:r>
      <w:r w:rsidRPr="00FC4D23">
        <w:rPr>
          <w:b/>
        </w:rPr>
        <w:t xml:space="preserve"> баллов; всего за задание – </w:t>
      </w:r>
      <w:r>
        <w:rPr>
          <w:b/>
        </w:rPr>
        <w:t>8</w:t>
      </w:r>
      <w:r w:rsidRPr="00FC4D23">
        <w:rPr>
          <w:b/>
        </w:rPr>
        <w:t xml:space="preserve"> баллов).</w:t>
      </w:r>
    </w:p>
    <w:p w:rsidR="00F002DA" w:rsidRPr="00702667" w:rsidRDefault="00F002DA" w:rsidP="00F1625F">
      <w:pPr>
        <w:spacing w:line="240" w:lineRule="auto"/>
      </w:pPr>
      <w:r w:rsidRPr="00702667">
        <w:t>Ранее не привлекавшаяся к административн</w:t>
      </w:r>
      <w:r>
        <w:t>ой и уголовной ответственности М</w:t>
      </w:r>
      <w:r w:rsidRPr="00702667">
        <w:t xml:space="preserve">артышка 19.01.2019, зайдя в магазин ООО «Продукты леса» тайно похитила имущество, а именно напиток «Лесной эликсир» стоимостью 2300 рублей, принадлежащий магазину, после чего скрылась, распорядившись похищенным по своему усмотрению. В последующем, она была изобличена лесной полицией. </w:t>
      </w:r>
    </w:p>
    <w:p w:rsidR="00F002DA" w:rsidRPr="00702667" w:rsidRDefault="00F002DA" w:rsidP="00F1625F">
      <w:pPr>
        <w:spacing w:line="240" w:lineRule="auto"/>
      </w:pPr>
    </w:p>
    <w:p w:rsidR="00F002DA" w:rsidRPr="00702667" w:rsidRDefault="00F002DA" w:rsidP="00F1625F">
      <w:pPr>
        <w:spacing w:line="240" w:lineRule="auto"/>
      </w:pPr>
      <w:r w:rsidRPr="00702667">
        <w:t xml:space="preserve">Вопрос: имеется ли в действиях мартышки состав преступления? Ответ обоснуйте </w:t>
      </w:r>
    </w:p>
    <w:p w:rsidR="00F002DA" w:rsidRPr="00702667" w:rsidRDefault="00F002DA" w:rsidP="00F1625F">
      <w:pPr>
        <w:spacing w:line="240" w:lineRule="auto"/>
      </w:pPr>
    </w:p>
    <w:p w:rsidR="00F002DA" w:rsidRPr="00702667" w:rsidRDefault="00F002DA" w:rsidP="00F1625F">
      <w:pPr>
        <w:spacing w:line="240" w:lineRule="auto"/>
      </w:pPr>
      <w:r w:rsidRPr="00702667">
        <w:t xml:space="preserve">Ответ: </w:t>
      </w:r>
    </w:p>
    <w:p w:rsidR="00F002DA" w:rsidRDefault="00F002DA" w:rsidP="00F1625F">
      <w:pPr>
        <w:spacing w:line="240" w:lineRule="auto"/>
      </w:pPr>
      <w:r>
        <w:t>Нет, в действиях М</w:t>
      </w:r>
      <w:r w:rsidRPr="00702667">
        <w:t>артышки усматриваются признаки административного правонарушения ч.2 ст. 7.27 КОАП РФ, сумма похищенного не превышает 2500 рублей.</w:t>
      </w:r>
    </w:p>
    <w:p w:rsidR="00F002DA" w:rsidRDefault="00F002DA" w:rsidP="00F1625F">
      <w:pPr>
        <w:spacing w:line="240" w:lineRule="auto"/>
      </w:pPr>
    </w:p>
    <w:p w:rsidR="00F002DA" w:rsidRPr="00047DD9" w:rsidRDefault="00F002DA" w:rsidP="00F1625F">
      <w:pPr>
        <w:spacing w:line="240" w:lineRule="auto"/>
        <w:rPr>
          <w:i/>
        </w:rPr>
      </w:pPr>
      <w:r w:rsidRPr="00047DD9">
        <w:rPr>
          <w:i/>
        </w:rPr>
        <w:t>Комментарий</w:t>
      </w:r>
      <w:r>
        <w:rPr>
          <w:i/>
        </w:rPr>
        <w:t>:</w:t>
      </w:r>
    </w:p>
    <w:p w:rsidR="00F002DA" w:rsidRPr="00047DD9" w:rsidRDefault="00F002DA" w:rsidP="00F1625F">
      <w:pPr>
        <w:spacing w:line="240" w:lineRule="auto"/>
        <w:rPr>
          <w:i/>
        </w:rPr>
      </w:pPr>
      <w:r w:rsidRPr="00047DD9">
        <w:rPr>
          <w:i/>
        </w:rPr>
        <w:t>Указания на статьи УК РФ</w:t>
      </w:r>
      <w:r>
        <w:rPr>
          <w:i/>
        </w:rPr>
        <w:t xml:space="preserve"> и КоАП РФ</w:t>
      </w:r>
      <w:r w:rsidRPr="00047DD9">
        <w:rPr>
          <w:i/>
        </w:rPr>
        <w:t xml:space="preserve"> не являются обязательными</w:t>
      </w:r>
    </w:p>
    <w:p w:rsidR="00F002DA" w:rsidRPr="00702667" w:rsidRDefault="00F002DA" w:rsidP="00F1625F">
      <w:pPr>
        <w:spacing w:line="240" w:lineRule="auto"/>
      </w:pPr>
    </w:p>
    <w:p w:rsidR="00F002DA" w:rsidRPr="00702667" w:rsidRDefault="00F002DA" w:rsidP="00F1625F">
      <w:pPr>
        <w:spacing w:line="240" w:lineRule="auto"/>
      </w:pPr>
    </w:p>
    <w:p w:rsidR="00F002DA" w:rsidRDefault="00F002DA" w:rsidP="00F1625F">
      <w:pPr>
        <w:spacing w:line="240" w:lineRule="auto"/>
        <w:rPr>
          <w:b/>
          <w:bCs/>
        </w:rPr>
      </w:pPr>
      <w:r>
        <w:rPr>
          <w:b/>
        </w:rPr>
        <w:t xml:space="preserve">7. </w:t>
      </w:r>
      <w:r w:rsidRPr="00257969">
        <w:rPr>
          <w:b/>
        </w:rPr>
        <w:t xml:space="preserve"> </w:t>
      </w:r>
      <w:r>
        <w:rPr>
          <w:b/>
        </w:rPr>
        <w:t xml:space="preserve">Укажите фамилии авторов и </w:t>
      </w:r>
      <w:r>
        <w:rPr>
          <w:b/>
          <w:bCs/>
        </w:rPr>
        <w:t>у</w:t>
      </w:r>
      <w:r w:rsidRPr="00257969">
        <w:rPr>
          <w:b/>
          <w:bCs/>
        </w:rPr>
        <w:t xml:space="preserve">становите соответствие между авторами и </w:t>
      </w:r>
      <w:r>
        <w:rPr>
          <w:b/>
          <w:bCs/>
        </w:rPr>
        <w:t>их работами (</w:t>
      </w:r>
      <w:r>
        <w:rPr>
          <w:b/>
        </w:rPr>
        <w:t>за каждый правильный ответ – 1 балл</w:t>
      </w:r>
      <w:r w:rsidRPr="002949FD">
        <w:rPr>
          <w:b/>
        </w:rPr>
        <w:t xml:space="preserve">; </w:t>
      </w:r>
      <w:r>
        <w:rPr>
          <w:b/>
        </w:rPr>
        <w:t>всего за задание – 8</w:t>
      </w:r>
      <w:r w:rsidRPr="002949FD">
        <w:rPr>
          <w:b/>
        </w:rPr>
        <w:t xml:space="preserve"> баллов</w:t>
      </w:r>
      <w:r>
        <w:rPr>
          <w:b/>
          <w:bCs/>
        </w:rPr>
        <w:t>)</w:t>
      </w:r>
      <w:r w:rsidRPr="00257969">
        <w:rPr>
          <w:b/>
          <w:bCs/>
        </w:rPr>
        <w:t>.</w:t>
      </w:r>
    </w:p>
    <w:p w:rsidR="00F002DA" w:rsidRPr="00702667" w:rsidRDefault="00F002DA" w:rsidP="00F1625F">
      <w:pPr>
        <w:spacing w:line="240" w:lineRule="auto"/>
        <w:rPr>
          <w:b/>
          <w:bCs/>
        </w:rPr>
      </w:pPr>
    </w:p>
    <w:p w:rsidR="00F002DA" w:rsidRPr="00702667" w:rsidRDefault="00F002DA" w:rsidP="00F1625F">
      <w:pPr>
        <w:spacing w:line="240" w:lineRule="auto"/>
        <w:rPr>
          <w:bCs/>
        </w:rPr>
      </w:pPr>
      <w:r w:rsidRPr="00702667">
        <w:rPr>
          <w:b/>
          <w:bCs/>
        </w:rPr>
        <w:t>7.1.</w:t>
      </w:r>
      <w:r w:rsidRPr="00702667">
        <w:rPr>
          <w:bCs/>
        </w:rPr>
        <w:t xml:space="preserve">    </w:t>
      </w:r>
    </w:p>
    <w:p w:rsidR="00F002DA" w:rsidRPr="00702667" w:rsidRDefault="00F002DA" w:rsidP="00F1625F">
      <w:pPr>
        <w:spacing w:line="240" w:lineRule="auto"/>
        <w:rPr>
          <w:bCs/>
        </w:rPr>
      </w:pPr>
      <w:r w:rsidRPr="00702667">
        <w:rPr>
          <w:bCs/>
        </w:rPr>
        <w:t xml:space="preserve">             1.                             2.                                3.                                4.</w:t>
      </w:r>
    </w:p>
    <w:p w:rsidR="00F002DA" w:rsidRPr="00702667" w:rsidRDefault="00F002DA" w:rsidP="00F1625F">
      <w:pPr>
        <w:spacing w:line="240" w:lineRule="auto"/>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6" type="#_x0000_t75" style="position:absolute;left:0;text-align:left;margin-left:353.7pt;margin-top:17.25pt;width:117.25pt;height:149.05pt;z-index:-251661312;visibility:visible;mso-position-horizontal-relative:margin">
            <v:imagedata r:id="rId7" o:title=""/>
            <w10:wrap anchorx="margin"/>
          </v:shape>
        </w:pict>
      </w:r>
      <w:r>
        <w:rPr>
          <w:noProof/>
          <w:lang w:eastAsia="ru-RU"/>
        </w:rPr>
        <w:pict>
          <v:shape id="Рисунок 12" o:spid="_x0000_s1027" type="#_x0000_t75" style="position:absolute;left:0;text-align:left;margin-left:-8.05pt;margin-top:17.25pt;width:111.2pt;height:150pt;z-index:-251664384;visibility:visible;mso-position-horizontal-relative:margin" wrapcoords="-146 0 -146 21492 21600 21492 21600 0 -146 0">
            <v:imagedata r:id="rId8" o:title=""/>
            <w10:wrap type="tight" anchorx="margin"/>
          </v:shape>
        </w:pict>
      </w:r>
    </w:p>
    <w:p w:rsidR="00F002DA" w:rsidRPr="00702667" w:rsidRDefault="00F002DA" w:rsidP="00F1625F">
      <w:pPr>
        <w:spacing w:line="240" w:lineRule="auto"/>
        <w:rPr>
          <w:b/>
          <w:bCs/>
        </w:rPr>
      </w:pPr>
      <w:r>
        <w:rPr>
          <w:noProof/>
          <w:lang w:eastAsia="ru-RU"/>
        </w:rPr>
        <w:pict>
          <v:shape id="Рисунок 19" o:spid="_x0000_s1028" type="#_x0000_t75" style="position:absolute;left:0;text-align:left;margin-left:234.45pt;margin-top:.35pt;width:112.5pt;height:150.75pt;z-index:-251662336;visibility:visible" wrapcoords="-144 0 -144 21493 21600 21493 21600 0 -144 0">
            <v:imagedata r:id="rId9" o:title=""/>
            <w10:wrap type="tight"/>
          </v:shape>
        </w:pict>
      </w:r>
      <w:r>
        <w:rPr>
          <w:noProof/>
          <w:lang w:eastAsia="ru-RU"/>
        </w:rPr>
        <w:pict>
          <v:shape id="Рисунок 20" o:spid="_x0000_s1029" type="#_x0000_t75" style="position:absolute;left:0;text-align:left;margin-left:111.45pt;margin-top:.4pt;width:114.75pt;height:149.8pt;z-index:-251663360;visibility:visible" wrapcoords="-141 0 -141 21492 21600 21492 21600 0 -141 0">
            <v:imagedata r:id="rId10" o:title=""/>
            <w10:wrap type="tight"/>
          </v:shape>
        </w:pict>
      </w:r>
    </w:p>
    <w:p w:rsidR="00F002DA" w:rsidRPr="00702667" w:rsidRDefault="00F002DA" w:rsidP="00F1625F">
      <w:pPr>
        <w:spacing w:line="240" w:lineRule="auto"/>
        <w:rPr>
          <w:b/>
          <w:bCs/>
        </w:rPr>
      </w:pPr>
    </w:p>
    <w:p w:rsidR="00F002DA" w:rsidRPr="00702667" w:rsidRDefault="00F002DA" w:rsidP="00F1625F">
      <w:pPr>
        <w:spacing w:line="240" w:lineRule="auto"/>
        <w:rPr>
          <w:b/>
          <w:bCs/>
        </w:rPr>
      </w:pPr>
    </w:p>
    <w:p w:rsidR="00F002DA" w:rsidRPr="00702667" w:rsidRDefault="00F002DA" w:rsidP="00F1625F">
      <w:pPr>
        <w:spacing w:line="240" w:lineRule="auto"/>
        <w:rPr>
          <w:b/>
          <w:bCs/>
        </w:rPr>
      </w:pPr>
    </w:p>
    <w:p w:rsidR="00F002DA" w:rsidRPr="00702667" w:rsidRDefault="00F002DA" w:rsidP="00F1625F">
      <w:pPr>
        <w:spacing w:line="240" w:lineRule="auto"/>
        <w:rPr>
          <w:b/>
          <w:bCs/>
        </w:rPr>
      </w:pPr>
    </w:p>
    <w:p w:rsidR="00F002DA" w:rsidRPr="00702667" w:rsidRDefault="00F002DA" w:rsidP="00F1625F">
      <w:pPr>
        <w:spacing w:line="240" w:lineRule="auto"/>
        <w:rPr>
          <w:b/>
          <w:bCs/>
        </w:rPr>
      </w:pPr>
    </w:p>
    <w:p w:rsidR="00F002DA" w:rsidRPr="00702667" w:rsidRDefault="00F002DA" w:rsidP="00F1625F">
      <w:pPr>
        <w:spacing w:line="240" w:lineRule="auto"/>
        <w:rPr>
          <w:b/>
          <w:bCs/>
        </w:rPr>
      </w:pPr>
    </w:p>
    <w:p w:rsidR="00F002DA" w:rsidRPr="00702667" w:rsidRDefault="00F002DA" w:rsidP="00F1625F">
      <w:pPr>
        <w:spacing w:line="240" w:lineRule="auto"/>
        <w:rPr>
          <w:b/>
          <w:bCs/>
        </w:rPr>
      </w:pPr>
    </w:p>
    <w:p w:rsidR="00F002DA" w:rsidRPr="00702667" w:rsidRDefault="00F002DA" w:rsidP="00F1625F">
      <w:pPr>
        <w:spacing w:line="240" w:lineRule="auto"/>
        <w:rPr>
          <w:b/>
          <w:bCs/>
        </w:rPr>
      </w:pPr>
    </w:p>
    <w:p w:rsidR="00F002DA" w:rsidRPr="00702667" w:rsidRDefault="00F002DA" w:rsidP="00F1625F">
      <w:pPr>
        <w:spacing w:line="240" w:lineRule="auto"/>
        <w:rPr>
          <w:b/>
          <w:bCs/>
        </w:rPr>
      </w:pPr>
    </w:p>
    <w:p w:rsidR="00F002DA" w:rsidRPr="00702667" w:rsidRDefault="00F002DA" w:rsidP="00F1625F">
      <w:pPr>
        <w:spacing w:line="240" w:lineRule="auto"/>
      </w:pPr>
      <w:r w:rsidRPr="00702667">
        <w:t>А) «Начала политической экономии и налогового обложения»</w:t>
      </w:r>
    </w:p>
    <w:p w:rsidR="00F002DA" w:rsidRPr="00702667" w:rsidRDefault="00F002DA" w:rsidP="00F1625F">
      <w:pPr>
        <w:spacing w:line="240" w:lineRule="auto"/>
      </w:pPr>
      <w:r w:rsidRPr="00702667">
        <w:t>Б) «Принципы экономической теории»</w:t>
      </w:r>
    </w:p>
    <w:p w:rsidR="00F002DA" w:rsidRPr="00702667" w:rsidRDefault="00F002DA" w:rsidP="00F1625F">
      <w:pPr>
        <w:spacing w:line="240" w:lineRule="auto"/>
      </w:pPr>
      <w:r w:rsidRPr="00702667">
        <w:t>В) «Капитал»</w:t>
      </w:r>
    </w:p>
    <w:p w:rsidR="00F002DA" w:rsidRPr="00702667" w:rsidRDefault="00F002DA" w:rsidP="00F1625F">
      <w:pPr>
        <w:spacing w:line="240" w:lineRule="auto"/>
        <w:rPr>
          <w:b/>
          <w:bCs/>
        </w:rPr>
      </w:pPr>
      <w:r w:rsidRPr="00702667">
        <w:t>Г) «Искусство разбогатеть»</w:t>
      </w:r>
    </w:p>
    <w:p w:rsidR="00F002DA" w:rsidRPr="00702667" w:rsidRDefault="00F002DA" w:rsidP="00F1625F"/>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598"/>
      </w:tblGrid>
      <w:tr w:rsidR="00F002DA" w:rsidRPr="00E6152D" w:rsidTr="00AE4D4B">
        <w:tc>
          <w:tcPr>
            <w:tcW w:w="2336" w:type="dxa"/>
          </w:tcPr>
          <w:p w:rsidR="00F002DA" w:rsidRPr="00E6152D" w:rsidRDefault="00F002DA" w:rsidP="00AE4D4B">
            <w:pPr>
              <w:spacing w:line="240" w:lineRule="auto"/>
              <w:jc w:val="center"/>
            </w:pPr>
            <w:r w:rsidRPr="00E6152D">
              <w:t xml:space="preserve">1. </w:t>
            </w:r>
            <w:r w:rsidRPr="00E6152D">
              <w:rPr>
                <w:u w:val="single"/>
              </w:rPr>
              <w:t xml:space="preserve"> Дж.Рокфеллер</w:t>
            </w:r>
          </w:p>
        </w:tc>
        <w:tc>
          <w:tcPr>
            <w:tcW w:w="2336" w:type="dxa"/>
          </w:tcPr>
          <w:p w:rsidR="00F002DA" w:rsidRPr="00E6152D" w:rsidRDefault="00F002DA" w:rsidP="00AE4D4B">
            <w:pPr>
              <w:spacing w:line="240" w:lineRule="auto"/>
              <w:jc w:val="center"/>
            </w:pPr>
            <w:r w:rsidRPr="00E6152D">
              <w:t xml:space="preserve">2. </w:t>
            </w:r>
            <w:r w:rsidRPr="00E6152D">
              <w:rPr>
                <w:u w:val="single"/>
              </w:rPr>
              <w:t xml:space="preserve"> Д. Рикардо</w:t>
            </w:r>
          </w:p>
        </w:tc>
        <w:tc>
          <w:tcPr>
            <w:tcW w:w="2336" w:type="dxa"/>
          </w:tcPr>
          <w:p w:rsidR="00F002DA" w:rsidRPr="00E6152D" w:rsidRDefault="00F002DA" w:rsidP="00AE4D4B">
            <w:pPr>
              <w:spacing w:line="240" w:lineRule="auto"/>
              <w:jc w:val="center"/>
            </w:pPr>
            <w:r w:rsidRPr="00E6152D">
              <w:t xml:space="preserve">3. </w:t>
            </w:r>
            <w:r w:rsidRPr="00E6152D">
              <w:rPr>
                <w:u w:val="single"/>
              </w:rPr>
              <w:t xml:space="preserve"> А. Маршалл</w:t>
            </w:r>
          </w:p>
        </w:tc>
        <w:tc>
          <w:tcPr>
            <w:tcW w:w="2598" w:type="dxa"/>
          </w:tcPr>
          <w:p w:rsidR="00F002DA" w:rsidRPr="00E6152D" w:rsidRDefault="00F002DA" w:rsidP="00AE4D4B">
            <w:pPr>
              <w:spacing w:line="240" w:lineRule="auto"/>
              <w:jc w:val="center"/>
            </w:pPr>
            <w:r w:rsidRPr="00E6152D">
              <w:t xml:space="preserve">4. </w:t>
            </w:r>
            <w:r w:rsidRPr="00E6152D">
              <w:rPr>
                <w:u w:val="single"/>
              </w:rPr>
              <w:t xml:space="preserve"> К.Маркс</w:t>
            </w:r>
          </w:p>
        </w:tc>
      </w:tr>
      <w:tr w:rsidR="00F002DA" w:rsidRPr="00E6152D" w:rsidTr="00AE4D4B">
        <w:tc>
          <w:tcPr>
            <w:tcW w:w="2336" w:type="dxa"/>
          </w:tcPr>
          <w:p w:rsidR="00F002DA" w:rsidRPr="00E6152D" w:rsidRDefault="00F002DA" w:rsidP="00AE4D4B">
            <w:pPr>
              <w:spacing w:line="240" w:lineRule="auto"/>
              <w:jc w:val="center"/>
            </w:pPr>
            <w:r w:rsidRPr="00E6152D">
              <w:t>Г</w:t>
            </w:r>
          </w:p>
        </w:tc>
        <w:tc>
          <w:tcPr>
            <w:tcW w:w="2336" w:type="dxa"/>
          </w:tcPr>
          <w:p w:rsidR="00F002DA" w:rsidRPr="00E6152D" w:rsidRDefault="00F002DA" w:rsidP="00AE4D4B">
            <w:pPr>
              <w:spacing w:line="240" w:lineRule="auto"/>
              <w:jc w:val="center"/>
            </w:pPr>
            <w:r w:rsidRPr="00E6152D">
              <w:t>А</w:t>
            </w:r>
          </w:p>
        </w:tc>
        <w:tc>
          <w:tcPr>
            <w:tcW w:w="2336" w:type="dxa"/>
          </w:tcPr>
          <w:p w:rsidR="00F002DA" w:rsidRPr="00E6152D" w:rsidRDefault="00F002DA" w:rsidP="00AE4D4B">
            <w:pPr>
              <w:spacing w:line="240" w:lineRule="auto"/>
              <w:jc w:val="center"/>
            </w:pPr>
            <w:r w:rsidRPr="00E6152D">
              <w:t>Б</w:t>
            </w:r>
          </w:p>
        </w:tc>
        <w:tc>
          <w:tcPr>
            <w:tcW w:w="2598" w:type="dxa"/>
          </w:tcPr>
          <w:p w:rsidR="00F002DA" w:rsidRPr="00E6152D" w:rsidRDefault="00F002DA" w:rsidP="00AE4D4B">
            <w:pPr>
              <w:spacing w:line="240" w:lineRule="auto"/>
              <w:jc w:val="center"/>
            </w:pPr>
            <w:r w:rsidRPr="00E6152D">
              <w:t>В</w:t>
            </w:r>
          </w:p>
        </w:tc>
      </w:tr>
    </w:tbl>
    <w:p w:rsidR="00F002DA" w:rsidRPr="00702667" w:rsidRDefault="00F002DA" w:rsidP="00F1625F">
      <w:pPr>
        <w:spacing w:line="240" w:lineRule="auto"/>
        <w:rPr>
          <w:b/>
          <w:bCs/>
        </w:rPr>
      </w:pPr>
    </w:p>
    <w:p w:rsidR="00F002DA" w:rsidRPr="00702667" w:rsidRDefault="00F002DA" w:rsidP="00F1625F">
      <w:pPr>
        <w:spacing w:line="240" w:lineRule="auto"/>
        <w:rPr>
          <w:b/>
        </w:rPr>
      </w:pPr>
    </w:p>
    <w:p w:rsidR="00F002DA" w:rsidRPr="00702667" w:rsidRDefault="00F002DA" w:rsidP="00F1625F">
      <w:pPr>
        <w:spacing w:line="240" w:lineRule="auto"/>
        <w:rPr>
          <w:b/>
        </w:rPr>
      </w:pPr>
      <w:r w:rsidRPr="00702667">
        <w:rPr>
          <w:b/>
        </w:rPr>
        <w:t>7.2.</w:t>
      </w:r>
    </w:p>
    <w:tbl>
      <w:tblPr>
        <w:tblW w:w="0" w:type="auto"/>
        <w:tblLook w:val="00A0"/>
      </w:tblPr>
      <w:tblGrid>
        <w:gridCol w:w="2336"/>
        <w:gridCol w:w="2336"/>
        <w:gridCol w:w="2336"/>
        <w:gridCol w:w="2337"/>
      </w:tblGrid>
      <w:tr w:rsidR="00F002DA" w:rsidRPr="00E6152D" w:rsidTr="00AE4D4B">
        <w:tc>
          <w:tcPr>
            <w:tcW w:w="2336" w:type="dxa"/>
          </w:tcPr>
          <w:p w:rsidR="00F002DA" w:rsidRPr="00E6152D" w:rsidRDefault="00F002DA" w:rsidP="00AE4D4B">
            <w:pPr>
              <w:spacing w:line="240" w:lineRule="auto"/>
              <w:jc w:val="center"/>
            </w:pPr>
            <w:r w:rsidRPr="00E6152D">
              <w:t>1.</w:t>
            </w:r>
          </w:p>
        </w:tc>
        <w:tc>
          <w:tcPr>
            <w:tcW w:w="2336" w:type="dxa"/>
          </w:tcPr>
          <w:p w:rsidR="00F002DA" w:rsidRPr="00E6152D" w:rsidRDefault="00F002DA" w:rsidP="00AE4D4B">
            <w:pPr>
              <w:spacing w:line="240" w:lineRule="auto"/>
              <w:jc w:val="center"/>
            </w:pPr>
            <w:r w:rsidRPr="00E6152D">
              <w:t>2.</w:t>
            </w:r>
          </w:p>
        </w:tc>
        <w:tc>
          <w:tcPr>
            <w:tcW w:w="2336" w:type="dxa"/>
          </w:tcPr>
          <w:p w:rsidR="00F002DA" w:rsidRPr="00E6152D" w:rsidRDefault="00F002DA" w:rsidP="00AE4D4B">
            <w:pPr>
              <w:spacing w:line="240" w:lineRule="auto"/>
              <w:jc w:val="center"/>
            </w:pPr>
            <w:r w:rsidRPr="00E6152D">
              <w:t>3.</w:t>
            </w:r>
          </w:p>
        </w:tc>
        <w:tc>
          <w:tcPr>
            <w:tcW w:w="2337" w:type="dxa"/>
          </w:tcPr>
          <w:p w:rsidR="00F002DA" w:rsidRPr="00E6152D" w:rsidRDefault="00F002DA" w:rsidP="00AE4D4B">
            <w:pPr>
              <w:spacing w:line="240" w:lineRule="auto"/>
              <w:jc w:val="center"/>
            </w:pPr>
            <w:r w:rsidRPr="00E6152D">
              <w:t>4.</w:t>
            </w:r>
          </w:p>
        </w:tc>
      </w:tr>
      <w:tr w:rsidR="00F002DA" w:rsidRPr="00E6152D" w:rsidTr="00AE4D4B">
        <w:tc>
          <w:tcPr>
            <w:tcW w:w="2336" w:type="dxa"/>
          </w:tcPr>
          <w:p w:rsidR="00F002DA" w:rsidRPr="00E6152D" w:rsidRDefault="00F002DA" w:rsidP="00AE4D4B">
            <w:pPr>
              <w:spacing w:line="240" w:lineRule="auto"/>
              <w:jc w:val="left"/>
            </w:pPr>
            <w:r w:rsidRPr="00E6152D">
              <w:rPr>
                <w:rFonts w:ascii="Calibri" w:hAnsi="Calibri"/>
                <w:noProof/>
                <w:sz w:val="22"/>
                <w:szCs w:val="22"/>
                <w:lang w:eastAsia="ru-RU"/>
              </w:rPr>
              <w:pict>
                <v:shape id="Рисунок 21" o:spid="_x0000_i1025" type="#_x0000_t75" alt="Pavel Florensky.jpg" style="width:105.75pt;height:141.75pt;visibility:visible">
                  <v:imagedata r:id="rId11" o:title=""/>
                </v:shape>
              </w:pict>
            </w:r>
          </w:p>
        </w:tc>
        <w:tc>
          <w:tcPr>
            <w:tcW w:w="2336" w:type="dxa"/>
          </w:tcPr>
          <w:p w:rsidR="00F002DA" w:rsidRPr="00E6152D" w:rsidRDefault="00F002DA" w:rsidP="00AE4D4B">
            <w:pPr>
              <w:spacing w:line="240" w:lineRule="auto"/>
              <w:jc w:val="center"/>
            </w:pPr>
            <w:r w:rsidRPr="00E6152D">
              <w:rPr>
                <w:rFonts w:ascii="Calibri" w:hAnsi="Calibri"/>
                <w:noProof/>
                <w:sz w:val="22"/>
                <w:szCs w:val="22"/>
                <w:lang w:eastAsia="ru-RU"/>
              </w:rPr>
              <w:pict>
                <v:shape id="Рисунок 22" o:spid="_x0000_i1026" type="#_x0000_t75" alt="Sbulgakov.jpg" style="width:96pt;height:141pt;visibility:visible">
                  <v:imagedata r:id="rId12" o:title=""/>
                </v:shape>
              </w:pict>
            </w:r>
          </w:p>
        </w:tc>
        <w:tc>
          <w:tcPr>
            <w:tcW w:w="2336" w:type="dxa"/>
          </w:tcPr>
          <w:p w:rsidR="00F002DA" w:rsidRPr="00E6152D" w:rsidRDefault="00F002DA" w:rsidP="00AE4D4B">
            <w:pPr>
              <w:spacing w:line="240" w:lineRule="auto"/>
              <w:jc w:val="center"/>
            </w:pPr>
            <w:r w:rsidRPr="00E6152D">
              <w:rPr>
                <w:rFonts w:ascii="Calibri" w:hAnsi="Calibri"/>
                <w:noProof/>
                <w:sz w:val="22"/>
                <w:szCs w:val="22"/>
                <w:lang w:eastAsia="ru-RU"/>
              </w:rPr>
              <w:pict>
                <v:shape id="Рисунок 23" o:spid="_x0000_i1027" type="#_x0000_t75" alt="V.Solovyov.jpg" style="width:93pt;height:139.5pt;visibility:visible">
                  <v:imagedata r:id="rId13" o:title=""/>
                </v:shape>
              </w:pict>
            </w:r>
          </w:p>
        </w:tc>
        <w:tc>
          <w:tcPr>
            <w:tcW w:w="2337" w:type="dxa"/>
          </w:tcPr>
          <w:p w:rsidR="00F002DA" w:rsidRPr="00E6152D" w:rsidRDefault="00F002DA" w:rsidP="00AE4D4B">
            <w:pPr>
              <w:spacing w:line="240" w:lineRule="auto"/>
              <w:jc w:val="left"/>
            </w:pPr>
            <w:r w:rsidRPr="00E6152D">
              <w:rPr>
                <w:rFonts w:ascii="Calibri" w:hAnsi="Calibri"/>
                <w:noProof/>
                <w:sz w:val="22"/>
                <w:szCs w:val="22"/>
                <w:lang w:eastAsia="ru-RU"/>
              </w:rPr>
              <w:pict>
                <v:shape id="Рисунок 24" o:spid="_x0000_i1028" type="#_x0000_t75" alt="Nikolay Berdyaev.jpg" style="width:105.75pt;height:140.25pt;visibility:visible">
                  <v:imagedata r:id="rId14" o:title=""/>
                </v:shape>
              </w:pict>
            </w:r>
          </w:p>
        </w:tc>
      </w:tr>
    </w:tbl>
    <w:p w:rsidR="00F002DA" w:rsidRPr="00702667" w:rsidRDefault="00F002DA" w:rsidP="00F1625F">
      <w:pPr>
        <w:spacing w:line="240" w:lineRule="auto"/>
        <w:rPr>
          <w:b/>
        </w:rPr>
      </w:pPr>
    </w:p>
    <w:p w:rsidR="00F002DA" w:rsidRPr="00702667" w:rsidRDefault="00F002DA" w:rsidP="00F1625F"/>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598"/>
      </w:tblGrid>
      <w:tr w:rsidR="00F002DA" w:rsidRPr="00E6152D" w:rsidTr="00AE4D4B">
        <w:tc>
          <w:tcPr>
            <w:tcW w:w="2336" w:type="dxa"/>
          </w:tcPr>
          <w:p w:rsidR="00F002DA" w:rsidRPr="00E6152D" w:rsidRDefault="00F002DA" w:rsidP="00AE4D4B">
            <w:pPr>
              <w:spacing w:line="240" w:lineRule="auto"/>
            </w:pPr>
            <w:r w:rsidRPr="00E6152D">
              <w:t>1. П.А. Флоренский</w:t>
            </w:r>
          </w:p>
        </w:tc>
        <w:tc>
          <w:tcPr>
            <w:tcW w:w="2336" w:type="dxa"/>
          </w:tcPr>
          <w:p w:rsidR="00F002DA" w:rsidRPr="00E6152D" w:rsidRDefault="00F002DA" w:rsidP="00AE4D4B">
            <w:pPr>
              <w:spacing w:line="240" w:lineRule="auto"/>
            </w:pPr>
            <w:r w:rsidRPr="00E6152D">
              <w:t>2. С.Н. Булгаков</w:t>
            </w:r>
          </w:p>
        </w:tc>
        <w:tc>
          <w:tcPr>
            <w:tcW w:w="2336" w:type="dxa"/>
          </w:tcPr>
          <w:p w:rsidR="00F002DA" w:rsidRPr="00E6152D" w:rsidRDefault="00F002DA" w:rsidP="00AE4D4B">
            <w:pPr>
              <w:spacing w:line="240" w:lineRule="auto"/>
            </w:pPr>
            <w:r w:rsidRPr="00E6152D">
              <w:t>3. В.С. Соловьёв</w:t>
            </w:r>
          </w:p>
        </w:tc>
        <w:tc>
          <w:tcPr>
            <w:tcW w:w="2598" w:type="dxa"/>
          </w:tcPr>
          <w:p w:rsidR="00F002DA" w:rsidRPr="00E6152D" w:rsidRDefault="00F002DA" w:rsidP="00AE4D4B">
            <w:pPr>
              <w:spacing w:line="240" w:lineRule="auto"/>
            </w:pPr>
            <w:r w:rsidRPr="00E6152D">
              <w:t>4. Н.А. Бердяев</w:t>
            </w:r>
          </w:p>
        </w:tc>
      </w:tr>
      <w:tr w:rsidR="00F002DA" w:rsidRPr="00E6152D" w:rsidTr="00AE4D4B">
        <w:tc>
          <w:tcPr>
            <w:tcW w:w="2336" w:type="dxa"/>
          </w:tcPr>
          <w:p w:rsidR="00F002DA" w:rsidRPr="00E6152D" w:rsidRDefault="00F002DA" w:rsidP="00AE4D4B">
            <w:pPr>
              <w:spacing w:line="240" w:lineRule="auto"/>
              <w:jc w:val="center"/>
            </w:pPr>
            <w:r w:rsidRPr="00E6152D">
              <w:t>Б</w:t>
            </w:r>
          </w:p>
        </w:tc>
        <w:tc>
          <w:tcPr>
            <w:tcW w:w="2336" w:type="dxa"/>
          </w:tcPr>
          <w:p w:rsidR="00F002DA" w:rsidRPr="00E6152D" w:rsidRDefault="00F002DA" w:rsidP="00AE4D4B">
            <w:pPr>
              <w:spacing w:line="240" w:lineRule="auto"/>
              <w:jc w:val="center"/>
            </w:pPr>
            <w:r w:rsidRPr="00E6152D">
              <w:t>В</w:t>
            </w:r>
          </w:p>
        </w:tc>
        <w:tc>
          <w:tcPr>
            <w:tcW w:w="2336" w:type="dxa"/>
          </w:tcPr>
          <w:p w:rsidR="00F002DA" w:rsidRPr="00E6152D" w:rsidRDefault="00F002DA" w:rsidP="00AE4D4B">
            <w:pPr>
              <w:spacing w:line="240" w:lineRule="auto"/>
              <w:jc w:val="center"/>
            </w:pPr>
            <w:r w:rsidRPr="00E6152D">
              <w:t>Г</w:t>
            </w:r>
          </w:p>
        </w:tc>
        <w:tc>
          <w:tcPr>
            <w:tcW w:w="2598" w:type="dxa"/>
          </w:tcPr>
          <w:p w:rsidR="00F002DA" w:rsidRPr="00E6152D" w:rsidRDefault="00F002DA" w:rsidP="00AE4D4B">
            <w:pPr>
              <w:spacing w:line="240" w:lineRule="auto"/>
              <w:jc w:val="center"/>
            </w:pPr>
            <w:r w:rsidRPr="00E6152D">
              <w:t>А</w:t>
            </w:r>
          </w:p>
        </w:tc>
      </w:tr>
    </w:tbl>
    <w:p w:rsidR="00F002DA" w:rsidRPr="00702667" w:rsidRDefault="00F002DA" w:rsidP="00F1625F">
      <w:pPr>
        <w:spacing w:line="240" w:lineRule="auto"/>
        <w:rPr>
          <w:b/>
        </w:rPr>
      </w:pPr>
    </w:p>
    <w:p w:rsidR="00F002DA" w:rsidRPr="00702667" w:rsidRDefault="00F002DA" w:rsidP="00F1625F">
      <w:pPr>
        <w:spacing w:line="240" w:lineRule="auto"/>
      </w:pPr>
      <w:r w:rsidRPr="00702667">
        <w:t>А) «Смысл творчества (Опыт оправдания человека)»</w:t>
      </w:r>
    </w:p>
    <w:p w:rsidR="00F002DA" w:rsidRPr="00702667" w:rsidRDefault="00F002DA" w:rsidP="00F1625F">
      <w:pPr>
        <w:spacing w:line="240" w:lineRule="auto"/>
      </w:pPr>
      <w:r w:rsidRPr="00702667">
        <w:t>Б) «Столп и утверждение истины. Опыт православной теодицеи»</w:t>
      </w:r>
    </w:p>
    <w:p w:rsidR="00F002DA" w:rsidRPr="00702667" w:rsidRDefault="00F002DA" w:rsidP="00F1625F">
      <w:pPr>
        <w:spacing w:line="240" w:lineRule="auto"/>
      </w:pPr>
      <w:r w:rsidRPr="00702667">
        <w:t>В) «Два града»</w:t>
      </w:r>
    </w:p>
    <w:p w:rsidR="00F002DA" w:rsidRPr="00702667" w:rsidRDefault="00F002DA" w:rsidP="00F1625F">
      <w:pPr>
        <w:spacing w:line="240" w:lineRule="auto"/>
      </w:pPr>
      <w:r w:rsidRPr="00702667">
        <w:t>Г) «Оправдание добра. Нравственная философия»</w:t>
      </w:r>
    </w:p>
    <w:p w:rsidR="00F002DA" w:rsidRPr="00702667" w:rsidRDefault="00F002DA" w:rsidP="00F1625F">
      <w:pPr>
        <w:spacing w:line="240" w:lineRule="auto"/>
      </w:pPr>
    </w:p>
    <w:p w:rsidR="00F002DA" w:rsidRPr="00702667" w:rsidRDefault="00F002DA" w:rsidP="00F1625F">
      <w:pPr>
        <w:pStyle w:val="c13"/>
        <w:spacing w:before="0" w:beforeAutospacing="0" w:after="0" w:afterAutospacing="0"/>
        <w:contextualSpacing/>
        <w:jc w:val="center"/>
        <w:rPr>
          <w:rStyle w:val="c4"/>
          <w:b/>
          <w:sz w:val="32"/>
          <w:szCs w:val="32"/>
        </w:rPr>
      </w:pPr>
    </w:p>
    <w:p w:rsidR="00F002DA" w:rsidRPr="00702667" w:rsidRDefault="00F002DA" w:rsidP="00F1625F">
      <w:pPr>
        <w:spacing w:line="240" w:lineRule="auto"/>
        <w:rPr>
          <w:b/>
        </w:rPr>
      </w:pPr>
      <w:r>
        <w:rPr>
          <w:b/>
        </w:rPr>
        <w:t>8</w:t>
      </w:r>
      <w:r w:rsidRPr="00702667">
        <w:rPr>
          <w:b/>
        </w:rPr>
        <w:t>. Решите кроссворд.</w:t>
      </w: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6</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2</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1</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3</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7</w:t>
            </w: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5</w:t>
            </w: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vAlign w:val="center"/>
          </w:tcPr>
          <w:p w:rsidR="00F002DA" w:rsidRPr="00E6152D" w:rsidRDefault="00F002DA" w:rsidP="00AE4D4B">
            <w:pPr>
              <w:pStyle w:val="BodyText"/>
            </w:pPr>
            <w:r w:rsidRPr="00E6152D">
              <w:rPr>
                <w:vertAlign w:val="superscript"/>
              </w:rPr>
              <w:t>4</w:t>
            </w: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8</w:t>
            </w: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9</w:t>
            </w: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bl>
    <w:p w:rsidR="00F002DA" w:rsidRPr="00702667" w:rsidRDefault="00F002DA" w:rsidP="00F1625F">
      <w:pPr>
        <w:pStyle w:val="BodyText"/>
      </w:pPr>
    </w:p>
    <w:tbl>
      <w:tblPr>
        <w:tblW w:w="0" w:type="auto"/>
        <w:tblLook w:val="0000"/>
      </w:tblPr>
      <w:tblGrid>
        <w:gridCol w:w="4536"/>
        <w:gridCol w:w="4678"/>
      </w:tblGrid>
      <w:tr w:rsidR="00F002DA" w:rsidRPr="00E6152D" w:rsidTr="00AE4D4B">
        <w:tc>
          <w:tcPr>
            <w:tcW w:w="4536" w:type="dxa"/>
          </w:tcPr>
          <w:p w:rsidR="00F002DA" w:rsidRPr="00E6152D" w:rsidRDefault="00F002DA" w:rsidP="00AE4D4B">
            <w:pPr>
              <w:pStyle w:val="BodyText"/>
              <w:spacing w:after="0"/>
              <w:contextualSpacing/>
              <w:rPr>
                <w:rFonts w:ascii="Times New Roman" w:hAnsi="Times New Roman"/>
                <w:sz w:val="28"/>
                <w:szCs w:val="28"/>
              </w:rPr>
            </w:pPr>
            <w:r w:rsidRPr="00E6152D">
              <w:rPr>
                <w:rFonts w:ascii="Times New Roman" w:hAnsi="Times New Roman"/>
                <w:sz w:val="28"/>
                <w:szCs w:val="28"/>
              </w:rPr>
              <w:t>По горизонтали:</w:t>
            </w:r>
          </w:p>
        </w:tc>
        <w:tc>
          <w:tcPr>
            <w:tcW w:w="4678" w:type="dxa"/>
          </w:tcPr>
          <w:p w:rsidR="00F002DA" w:rsidRPr="00E6152D" w:rsidRDefault="00F002DA" w:rsidP="00AE4D4B">
            <w:pPr>
              <w:pStyle w:val="BodyText"/>
              <w:spacing w:after="0"/>
              <w:contextualSpacing/>
              <w:rPr>
                <w:rFonts w:ascii="Times New Roman" w:hAnsi="Times New Roman"/>
                <w:sz w:val="28"/>
                <w:szCs w:val="28"/>
              </w:rPr>
            </w:pPr>
            <w:r w:rsidRPr="00E6152D">
              <w:rPr>
                <w:rFonts w:ascii="Times New Roman" w:hAnsi="Times New Roman"/>
                <w:sz w:val="28"/>
                <w:szCs w:val="28"/>
              </w:rPr>
              <w:t>По вертикали:</w:t>
            </w:r>
          </w:p>
        </w:tc>
      </w:tr>
      <w:tr w:rsidR="00F002DA" w:rsidRPr="00E6152D" w:rsidTr="00AE4D4B">
        <w:tc>
          <w:tcPr>
            <w:tcW w:w="4536" w:type="dxa"/>
          </w:tcPr>
          <w:p w:rsidR="00F002DA" w:rsidRPr="00E6152D" w:rsidRDefault="00F002DA" w:rsidP="00AE4D4B">
            <w:pPr>
              <w:pStyle w:val="BodyText"/>
              <w:spacing w:after="0"/>
              <w:contextualSpacing/>
              <w:jc w:val="both"/>
              <w:rPr>
                <w:rFonts w:ascii="Times New Roman" w:hAnsi="Times New Roman"/>
                <w:sz w:val="28"/>
                <w:szCs w:val="28"/>
                <w:lang w:val="ru-RU"/>
              </w:rPr>
            </w:pPr>
            <w:r w:rsidRPr="00E6152D">
              <w:rPr>
                <w:rFonts w:ascii="Times New Roman" w:hAnsi="Times New Roman"/>
                <w:sz w:val="28"/>
                <w:szCs w:val="28"/>
                <w:lang w:val="ru-RU"/>
              </w:rPr>
              <w:t>4. В гражданском праве РФ материальное благо, предоставляемое должником взамен исполнения обязательства в натуре кредитору</w:t>
            </w:r>
          </w:p>
          <w:p w:rsidR="00F002DA" w:rsidRPr="00E6152D" w:rsidRDefault="00F002DA" w:rsidP="00AE4D4B">
            <w:pPr>
              <w:pStyle w:val="BodyText"/>
              <w:spacing w:after="0"/>
              <w:contextualSpacing/>
              <w:jc w:val="both"/>
              <w:rPr>
                <w:rFonts w:ascii="Times New Roman" w:hAnsi="Times New Roman"/>
                <w:sz w:val="28"/>
                <w:szCs w:val="28"/>
                <w:lang w:val="ru-RU"/>
              </w:rPr>
            </w:pPr>
            <w:r w:rsidRPr="00E6152D">
              <w:rPr>
                <w:rFonts w:ascii="Times New Roman" w:hAnsi="Times New Roman"/>
                <w:sz w:val="28"/>
                <w:szCs w:val="28"/>
                <w:lang w:val="ru-RU"/>
              </w:rPr>
              <w:t>5. Философское и общественно-политическое течение, провозглашающее незыблемость прав и личных свобод человека</w:t>
            </w:r>
          </w:p>
          <w:p w:rsidR="00F002DA" w:rsidRPr="00E6152D" w:rsidRDefault="00F002DA" w:rsidP="00AE4D4B">
            <w:pPr>
              <w:pStyle w:val="BodyText"/>
              <w:spacing w:after="0"/>
              <w:contextualSpacing/>
              <w:jc w:val="both"/>
              <w:rPr>
                <w:rFonts w:ascii="Times New Roman" w:hAnsi="Times New Roman"/>
                <w:sz w:val="28"/>
                <w:szCs w:val="28"/>
                <w:lang w:val="ru-RU"/>
              </w:rPr>
            </w:pPr>
            <w:r w:rsidRPr="00E6152D">
              <w:rPr>
                <w:rFonts w:ascii="Times New Roman" w:hAnsi="Times New Roman"/>
                <w:sz w:val="28"/>
                <w:szCs w:val="28"/>
                <w:lang w:val="ru-RU"/>
              </w:rPr>
              <w:t>7. Простой категорический силлогизм (в узком понимании), в котором опущена какая-либо из посылок или заключение, которые не формулируются явно, а лишь подразумеваются в силу их очевидности</w:t>
            </w:r>
          </w:p>
          <w:p w:rsidR="00F002DA" w:rsidRPr="00E6152D" w:rsidRDefault="00F002DA" w:rsidP="00AE4D4B">
            <w:pPr>
              <w:pStyle w:val="BodyText"/>
              <w:spacing w:after="0"/>
              <w:contextualSpacing/>
              <w:jc w:val="both"/>
              <w:rPr>
                <w:rFonts w:ascii="Times New Roman" w:hAnsi="Times New Roman"/>
                <w:sz w:val="28"/>
                <w:szCs w:val="28"/>
                <w:lang w:val="ru-RU"/>
              </w:rPr>
            </w:pPr>
            <w:r w:rsidRPr="00E6152D">
              <w:rPr>
                <w:rFonts w:ascii="Times New Roman" w:hAnsi="Times New Roman"/>
                <w:sz w:val="28"/>
                <w:szCs w:val="28"/>
                <w:lang w:val="ru-RU"/>
              </w:rPr>
              <w:t>8. Совокупность религиозно-философских доктрин, призванных оправдать управление Вселенной добрым Божеством, несмотря на наличие зла в мире</w:t>
            </w:r>
          </w:p>
          <w:p w:rsidR="00F002DA" w:rsidRPr="00E6152D" w:rsidRDefault="00F002DA" w:rsidP="00AE4D4B">
            <w:pPr>
              <w:pStyle w:val="BodyText"/>
              <w:spacing w:after="0"/>
              <w:contextualSpacing/>
              <w:jc w:val="both"/>
              <w:rPr>
                <w:rFonts w:ascii="Times New Roman" w:hAnsi="Times New Roman"/>
                <w:sz w:val="28"/>
                <w:szCs w:val="28"/>
                <w:lang w:val="ru-RU"/>
              </w:rPr>
            </w:pPr>
            <w:r w:rsidRPr="00E6152D">
              <w:rPr>
                <w:rFonts w:ascii="Times New Roman" w:hAnsi="Times New Roman"/>
                <w:sz w:val="28"/>
                <w:szCs w:val="28"/>
                <w:lang w:val="ru-RU"/>
              </w:rPr>
              <w:t>9. Форма государственного правления, при которой одному лицу принадлежит неограниченная верховная власть.</w:t>
            </w:r>
          </w:p>
        </w:tc>
        <w:tc>
          <w:tcPr>
            <w:tcW w:w="4678" w:type="dxa"/>
          </w:tcPr>
          <w:p w:rsidR="00F002DA" w:rsidRPr="00E6152D" w:rsidRDefault="00F002DA" w:rsidP="00AE4D4B">
            <w:pPr>
              <w:pStyle w:val="BodyText"/>
              <w:spacing w:after="0"/>
              <w:contextualSpacing/>
              <w:jc w:val="both"/>
              <w:rPr>
                <w:rFonts w:ascii="Times New Roman" w:hAnsi="Times New Roman"/>
                <w:sz w:val="28"/>
                <w:szCs w:val="28"/>
                <w:lang w:val="ru-RU"/>
              </w:rPr>
            </w:pPr>
            <w:r w:rsidRPr="00E6152D">
              <w:rPr>
                <w:rFonts w:ascii="Times New Roman" w:hAnsi="Times New Roman"/>
                <w:sz w:val="28"/>
                <w:szCs w:val="28"/>
                <w:lang w:val="ru-RU"/>
              </w:rPr>
              <w:t>1. Главный труд немецкого экономиста Карла Маркса по политической экономии, содержащий критический анализ капитализма</w:t>
            </w:r>
          </w:p>
          <w:p w:rsidR="00F002DA" w:rsidRPr="00E6152D" w:rsidRDefault="00F002DA" w:rsidP="00AE4D4B">
            <w:pPr>
              <w:pStyle w:val="BodyText"/>
              <w:spacing w:after="0"/>
              <w:contextualSpacing/>
              <w:jc w:val="both"/>
              <w:rPr>
                <w:rFonts w:ascii="Times New Roman" w:hAnsi="Times New Roman"/>
                <w:sz w:val="28"/>
                <w:szCs w:val="28"/>
                <w:lang w:val="ru-RU"/>
              </w:rPr>
            </w:pPr>
            <w:r w:rsidRPr="00E6152D">
              <w:rPr>
                <w:rFonts w:ascii="Times New Roman" w:hAnsi="Times New Roman"/>
                <w:sz w:val="28"/>
                <w:szCs w:val="28"/>
                <w:lang w:val="ru-RU"/>
              </w:rPr>
              <w:t>2.    Отражение свойств предметов объективного мира, возникающее в результате воздействия их на органы чувств и возбуждения нервных центров коры головного мозга.</w:t>
            </w:r>
          </w:p>
          <w:p w:rsidR="00F002DA" w:rsidRPr="00E6152D" w:rsidRDefault="00F002DA" w:rsidP="00AE4D4B">
            <w:pPr>
              <w:pStyle w:val="BodyText"/>
              <w:spacing w:after="0"/>
              <w:contextualSpacing/>
              <w:jc w:val="both"/>
              <w:rPr>
                <w:rFonts w:ascii="Times New Roman" w:hAnsi="Times New Roman"/>
                <w:sz w:val="28"/>
                <w:szCs w:val="28"/>
                <w:lang w:val="ru-RU"/>
              </w:rPr>
            </w:pPr>
            <w:r w:rsidRPr="00E6152D">
              <w:rPr>
                <w:rFonts w:ascii="Times New Roman" w:hAnsi="Times New Roman"/>
                <w:sz w:val="28"/>
                <w:szCs w:val="28"/>
                <w:lang w:val="ru-RU"/>
              </w:rPr>
              <w:t>3. Передаточная надпись на ценной бумаге, удостоверяющая переход всех или части прав по этому документу к другому лицу.</w:t>
            </w:r>
          </w:p>
          <w:p w:rsidR="00F002DA" w:rsidRPr="00E6152D" w:rsidRDefault="00F002DA" w:rsidP="00AE4D4B">
            <w:pPr>
              <w:pStyle w:val="BodyText"/>
              <w:spacing w:after="0"/>
              <w:contextualSpacing/>
              <w:jc w:val="both"/>
              <w:rPr>
                <w:rFonts w:ascii="Times New Roman" w:hAnsi="Times New Roman"/>
                <w:sz w:val="28"/>
                <w:szCs w:val="28"/>
                <w:lang w:val="ru-RU"/>
              </w:rPr>
            </w:pPr>
            <w:r w:rsidRPr="00E6152D">
              <w:rPr>
                <w:rFonts w:ascii="Times New Roman" w:hAnsi="Times New Roman"/>
                <w:sz w:val="28"/>
                <w:szCs w:val="28"/>
                <w:lang w:val="ru-RU"/>
              </w:rPr>
              <w:t>6. Банковский вклад, который размещается в банке на заранее оговоренных договором условиях хранения и начисления процентов.</w:t>
            </w:r>
          </w:p>
          <w:p w:rsidR="00F002DA" w:rsidRPr="00E6152D" w:rsidRDefault="00F002DA" w:rsidP="00AE4D4B">
            <w:pPr>
              <w:pStyle w:val="BodyText"/>
              <w:spacing w:after="0"/>
              <w:contextualSpacing/>
              <w:jc w:val="both"/>
              <w:rPr>
                <w:rFonts w:ascii="Times New Roman" w:hAnsi="Times New Roman"/>
                <w:sz w:val="28"/>
                <w:szCs w:val="28"/>
                <w:lang w:val="ru-RU"/>
              </w:rPr>
            </w:pPr>
            <w:r w:rsidRPr="00E6152D">
              <w:rPr>
                <w:rFonts w:ascii="Times New Roman" w:hAnsi="Times New Roman"/>
                <w:sz w:val="28"/>
                <w:szCs w:val="28"/>
                <w:lang w:val="ru-RU"/>
              </w:rPr>
              <w:t>7. Философско-методологическая дисциплина, исследующая знание как таковое, его строение, структуру, функционирование и развитие.</w:t>
            </w:r>
          </w:p>
        </w:tc>
      </w:tr>
    </w:tbl>
    <w:p w:rsidR="00F002DA" w:rsidRPr="00702667" w:rsidRDefault="00F002DA" w:rsidP="00F1625F">
      <w:pPr>
        <w:spacing w:line="240" w:lineRule="auto"/>
        <w:rPr>
          <w:b/>
        </w:rPr>
      </w:pPr>
    </w:p>
    <w:p w:rsidR="00F002DA" w:rsidRPr="00702667" w:rsidRDefault="00F002DA" w:rsidP="00F1625F">
      <w:pPr>
        <w:spacing w:line="240" w:lineRule="auto"/>
      </w:pPr>
      <w:r w:rsidRPr="00702667">
        <w:t>Ответы:</w:t>
      </w: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6</w:t>
            </w:r>
            <w:r w:rsidRPr="00E6152D">
              <w:t>д</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2</w:t>
            </w:r>
            <w:r w:rsidRPr="00E6152D">
              <w:t>о</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е</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1</w:t>
            </w:r>
            <w:r w:rsidRPr="00E6152D">
              <w:t>к</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щ</w:t>
            </w: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3</w:t>
            </w:r>
            <w:r w:rsidRPr="00E6152D">
              <w:t>и</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п</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а</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у</w:t>
            </w: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н</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о</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п</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щ</w:t>
            </w: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д</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з</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и</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е</w:t>
            </w: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о</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и</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т</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н</w:t>
            </w: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с</w:t>
            </w: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7</w:t>
            </w:r>
            <w:r w:rsidRPr="00E6152D">
              <w:t>э</w:t>
            </w:r>
          </w:p>
        </w:tc>
        <w:tc>
          <w:tcPr>
            <w:tcW w:w="360" w:type="dxa"/>
            <w:vAlign w:val="center"/>
          </w:tcPr>
          <w:p w:rsidR="00F002DA" w:rsidRPr="00E6152D" w:rsidRDefault="00F002DA" w:rsidP="00AE4D4B">
            <w:pPr>
              <w:pStyle w:val="BodyText"/>
              <w:jc w:val="center"/>
            </w:pPr>
            <w:r w:rsidRPr="00E6152D">
              <w:t>н</w:t>
            </w:r>
          </w:p>
        </w:tc>
        <w:tc>
          <w:tcPr>
            <w:tcW w:w="360" w:type="dxa"/>
            <w:vAlign w:val="center"/>
          </w:tcPr>
          <w:p w:rsidR="00F002DA" w:rsidRPr="00E6152D" w:rsidRDefault="00F002DA" w:rsidP="00AE4D4B">
            <w:pPr>
              <w:pStyle w:val="BodyText"/>
              <w:jc w:val="center"/>
            </w:pPr>
            <w:r w:rsidRPr="00E6152D">
              <w:t>т</w:t>
            </w:r>
          </w:p>
        </w:tc>
        <w:tc>
          <w:tcPr>
            <w:tcW w:w="360" w:type="dxa"/>
            <w:vAlign w:val="center"/>
          </w:tcPr>
          <w:p w:rsidR="00F002DA" w:rsidRPr="00E6152D" w:rsidRDefault="00F002DA" w:rsidP="00AE4D4B">
            <w:pPr>
              <w:pStyle w:val="BodyText"/>
              <w:jc w:val="center"/>
            </w:pPr>
            <w:r w:rsidRPr="00E6152D">
              <w:t>и</w:t>
            </w:r>
          </w:p>
        </w:tc>
        <w:tc>
          <w:tcPr>
            <w:tcW w:w="360" w:type="dxa"/>
            <w:vAlign w:val="center"/>
          </w:tcPr>
          <w:p w:rsidR="00F002DA" w:rsidRPr="00E6152D" w:rsidRDefault="00F002DA" w:rsidP="00AE4D4B">
            <w:pPr>
              <w:pStyle w:val="BodyText"/>
              <w:jc w:val="center"/>
            </w:pPr>
            <w:r w:rsidRPr="00E6152D">
              <w:t>м</w:t>
            </w:r>
          </w:p>
        </w:tc>
        <w:tc>
          <w:tcPr>
            <w:tcW w:w="360" w:type="dxa"/>
            <w:vAlign w:val="center"/>
          </w:tcPr>
          <w:p w:rsidR="00F002DA" w:rsidRPr="00E6152D" w:rsidRDefault="00F002DA" w:rsidP="00AE4D4B">
            <w:pPr>
              <w:pStyle w:val="BodyText"/>
              <w:jc w:val="center"/>
            </w:pPr>
            <w:r w:rsidRPr="00E6152D">
              <w:t>е</w:t>
            </w:r>
          </w:p>
        </w:tc>
        <w:tc>
          <w:tcPr>
            <w:tcW w:w="360" w:type="dxa"/>
            <w:vAlign w:val="center"/>
          </w:tcPr>
          <w:p w:rsidR="00F002DA" w:rsidRPr="00E6152D" w:rsidRDefault="00F002DA" w:rsidP="00AE4D4B">
            <w:pPr>
              <w:pStyle w:val="BodyText"/>
              <w:jc w:val="center"/>
            </w:pPr>
            <w:r w:rsidRPr="00E6152D">
              <w:t>м</w:t>
            </w:r>
          </w:p>
        </w:tc>
        <w:tc>
          <w:tcPr>
            <w:tcW w:w="360" w:type="dxa"/>
            <w:vAlign w:val="center"/>
          </w:tcPr>
          <w:p w:rsidR="00F002DA" w:rsidRPr="00E6152D" w:rsidRDefault="00F002DA" w:rsidP="00AE4D4B">
            <w:pPr>
              <w:pStyle w:val="BodyText"/>
              <w:jc w:val="center"/>
            </w:pPr>
            <w:r w:rsidRPr="00E6152D">
              <w:t>а</w:t>
            </w: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а</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и</w:t>
            </w: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с</w:t>
            </w: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п</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5</w:t>
            </w:r>
            <w:r w:rsidRPr="00E6152D">
              <w:t>л</w:t>
            </w:r>
          </w:p>
        </w:tc>
        <w:tc>
          <w:tcPr>
            <w:tcW w:w="360" w:type="dxa"/>
            <w:vAlign w:val="center"/>
          </w:tcPr>
          <w:p w:rsidR="00F002DA" w:rsidRPr="00E6152D" w:rsidRDefault="00F002DA" w:rsidP="00AE4D4B">
            <w:pPr>
              <w:pStyle w:val="BodyText"/>
              <w:jc w:val="center"/>
            </w:pPr>
            <w:r w:rsidRPr="00E6152D">
              <w:t>и</w:t>
            </w:r>
          </w:p>
        </w:tc>
        <w:tc>
          <w:tcPr>
            <w:tcW w:w="360" w:type="dxa"/>
            <w:vAlign w:val="center"/>
          </w:tcPr>
          <w:p w:rsidR="00F002DA" w:rsidRPr="00E6152D" w:rsidRDefault="00F002DA" w:rsidP="00AE4D4B">
            <w:pPr>
              <w:pStyle w:val="BodyText"/>
              <w:jc w:val="center"/>
            </w:pPr>
            <w:r w:rsidRPr="00E6152D">
              <w:t>б</w:t>
            </w:r>
          </w:p>
        </w:tc>
        <w:tc>
          <w:tcPr>
            <w:tcW w:w="360" w:type="dxa"/>
            <w:vAlign w:val="center"/>
          </w:tcPr>
          <w:p w:rsidR="00F002DA" w:rsidRPr="00E6152D" w:rsidRDefault="00F002DA" w:rsidP="00AE4D4B">
            <w:pPr>
              <w:pStyle w:val="BodyText"/>
              <w:jc w:val="center"/>
            </w:pPr>
            <w:r w:rsidRPr="00E6152D">
              <w:t>е</w:t>
            </w:r>
          </w:p>
        </w:tc>
        <w:tc>
          <w:tcPr>
            <w:tcW w:w="360" w:type="dxa"/>
            <w:vAlign w:val="center"/>
          </w:tcPr>
          <w:p w:rsidR="00F002DA" w:rsidRPr="00E6152D" w:rsidRDefault="00F002DA" w:rsidP="00AE4D4B">
            <w:pPr>
              <w:pStyle w:val="BodyText"/>
              <w:jc w:val="center"/>
            </w:pPr>
            <w:r w:rsidRPr="00E6152D">
              <w:t>р</w:t>
            </w:r>
          </w:p>
        </w:tc>
        <w:tc>
          <w:tcPr>
            <w:tcW w:w="360" w:type="dxa"/>
            <w:vAlign w:val="center"/>
          </w:tcPr>
          <w:p w:rsidR="00F002DA" w:rsidRPr="00E6152D" w:rsidRDefault="00F002DA" w:rsidP="00AE4D4B">
            <w:pPr>
              <w:pStyle w:val="BodyText"/>
              <w:jc w:val="center"/>
            </w:pPr>
            <w:r w:rsidRPr="00E6152D">
              <w:t>а</w:t>
            </w:r>
          </w:p>
        </w:tc>
        <w:tc>
          <w:tcPr>
            <w:tcW w:w="360" w:type="dxa"/>
            <w:vAlign w:val="center"/>
          </w:tcPr>
          <w:p w:rsidR="00F002DA" w:rsidRPr="00E6152D" w:rsidRDefault="00F002DA" w:rsidP="00AE4D4B">
            <w:pPr>
              <w:pStyle w:val="BodyText"/>
              <w:jc w:val="center"/>
            </w:pPr>
            <w:r w:rsidRPr="00E6152D">
              <w:t>л</w:t>
            </w:r>
          </w:p>
        </w:tc>
        <w:tc>
          <w:tcPr>
            <w:tcW w:w="360" w:type="dxa"/>
            <w:vAlign w:val="center"/>
          </w:tcPr>
          <w:p w:rsidR="00F002DA" w:rsidRPr="00E6152D" w:rsidRDefault="00F002DA" w:rsidP="00AE4D4B">
            <w:pPr>
              <w:pStyle w:val="BodyText"/>
              <w:jc w:val="center"/>
            </w:pPr>
            <w:r w:rsidRPr="00E6152D">
              <w:t>и</w:t>
            </w:r>
          </w:p>
        </w:tc>
        <w:tc>
          <w:tcPr>
            <w:tcW w:w="360" w:type="dxa"/>
            <w:vAlign w:val="center"/>
          </w:tcPr>
          <w:p w:rsidR="00F002DA" w:rsidRPr="00E6152D" w:rsidRDefault="00F002DA" w:rsidP="00AE4D4B">
            <w:pPr>
              <w:pStyle w:val="BodyText"/>
              <w:jc w:val="center"/>
            </w:pPr>
            <w:r w:rsidRPr="00E6152D">
              <w:t>з</w:t>
            </w:r>
          </w:p>
        </w:tc>
        <w:tc>
          <w:tcPr>
            <w:tcW w:w="360" w:type="dxa"/>
            <w:vAlign w:val="center"/>
          </w:tcPr>
          <w:p w:rsidR="00F002DA" w:rsidRPr="00E6152D" w:rsidRDefault="00F002DA" w:rsidP="00AE4D4B">
            <w:pPr>
              <w:pStyle w:val="BodyText"/>
              <w:jc w:val="center"/>
            </w:pPr>
            <w:r w:rsidRPr="00E6152D">
              <w:t>м</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м</w:t>
            </w: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с</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vAlign w:val="center"/>
          </w:tcPr>
          <w:p w:rsidR="00F002DA" w:rsidRPr="00E6152D" w:rsidRDefault="00F002DA" w:rsidP="00AE4D4B">
            <w:pPr>
              <w:pStyle w:val="BodyText"/>
            </w:pPr>
            <w:r w:rsidRPr="00E6152D">
              <w:rPr>
                <w:vertAlign w:val="superscript"/>
              </w:rPr>
              <w:t>4</w:t>
            </w:r>
            <w:r w:rsidRPr="00E6152D">
              <w:t>о</w:t>
            </w:r>
          </w:p>
        </w:tc>
        <w:tc>
          <w:tcPr>
            <w:tcW w:w="360" w:type="dxa"/>
            <w:vAlign w:val="center"/>
          </w:tcPr>
          <w:p w:rsidR="00F002DA" w:rsidRPr="00E6152D" w:rsidRDefault="00F002DA" w:rsidP="00AE4D4B">
            <w:pPr>
              <w:pStyle w:val="BodyText"/>
              <w:jc w:val="center"/>
            </w:pPr>
            <w:r w:rsidRPr="00E6152D">
              <w:t>т</w:t>
            </w:r>
          </w:p>
        </w:tc>
        <w:tc>
          <w:tcPr>
            <w:tcW w:w="360" w:type="dxa"/>
            <w:vAlign w:val="center"/>
          </w:tcPr>
          <w:p w:rsidR="00F002DA" w:rsidRPr="00E6152D" w:rsidRDefault="00F002DA" w:rsidP="00AE4D4B">
            <w:pPr>
              <w:pStyle w:val="BodyText"/>
              <w:jc w:val="center"/>
            </w:pPr>
            <w:r w:rsidRPr="00E6152D">
              <w:t>с</w:t>
            </w:r>
          </w:p>
        </w:tc>
        <w:tc>
          <w:tcPr>
            <w:tcW w:w="360" w:type="dxa"/>
            <w:vAlign w:val="center"/>
          </w:tcPr>
          <w:p w:rsidR="00F002DA" w:rsidRPr="00E6152D" w:rsidRDefault="00F002DA" w:rsidP="00AE4D4B">
            <w:pPr>
              <w:pStyle w:val="BodyText"/>
              <w:jc w:val="center"/>
            </w:pPr>
            <w:r w:rsidRPr="00E6152D">
              <w:t>т</w:t>
            </w:r>
          </w:p>
        </w:tc>
        <w:tc>
          <w:tcPr>
            <w:tcW w:w="360" w:type="dxa"/>
            <w:vAlign w:val="center"/>
          </w:tcPr>
          <w:p w:rsidR="00F002DA" w:rsidRPr="00E6152D" w:rsidRDefault="00F002DA" w:rsidP="00AE4D4B">
            <w:pPr>
              <w:pStyle w:val="BodyText"/>
              <w:jc w:val="center"/>
            </w:pPr>
            <w:r w:rsidRPr="00E6152D">
              <w:t>у</w:t>
            </w:r>
          </w:p>
        </w:tc>
        <w:tc>
          <w:tcPr>
            <w:tcW w:w="360" w:type="dxa"/>
            <w:vAlign w:val="center"/>
          </w:tcPr>
          <w:p w:rsidR="00F002DA" w:rsidRPr="00E6152D" w:rsidRDefault="00F002DA" w:rsidP="00AE4D4B">
            <w:pPr>
              <w:pStyle w:val="BodyText"/>
              <w:jc w:val="center"/>
            </w:pPr>
            <w:r w:rsidRPr="00E6152D">
              <w:t>п</w:t>
            </w:r>
          </w:p>
        </w:tc>
        <w:tc>
          <w:tcPr>
            <w:tcW w:w="360" w:type="dxa"/>
            <w:vAlign w:val="center"/>
          </w:tcPr>
          <w:p w:rsidR="00F002DA" w:rsidRPr="00E6152D" w:rsidRDefault="00F002DA" w:rsidP="00AE4D4B">
            <w:pPr>
              <w:pStyle w:val="BodyText"/>
              <w:jc w:val="center"/>
            </w:pPr>
            <w:r w:rsidRPr="00E6152D">
              <w:t>н</w:t>
            </w:r>
          </w:p>
        </w:tc>
        <w:tc>
          <w:tcPr>
            <w:tcW w:w="360" w:type="dxa"/>
            <w:vAlign w:val="center"/>
          </w:tcPr>
          <w:p w:rsidR="00F002DA" w:rsidRPr="00E6152D" w:rsidRDefault="00F002DA" w:rsidP="00AE4D4B">
            <w:pPr>
              <w:pStyle w:val="BodyText"/>
              <w:jc w:val="center"/>
            </w:pPr>
            <w:r w:rsidRPr="00E6152D">
              <w:t>о</w:t>
            </w:r>
          </w:p>
        </w:tc>
        <w:tc>
          <w:tcPr>
            <w:tcW w:w="360" w:type="dxa"/>
            <w:vAlign w:val="center"/>
          </w:tcPr>
          <w:p w:rsidR="00F002DA" w:rsidRPr="00E6152D" w:rsidRDefault="00F002DA" w:rsidP="00AE4D4B">
            <w:pPr>
              <w:pStyle w:val="BodyText"/>
              <w:jc w:val="center"/>
            </w:pPr>
            <w:r w:rsidRPr="00E6152D">
              <w:t>е</w:t>
            </w: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8</w:t>
            </w:r>
            <w:r w:rsidRPr="00E6152D">
              <w:t>т</w:t>
            </w:r>
          </w:p>
        </w:tc>
        <w:tc>
          <w:tcPr>
            <w:tcW w:w="360" w:type="dxa"/>
            <w:vAlign w:val="center"/>
          </w:tcPr>
          <w:p w:rsidR="00F002DA" w:rsidRPr="00E6152D" w:rsidRDefault="00F002DA" w:rsidP="00AE4D4B">
            <w:pPr>
              <w:pStyle w:val="BodyText"/>
              <w:jc w:val="center"/>
            </w:pPr>
            <w:r w:rsidRPr="00E6152D">
              <w:t>е</w:t>
            </w:r>
          </w:p>
        </w:tc>
        <w:tc>
          <w:tcPr>
            <w:tcW w:w="360" w:type="dxa"/>
            <w:vAlign w:val="center"/>
          </w:tcPr>
          <w:p w:rsidR="00F002DA" w:rsidRPr="00E6152D" w:rsidRDefault="00F002DA" w:rsidP="00AE4D4B">
            <w:pPr>
              <w:pStyle w:val="BodyText"/>
              <w:jc w:val="center"/>
            </w:pPr>
            <w:r w:rsidRPr="00E6152D">
              <w:t>о</w:t>
            </w:r>
          </w:p>
        </w:tc>
        <w:tc>
          <w:tcPr>
            <w:tcW w:w="360" w:type="dxa"/>
            <w:vAlign w:val="center"/>
          </w:tcPr>
          <w:p w:rsidR="00F002DA" w:rsidRPr="00E6152D" w:rsidRDefault="00F002DA" w:rsidP="00AE4D4B">
            <w:pPr>
              <w:pStyle w:val="BodyText"/>
              <w:jc w:val="center"/>
            </w:pPr>
            <w:r w:rsidRPr="00E6152D">
              <w:t>д</w:t>
            </w:r>
          </w:p>
        </w:tc>
        <w:tc>
          <w:tcPr>
            <w:tcW w:w="360" w:type="dxa"/>
            <w:vAlign w:val="center"/>
          </w:tcPr>
          <w:p w:rsidR="00F002DA" w:rsidRPr="00E6152D" w:rsidRDefault="00F002DA" w:rsidP="00AE4D4B">
            <w:pPr>
              <w:pStyle w:val="BodyText"/>
              <w:jc w:val="center"/>
            </w:pPr>
            <w:r w:rsidRPr="00E6152D">
              <w:t>и</w:t>
            </w:r>
          </w:p>
        </w:tc>
        <w:tc>
          <w:tcPr>
            <w:tcW w:w="360" w:type="dxa"/>
            <w:vAlign w:val="center"/>
          </w:tcPr>
          <w:p w:rsidR="00F002DA" w:rsidRPr="00E6152D" w:rsidRDefault="00F002DA" w:rsidP="00AE4D4B">
            <w:pPr>
              <w:pStyle w:val="BodyText"/>
              <w:jc w:val="center"/>
            </w:pPr>
            <w:r w:rsidRPr="00E6152D">
              <w:t>ц</w:t>
            </w:r>
          </w:p>
        </w:tc>
        <w:tc>
          <w:tcPr>
            <w:tcW w:w="360" w:type="dxa"/>
            <w:vAlign w:val="center"/>
          </w:tcPr>
          <w:p w:rsidR="00F002DA" w:rsidRPr="00E6152D" w:rsidRDefault="00F002DA" w:rsidP="00AE4D4B">
            <w:pPr>
              <w:pStyle w:val="BodyText"/>
              <w:jc w:val="center"/>
            </w:pPr>
            <w:r w:rsidRPr="00E6152D">
              <w:t>е</w:t>
            </w:r>
          </w:p>
        </w:tc>
        <w:tc>
          <w:tcPr>
            <w:tcW w:w="360" w:type="dxa"/>
            <w:vAlign w:val="center"/>
          </w:tcPr>
          <w:p w:rsidR="00F002DA" w:rsidRPr="00E6152D" w:rsidRDefault="00F002DA" w:rsidP="00AE4D4B">
            <w:pPr>
              <w:pStyle w:val="BodyText"/>
              <w:jc w:val="center"/>
            </w:pPr>
            <w:r w:rsidRPr="00E6152D">
              <w:t>я</w:t>
            </w: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н</w:t>
            </w: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е</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т</w:t>
            </w: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м</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о</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л</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pPr>
            <w:r w:rsidRPr="00E6152D">
              <w:rPr>
                <w:vertAlign w:val="superscript"/>
              </w:rPr>
              <w:t>9</w:t>
            </w:r>
            <w:r w:rsidRPr="00E6152D">
              <w:t>а</w:t>
            </w:r>
          </w:p>
        </w:tc>
        <w:tc>
          <w:tcPr>
            <w:tcW w:w="360" w:type="dxa"/>
            <w:vAlign w:val="center"/>
          </w:tcPr>
          <w:p w:rsidR="00F002DA" w:rsidRPr="00E6152D" w:rsidRDefault="00F002DA" w:rsidP="00AE4D4B">
            <w:pPr>
              <w:pStyle w:val="BodyText"/>
              <w:jc w:val="center"/>
            </w:pPr>
            <w:r w:rsidRPr="00E6152D">
              <w:t>в</w:t>
            </w:r>
          </w:p>
        </w:tc>
        <w:tc>
          <w:tcPr>
            <w:tcW w:w="360" w:type="dxa"/>
            <w:vAlign w:val="center"/>
          </w:tcPr>
          <w:p w:rsidR="00F002DA" w:rsidRPr="00E6152D" w:rsidRDefault="00F002DA" w:rsidP="00AE4D4B">
            <w:pPr>
              <w:pStyle w:val="BodyText"/>
              <w:jc w:val="center"/>
            </w:pPr>
            <w:r w:rsidRPr="00E6152D">
              <w:t>т</w:t>
            </w:r>
          </w:p>
        </w:tc>
        <w:tc>
          <w:tcPr>
            <w:tcW w:w="360" w:type="dxa"/>
            <w:vAlign w:val="center"/>
          </w:tcPr>
          <w:p w:rsidR="00F002DA" w:rsidRPr="00E6152D" w:rsidRDefault="00F002DA" w:rsidP="00AE4D4B">
            <w:pPr>
              <w:pStyle w:val="BodyText"/>
              <w:jc w:val="center"/>
            </w:pPr>
            <w:r w:rsidRPr="00E6152D">
              <w:t>о</w:t>
            </w:r>
          </w:p>
        </w:tc>
        <w:tc>
          <w:tcPr>
            <w:tcW w:w="360" w:type="dxa"/>
            <w:vAlign w:val="center"/>
          </w:tcPr>
          <w:p w:rsidR="00F002DA" w:rsidRPr="00E6152D" w:rsidRDefault="00F002DA" w:rsidP="00AE4D4B">
            <w:pPr>
              <w:pStyle w:val="BodyText"/>
              <w:jc w:val="center"/>
            </w:pPr>
            <w:r w:rsidRPr="00E6152D">
              <w:t>к</w:t>
            </w:r>
          </w:p>
        </w:tc>
        <w:tc>
          <w:tcPr>
            <w:tcW w:w="360" w:type="dxa"/>
            <w:vAlign w:val="center"/>
          </w:tcPr>
          <w:p w:rsidR="00F002DA" w:rsidRPr="00E6152D" w:rsidRDefault="00F002DA" w:rsidP="00AE4D4B">
            <w:pPr>
              <w:pStyle w:val="BodyText"/>
              <w:jc w:val="center"/>
            </w:pPr>
            <w:r w:rsidRPr="00E6152D">
              <w:t>р</w:t>
            </w:r>
          </w:p>
        </w:tc>
        <w:tc>
          <w:tcPr>
            <w:tcW w:w="360" w:type="dxa"/>
            <w:vAlign w:val="center"/>
          </w:tcPr>
          <w:p w:rsidR="00F002DA" w:rsidRPr="00E6152D" w:rsidRDefault="00F002DA" w:rsidP="00AE4D4B">
            <w:pPr>
              <w:pStyle w:val="BodyText"/>
              <w:jc w:val="center"/>
            </w:pPr>
            <w:r w:rsidRPr="00E6152D">
              <w:t>а</w:t>
            </w:r>
          </w:p>
        </w:tc>
        <w:tc>
          <w:tcPr>
            <w:tcW w:w="360" w:type="dxa"/>
            <w:vAlign w:val="center"/>
          </w:tcPr>
          <w:p w:rsidR="00F002DA" w:rsidRPr="00E6152D" w:rsidRDefault="00F002DA" w:rsidP="00AE4D4B">
            <w:pPr>
              <w:pStyle w:val="BodyText"/>
              <w:jc w:val="center"/>
            </w:pPr>
            <w:r w:rsidRPr="00E6152D">
              <w:t>т</w:t>
            </w:r>
          </w:p>
        </w:tc>
        <w:tc>
          <w:tcPr>
            <w:tcW w:w="360" w:type="dxa"/>
            <w:vAlign w:val="center"/>
          </w:tcPr>
          <w:p w:rsidR="00F002DA" w:rsidRPr="00E6152D" w:rsidRDefault="00F002DA" w:rsidP="00AE4D4B">
            <w:pPr>
              <w:pStyle w:val="BodyText"/>
              <w:jc w:val="center"/>
            </w:pPr>
            <w:r w:rsidRPr="00E6152D">
              <w:t>и</w:t>
            </w:r>
          </w:p>
        </w:tc>
        <w:tc>
          <w:tcPr>
            <w:tcW w:w="360" w:type="dxa"/>
            <w:vAlign w:val="center"/>
          </w:tcPr>
          <w:p w:rsidR="00F002DA" w:rsidRPr="00E6152D" w:rsidRDefault="00F002DA" w:rsidP="00AE4D4B">
            <w:pPr>
              <w:pStyle w:val="BodyText"/>
              <w:jc w:val="center"/>
            </w:pPr>
            <w:r w:rsidRPr="00E6152D">
              <w:t>я</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г</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и</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r w:rsidR="00F002DA" w:rsidRPr="00E6152D" w:rsidTr="00AE4D4B">
        <w:trPr>
          <w:trHeight w:hRule="exact" w:val="360"/>
          <w:jc w:val="center"/>
        </w:trPr>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vAlign w:val="center"/>
          </w:tcPr>
          <w:p w:rsidR="00F002DA" w:rsidRPr="00E6152D" w:rsidRDefault="00F002DA" w:rsidP="00AE4D4B">
            <w:pPr>
              <w:pStyle w:val="BodyText"/>
              <w:jc w:val="center"/>
            </w:pPr>
            <w:r w:rsidRPr="00E6152D">
              <w:t>я</w:t>
            </w: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c>
          <w:tcPr>
            <w:tcW w:w="360" w:type="dxa"/>
            <w:shd w:val="clear" w:color="auto" w:fill="BBBBBB"/>
            <w:vAlign w:val="center"/>
          </w:tcPr>
          <w:p w:rsidR="00F002DA" w:rsidRPr="00E6152D" w:rsidRDefault="00F002DA" w:rsidP="00AE4D4B">
            <w:pPr>
              <w:pStyle w:val="BodyText"/>
              <w:jc w:val="center"/>
            </w:pPr>
          </w:p>
        </w:tc>
      </w:tr>
    </w:tbl>
    <w:p w:rsidR="00F002DA" w:rsidRPr="00702667" w:rsidRDefault="00F002DA" w:rsidP="00F1625F">
      <w:pPr>
        <w:pStyle w:val="BodyText"/>
      </w:pPr>
    </w:p>
    <w:tbl>
      <w:tblPr>
        <w:tblW w:w="0" w:type="auto"/>
        <w:tblLook w:val="0000"/>
      </w:tblPr>
      <w:tblGrid>
        <w:gridCol w:w="1906"/>
        <w:gridCol w:w="1983"/>
      </w:tblGrid>
      <w:tr w:rsidR="00F002DA" w:rsidRPr="00E6152D" w:rsidTr="00AE4D4B">
        <w:tc>
          <w:tcPr>
            <w:tcW w:w="0" w:type="auto"/>
          </w:tcPr>
          <w:p w:rsidR="00F002DA" w:rsidRPr="00E6152D" w:rsidRDefault="00F002DA" w:rsidP="00AE4D4B">
            <w:pPr>
              <w:pStyle w:val="BodyText"/>
              <w:rPr>
                <w:rFonts w:ascii="Times New Roman" w:hAnsi="Times New Roman"/>
              </w:rPr>
            </w:pPr>
            <w:r w:rsidRPr="00E6152D">
              <w:rPr>
                <w:rFonts w:ascii="Times New Roman" w:hAnsi="Times New Roman"/>
              </w:rPr>
              <w:t>По горизонтали:</w:t>
            </w:r>
          </w:p>
        </w:tc>
        <w:tc>
          <w:tcPr>
            <w:tcW w:w="0" w:type="auto"/>
          </w:tcPr>
          <w:p w:rsidR="00F002DA" w:rsidRPr="00E6152D" w:rsidRDefault="00F002DA" w:rsidP="00AE4D4B">
            <w:pPr>
              <w:pStyle w:val="BodyText"/>
              <w:rPr>
                <w:rFonts w:ascii="Times New Roman" w:hAnsi="Times New Roman"/>
              </w:rPr>
            </w:pPr>
            <w:r w:rsidRPr="00E6152D">
              <w:rPr>
                <w:rFonts w:ascii="Times New Roman" w:hAnsi="Times New Roman"/>
              </w:rPr>
              <w:t>По вертикали:</w:t>
            </w:r>
          </w:p>
        </w:tc>
      </w:tr>
      <w:tr w:rsidR="00F002DA" w:rsidRPr="00E6152D" w:rsidTr="00AE4D4B">
        <w:tc>
          <w:tcPr>
            <w:tcW w:w="0" w:type="auto"/>
          </w:tcPr>
          <w:p w:rsidR="00F002DA" w:rsidRPr="00E6152D" w:rsidRDefault="00F002DA" w:rsidP="00AE4D4B">
            <w:pPr>
              <w:pStyle w:val="BodyText"/>
              <w:rPr>
                <w:rFonts w:ascii="Times New Roman" w:hAnsi="Times New Roman"/>
                <w:lang w:val="ru-RU"/>
              </w:rPr>
            </w:pPr>
            <w:r w:rsidRPr="00E6152D">
              <w:rPr>
                <w:rFonts w:ascii="Times New Roman" w:hAnsi="Times New Roman"/>
                <w:lang w:val="ru-RU"/>
              </w:rPr>
              <w:t>4. отступное</w:t>
            </w:r>
          </w:p>
          <w:p w:rsidR="00F002DA" w:rsidRPr="00E6152D" w:rsidRDefault="00F002DA" w:rsidP="00AE4D4B">
            <w:pPr>
              <w:pStyle w:val="BodyText"/>
              <w:rPr>
                <w:rFonts w:ascii="Times New Roman" w:hAnsi="Times New Roman"/>
                <w:lang w:val="ru-RU"/>
              </w:rPr>
            </w:pPr>
            <w:r w:rsidRPr="00E6152D">
              <w:rPr>
                <w:rFonts w:ascii="Times New Roman" w:hAnsi="Times New Roman"/>
                <w:lang w:val="ru-RU"/>
              </w:rPr>
              <w:t>5. либерализм</w:t>
            </w:r>
          </w:p>
          <w:p w:rsidR="00F002DA" w:rsidRPr="00E6152D" w:rsidRDefault="00F002DA" w:rsidP="00AE4D4B">
            <w:pPr>
              <w:pStyle w:val="BodyText"/>
              <w:rPr>
                <w:rFonts w:ascii="Times New Roman" w:hAnsi="Times New Roman"/>
                <w:lang w:val="ru-RU"/>
              </w:rPr>
            </w:pPr>
            <w:r w:rsidRPr="00E6152D">
              <w:rPr>
                <w:rFonts w:ascii="Times New Roman" w:hAnsi="Times New Roman"/>
                <w:lang w:val="ru-RU"/>
              </w:rPr>
              <w:t>7. энтимема</w:t>
            </w:r>
          </w:p>
          <w:p w:rsidR="00F002DA" w:rsidRPr="00E6152D" w:rsidRDefault="00F002DA" w:rsidP="00AE4D4B">
            <w:pPr>
              <w:pStyle w:val="BodyText"/>
              <w:rPr>
                <w:rFonts w:ascii="Times New Roman" w:hAnsi="Times New Roman"/>
                <w:lang w:val="ru-RU"/>
              </w:rPr>
            </w:pPr>
            <w:r w:rsidRPr="00E6152D">
              <w:rPr>
                <w:rFonts w:ascii="Times New Roman" w:hAnsi="Times New Roman"/>
                <w:lang w:val="ru-RU"/>
              </w:rPr>
              <w:t>8. теодицея</w:t>
            </w:r>
          </w:p>
          <w:p w:rsidR="00F002DA" w:rsidRPr="00E6152D" w:rsidRDefault="00F002DA" w:rsidP="00AE4D4B">
            <w:pPr>
              <w:pStyle w:val="BodyText"/>
              <w:rPr>
                <w:rFonts w:ascii="Times New Roman" w:hAnsi="Times New Roman"/>
                <w:lang w:val="ru-RU"/>
              </w:rPr>
            </w:pPr>
            <w:r w:rsidRPr="00E6152D">
              <w:rPr>
                <w:rFonts w:ascii="Times New Roman" w:hAnsi="Times New Roman"/>
                <w:lang w:val="ru-RU"/>
              </w:rPr>
              <w:t>9. автократия</w:t>
            </w:r>
          </w:p>
        </w:tc>
        <w:tc>
          <w:tcPr>
            <w:tcW w:w="0" w:type="auto"/>
          </w:tcPr>
          <w:p w:rsidR="00F002DA" w:rsidRPr="00E6152D" w:rsidRDefault="00F002DA" w:rsidP="00AE4D4B">
            <w:pPr>
              <w:pStyle w:val="BodyText"/>
              <w:rPr>
                <w:rFonts w:ascii="Times New Roman" w:hAnsi="Times New Roman"/>
                <w:lang w:val="ru-RU"/>
              </w:rPr>
            </w:pPr>
            <w:r w:rsidRPr="00E6152D">
              <w:rPr>
                <w:rFonts w:ascii="Times New Roman" w:hAnsi="Times New Roman"/>
                <w:lang w:val="ru-RU"/>
              </w:rPr>
              <w:t>1. капитал</w:t>
            </w:r>
          </w:p>
          <w:p w:rsidR="00F002DA" w:rsidRPr="00E6152D" w:rsidRDefault="00F002DA" w:rsidP="00AE4D4B">
            <w:pPr>
              <w:pStyle w:val="BodyText"/>
              <w:rPr>
                <w:rFonts w:ascii="Times New Roman" w:hAnsi="Times New Roman"/>
                <w:lang w:val="ru-RU"/>
              </w:rPr>
            </w:pPr>
            <w:r w:rsidRPr="00E6152D">
              <w:rPr>
                <w:rFonts w:ascii="Times New Roman" w:hAnsi="Times New Roman"/>
                <w:lang w:val="ru-RU"/>
              </w:rPr>
              <w:t>2. ощущение</w:t>
            </w:r>
          </w:p>
          <w:p w:rsidR="00F002DA" w:rsidRPr="00E6152D" w:rsidRDefault="00F002DA" w:rsidP="00AE4D4B">
            <w:pPr>
              <w:pStyle w:val="BodyText"/>
              <w:rPr>
                <w:rFonts w:ascii="Times New Roman" w:hAnsi="Times New Roman"/>
                <w:lang w:val="ru-RU"/>
              </w:rPr>
            </w:pPr>
            <w:r w:rsidRPr="00E6152D">
              <w:rPr>
                <w:rFonts w:ascii="Times New Roman" w:hAnsi="Times New Roman"/>
                <w:lang w:val="ru-RU"/>
              </w:rPr>
              <w:t>3. индоссамент</w:t>
            </w:r>
          </w:p>
          <w:p w:rsidR="00F002DA" w:rsidRPr="00E6152D" w:rsidRDefault="00F002DA" w:rsidP="00AE4D4B">
            <w:pPr>
              <w:pStyle w:val="BodyText"/>
              <w:rPr>
                <w:rFonts w:ascii="Times New Roman" w:hAnsi="Times New Roman"/>
                <w:lang w:val="ru-RU"/>
              </w:rPr>
            </w:pPr>
            <w:r w:rsidRPr="00E6152D">
              <w:rPr>
                <w:rFonts w:ascii="Times New Roman" w:hAnsi="Times New Roman"/>
                <w:lang w:val="ru-RU"/>
              </w:rPr>
              <w:t>6. депозит</w:t>
            </w:r>
          </w:p>
          <w:p w:rsidR="00F002DA" w:rsidRPr="00E6152D" w:rsidRDefault="00F002DA" w:rsidP="00AE4D4B">
            <w:pPr>
              <w:pStyle w:val="BodyText"/>
              <w:rPr>
                <w:rFonts w:ascii="Times New Roman" w:hAnsi="Times New Roman"/>
                <w:lang w:val="ru-RU"/>
              </w:rPr>
            </w:pPr>
            <w:r w:rsidRPr="00E6152D">
              <w:rPr>
                <w:rFonts w:ascii="Times New Roman" w:hAnsi="Times New Roman"/>
                <w:lang w:val="ru-RU"/>
              </w:rPr>
              <w:t>7. эпистемология</w:t>
            </w:r>
          </w:p>
        </w:tc>
      </w:tr>
    </w:tbl>
    <w:p w:rsidR="00F002DA" w:rsidRDefault="00F002DA" w:rsidP="00F1625F">
      <w:pPr>
        <w:spacing w:line="240" w:lineRule="auto"/>
        <w:rPr>
          <w:b/>
        </w:rPr>
      </w:pPr>
    </w:p>
    <w:p w:rsidR="00F002DA" w:rsidRDefault="00F002DA" w:rsidP="00F1625F">
      <w:pPr>
        <w:rPr>
          <w:b/>
        </w:rPr>
      </w:pPr>
      <w:r>
        <w:rPr>
          <w:b/>
        </w:rPr>
        <w:br w:type="page"/>
      </w:r>
    </w:p>
    <w:p w:rsidR="00F002DA" w:rsidRDefault="00F002DA" w:rsidP="00F1625F">
      <w:pPr>
        <w:spacing w:line="240" w:lineRule="auto"/>
        <w:rPr>
          <w:b/>
        </w:rPr>
      </w:pPr>
      <w:r>
        <w:rPr>
          <w:b/>
        </w:rPr>
        <w:t>9. Задание для критического анализа текста (всего за задание - 50 баллов).</w:t>
      </w:r>
    </w:p>
    <w:p w:rsidR="00F002DA" w:rsidRDefault="00F002DA" w:rsidP="00F1625F">
      <w:pPr>
        <w:spacing w:line="240" w:lineRule="auto"/>
        <w:rPr>
          <w:b/>
          <w:sz w:val="8"/>
          <w:szCs w:val="8"/>
        </w:rPr>
      </w:pPr>
    </w:p>
    <w:p w:rsidR="00F002DA" w:rsidRDefault="00F002DA" w:rsidP="00F1625F">
      <w:pPr>
        <w:spacing w:line="240" w:lineRule="auto"/>
        <w:rPr>
          <w:b/>
        </w:rPr>
      </w:pPr>
      <w:r>
        <w:rPr>
          <w:b/>
        </w:rPr>
        <w:t>Вам предлагается текст, в котором отчетливо выражена идейная (мировоззренческая) позиция автора. Вы должны проанализировать его и выполнить следующие задания:</w:t>
      </w:r>
    </w:p>
    <w:p w:rsidR="00F002DA" w:rsidRDefault="00F002DA" w:rsidP="00F1625F">
      <w:pPr>
        <w:spacing w:line="240" w:lineRule="auto"/>
        <w:rPr>
          <w:b/>
          <w:sz w:val="8"/>
          <w:szCs w:val="8"/>
        </w:rPr>
      </w:pPr>
    </w:p>
    <w:p w:rsidR="00F002DA" w:rsidRDefault="00F002DA" w:rsidP="00F1625F">
      <w:pPr>
        <w:spacing w:line="240" w:lineRule="auto"/>
        <w:rPr>
          <w:b/>
        </w:rPr>
      </w:pPr>
      <w:r>
        <w:rPr>
          <w:b/>
        </w:rPr>
        <w:t>9.1. Определить и сформулировать идейную позицию автора текста.</w:t>
      </w:r>
    </w:p>
    <w:p w:rsidR="00F002DA" w:rsidRDefault="00F002DA" w:rsidP="00F1625F">
      <w:pPr>
        <w:spacing w:line="240" w:lineRule="auto"/>
        <w:rPr>
          <w:b/>
          <w:sz w:val="8"/>
          <w:szCs w:val="8"/>
        </w:rPr>
      </w:pPr>
    </w:p>
    <w:p w:rsidR="00F002DA" w:rsidRDefault="00F002DA" w:rsidP="00F1625F">
      <w:pPr>
        <w:spacing w:line="240" w:lineRule="auto"/>
        <w:rPr>
          <w:b/>
        </w:rPr>
      </w:pPr>
      <w:r>
        <w:rPr>
          <w:b/>
        </w:rPr>
        <w:t xml:space="preserve">9.2 Используя текст и имеющиеся у вас теоретические знания в области общественных наук, привести: </w:t>
      </w:r>
    </w:p>
    <w:p w:rsidR="00F002DA" w:rsidRDefault="00F002DA" w:rsidP="00F1625F">
      <w:pPr>
        <w:spacing w:line="240" w:lineRule="auto"/>
        <w:rPr>
          <w:b/>
          <w:sz w:val="8"/>
          <w:szCs w:val="8"/>
        </w:rPr>
      </w:pPr>
    </w:p>
    <w:p w:rsidR="00F002DA" w:rsidRDefault="00F002DA" w:rsidP="00F1625F">
      <w:pPr>
        <w:spacing w:line="240" w:lineRule="auto"/>
        <w:rPr>
          <w:b/>
        </w:rPr>
      </w:pPr>
      <w:r>
        <w:rPr>
          <w:b/>
        </w:rPr>
        <w:t>9.2.1 Не менее 3-х аргументов в обоснование данной идейной позиции.</w:t>
      </w:r>
    </w:p>
    <w:p w:rsidR="00F002DA" w:rsidRDefault="00F002DA" w:rsidP="00F1625F">
      <w:pPr>
        <w:spacing w:line="240" w:lineRule="auto"/>
        <w:rPr>
          <w:b/>
        </w:rPr>
      </w:pPr>
      <w:r>
        <w:rPr>
          <w:b/>
        </w:rPr>
        <w:t>9.2.2 Не менее 3-х аргументов в опровержение данной идейной позиции.</w:t>
      </w:r>
    </w:p>
    <w:p w:rsidR="00F002DA" w:rsidRDefault="00F002DA" w:rsidP="00F1625F">
      <w:pPr>
        <w:spacing w:line="240" w:lineRule="auto"/>
        <w:rPr>
          <w:b/>
        </w:rPr>
      </w:pPr>
    </w:p>
    <w:p w:rsidR="00F002DA" w:rsidRDefault="00F002DA" w:rsidP="00F1625F">
      <w:pPr>
        <w:pStyle w:val="ListParagraph"/>
        <w:spacing w:line="240" w:lineRule="auto"/>
        <w:jc w:val="center"/>
        <w:rPr>
          <w:b/>
        </w:rPr>
      </w:pPr>
      <w:r>
        <w:rPr>
          <w:b/>
        </w:rPr>
        <w:t>Текст</w:t>
      </w:r>
    </w:p>
    <w:p w:rsidR="00F002DA" w:rsidRDefault="00F002DA" w:rsidP="00F1625F">
      <w:pPr>
        <w:spacing w:line="240" w:lineRule="auto"/>
        <w:rPr>
          <w:b/>
        </w:rPr>
      </w:pPr>
    </w:p>
    <w:p w:rsidR="00F002DA" w:rsidRPr="006E06C2" w:rsidRDefault="00F002DA" w:rsidP="00F1625F">
      <w:pPr>
        <w:spacing w:line="240" w:lineRule="auto"/>
        <w:ind w:firstLine="709"/>
        <w:rPr>
          <w:color w:val="000000"/>
          <w:lang w:eastAsia="ru-RU"/>
        </w:rPr>
      </w:pPr>
      <w:r w:rsidRPr="006E06C2">
        <w:rPr>
          <w:color w:val="000000"/>
          <w:lang w:eastAsia="ru-RU"/>
        </w:rPr>
        <w:t>Общая черта коллективистских систем может быть описана, выражаясь языком, принятым у специалистов всех школ, как сознательная организация производительных сил общества для выполнения определенной общественной задачи. Одной из основных претензий социалистических критиков нашей общественной системы было и остается то, что общественное производство не направляется "сознательно" избранной единой целью, а ставится в зависимость от капризов и настроений безответственных индивидов.</w:t>
      </w:r>
    </w:p>
    <w:p w:rsidR="00F002DA" w:rsidRPr="006E06C2" w:rsidRDefault="00F002DA" w:rsidP="00F1625F">
      <w:pPr>
        <w:spacing w:line="240" w:lineRule="auto"/>
        <w:ind w:firstLine="709"/>
        <w:rPr>
          <w:color w:val="000000"/>
          <w:lang w:eastAsia="ru-RU"/>
        </w:rPr>
      </w:pPr>
      <w:r w:rsidRPr="006E06C2">
        <w:rPr>
          <w:color w:val="000000"/>
          <w:lang w:eastAsia="ru-RU"/>
        </w:rPr>
        <w:t>Сказав так, мы ясно и недвусмысленно определяем основную проблему. Одновременно мы выявляем ту точку, в которой возникает конфликтная ситуация между индивидуальной свободой и коллективизмом. Различные виды коллективизма, коммунизма, фашизма и пр. расходятся в определении природы той единой цели, к которой должны направляться все усилия общества. Но все они … стремятся организовать общество в целом и все его ресурсы в подчинении одной конечной цели и отказываются признавать какие бы то ни было сферы автономии, в которых индивид и его воля являются конечной ценностью….</w:t>
      </w:r>
    </w:p>
    <w:p w:rsidR="00F002DA" w:rsidRPr="006E06C2" w:rsidRDefault="00F002DA" w:rsidP="00F1625F">
      <w:pPr>
        <w:spacing w:line="240" w:lineRule="auto"/>
        <w:ind w:firstLine="709"/>
        <w:rPr>
          <w:color w:val="000000"/>
          <w:lang w:eastAsia="ru-RU"/>
        </w:rPr>
      </w:pPr>
      <w:r w:rsidRPr="006E06C2">
        <w:rPr>
          <w:color w:val="000000"/>
          <w:lang w:eastAsia="ru-RU"/>
        </w:rPr>
        <w:t>"Социальные цели", "общественные задачи", определяющие направление общественного строительства, принято расплывчато именовать "общественным благом", "всеобщим благосостоянием", "общим интересом". Легко видеть, что все эти понятия не содержат ни необходимого, ни достаточного обозначения конкретного образа действий. Благосостояние и счастье миллионов не могут определяться по единой шкале "больше -- меньше". Благоденствие народа, так же как и счастье одного человека, зависит от множества причин, которые слагаются в бесчисленное множество комбинаций. Его нельзя адекватно представить как единую цель: разве что как иерархию целей, всеобъемлющую шкалу ценностей, в которой всякий человек сможет найти место каждой своей потребности. Выстраивая всю нашу деятельность по единому плану, мы приходим к необходимости ранжировать все наши потребности и свести их в систему ценностей настолько полную, чтобы она одна давала основание для единственного выбора. Это предполагало бы существование полного этического кодекса, в котором были бы представлены и должным образом упорядочены все человеческие ценности….</w:t>
      </w:r>
    </w:p>
    <w:p w:rsidR="00F002DA" w:rsidRPr="006E06C2" w:rsidRDefault="00F002DA" w:rsidP="00F1625F">
      <w:pPr>
        <w:spacing w:line="240" w:lineRule="auto"/>
        <w:ind w:firstLine="709"/>
        <w:rPr>
          <w:color w:val="000000"/>
          <w:lang w:eastAsia="ru-RU"/>
        </w:rPr>
      </w:pPr>
      <w:r w:rsidRPr="006E06C2">
        <w:rPr>
          <w:color w:val="000000"/>
          <w:lang w:eastAsia="ru-RU"/>
        </w:rPr>
        <w:t>Нас здесь не интересует вопрос, желательно ли существование такого полного этического кодекса. Можно ограничиться указанием на то, что до сегодняшнего дня развитие цивилизации сопровождалось последовательным сокращением областей деятельности, в которых действия индивида ограничивались бы фиксированными правилами….</w:t>
      </w:r>
    </w:p>
    <w:p w:rsidR="00F002DA" w:rsidRPr="006E06C2" w:rsidRDefault="00F002DA" w:rsidP="00F1625F">
      <w:pPr>
        <w:spacing w:line="240" w:lineRule="auto"/>
        <w:ind w:firstLine="709"/>
        <w:rPr>
          <w:color w:val="000000"/>
          <w:lang w:eastAsia="ru-RU"/>
        </w:rPr>
      </w:pPr>
      <w:r w:rsidRPr="006E06C2">
        <w:rPr>
          <w:color w:val="000000"/>
          <w:lang w:eastAsia="ru-RU"/>
        </w:rPr>
        <w:t>Итак, всеобъемлющей шкалой ценностей мы не располагаем; более того, ни один ум не был в состоянии охватить все бесчисленное разнообразие человеческих нужд, соревнующихся из-за источников удовлетворения потребностей, определить вес каждой из них на общей шкале. Для нас несущественно, стремится человек к достижению цели для удовлетворения личной потребности, бьется за благо ближнего или воюет за счастье многих, т.е. нам не интересно, альтруист он или эгоист. Но вот неспособность человека охватить больше, чем доступное ему поле деятельности, неспособность одновременно принимать во внимание неограниченное количество необходимостей -- вот что важно, вот что существенно для нашего дальнейшего рассуждения. Будут ли интересы одного человека сосредоточены на удовлетворении его физических потребностей, будет ли он принимать деятельное участие в благоустройстве каждого, кого знает, -- та задача, которая поглотит все его внимание, будет лишь ничтожной частицей потребностей всех.</w:t>
      </w:r>
    </w:p>
    <w:p w:rsidR="00F002DA" w:rsidRPr="006E06C2" w:rsidRDefault="00F002DA" w:rsidP="00F1625F">
      <w:pPr>
        <w:spacing w:line="240" w:lineRule="auto"/>
        <w:ind w:firstLine="709"/>
        <w:rPr>
          <w:color w:val="000000"/>
          <w:lang w:eastAsia="ru-RU"/>
        </w:rPr>
      </w:pPr>
      <w:r w:rsidRPr="006E06C2">
        <w:rPr>
          <w:color w:val="000000"/>
          <w:lang w:eastAsia="ru-RU"/>
        </w:rPr>
        <w:t>Это фундамент, и на нем строится вся философия индивидуализма. Мы не исходим из того, что человек по природе эгоистичен и себялюбив или должен стать таковым, что нам часто приписывают. Наше рассуждение отталкивается от того, что способности человеческого воображения, бесспорно, ограничены, что поэтому любая частная шкала ценностей является малой частицей во множестве всех потребностей общества и что, поскольку, грубо говоря, сама по себе шкала ценностей может существовать только в индивидуальном сознании, постольку она является ограниченной и неполной. В силу этого индивидуальные ценностные шкалы различны и находятся в противоречии друг с другом. Отсюда индивидуалист делает вывод, что индивидам следует позволить в определенных пределах следовать скорее своим собственным склонностям и предпочтениям, нежели чьим-то еще, и что в этих пределах склонности индивида должны иметь определяющий вес и не подлежать чьему-либо суду. Именно это признание индивида верховным судьей его собственных намерений и убеждений, признание, что постольку, поскольку это возможно, деятельность индивида должна определяться его склонностями, и составляет существо индивидуалистической позиции.</w:t>
      </w:r>
    </w:p>
    <w:p w:rsidR="00F002DA" w:rsidRPr="006E06C2" w:rsidRDefault="00F002DA" w:rsidP="00F1625F">
      <w:pPr>
        <w:spacing w:line="240" w:lineRule="auto"/>
        <w:ind w:firstLine="709"/>
        <w:rPr>
          <w:color w:val="000000"/>
          <w:lang w:eastAsia="ru-RU"/>
        </w:rPr>
      </w:pPr>
      <w:r w:rsidRPr="006E06C2">
        <w:rPr>
          <w:color w:val="000000"/>
          <w:lang w:eastAsia="ru-RU"/>
        </w:rPr>
        <w:t>Такая позиция не исключает, конечно, признания существования общественных целей или скорее наличия таких совпадений в нуждах индивида, которые заставляют их объединять усилия для достижения одной цели. Но она сводит подобную коллективную деятельность к тем случаям, когда склонности индивидов совпадают; то, что мы называем "общественной целью", есть просто общая цель многих индивидов, или, иначе, такая цель, для достижения которой работают многие и достижение которой удовлетворяет их частные потребности. Коллективная деятельность ограничивается, таким образом, сферой действия общей цели. Часто случается, что общая цель не является собственно целью деятельности индивида, а представляет собой средство, которое разными индивидами используется для достижения разных целей.</w:t>
      </w:r>
    </w:p>
    <w:p w:rsidR="00F002DA" w:rsidRPr="006E06C2" w:rsidRDefault="00F002DA" w:rsidP="00F1625F">
      <w:pPr>
        <w:spacing w:line="240" w:lineRule="auto"/>
        <w:ind w:firstLine="709"/>
        <w:rPr>
          <w:color w:val="000000"/>
          <w:lang w:eastAsia="ru-RU"/>
        </w:rPr>
      </w:pPr>
      <w:r w:rsidRPr="006E06C2">
        <w:rPr>
          <w:color w:val="000000"/>
          <w:lang w:eastAsia="ru-RU"/>
        </w:rPr>
        <w:t>Когда индивиды начинают трудиться сообща для достижения объединившей их цели, то институты и организации, которые создаются ими по ходу дела, например государство, получают свою собственную систему целей и средств. При этом любая созданная организация становится неким "лицом" среди прочих "лиц" (в случае государства -- более мощным, чем остальные) и для нее строго выделяется и ограничивается та область, в которой ее цели и задачи становятся определяющими. Ограничения в этой области зависят от того, насколько полного единодушия достигнут индивиды при обсуждении конкретных задач; при этом, естественно, чем шире сфера деятельности, тем меньше вероятность достижения подобного согласия. Некоторые функции государства встречают неизменно единодушную поддержку граждан; относительно других достигается согласие подавляющего большинства; и так далее, вплоть до таких сфер, где каждый человек, хотя и станет ожидать услуг от государства, будет иметь свое собственное мнение относительно их характера и содержания.</w:t>
      </w:r>
    </w:p>
    <w:p w:rsidR="00F002DA" w:rsidRDefault="00F002DA" w:rsidP="00F1625F">
      <w:pPr>
        <w:spacing w:line="240" w:lineRule="auto"/>
        <w:rPr>
          <w:color w:val="000000"/>
          <w:lang w:eastAsia="ru-RU"/>
        </w:rPr>
      </w:pPr>
      <w:r w:rsidRPr="006E06C2">
        <w:rPr>
          <w:color w:val="000000"/>
          <w:lang w:eastAsia="ru-RU"/>
        </w:rPr>
        <w:t>Мы можем доверять тому; что государство в своей деятельности направляется исключительно общественным согласием, только постольку, поскольку это согласие существует. Когда государство начинает осуществлять прямой контроль в той области, в которой не было достигнуто общественного соглашения, это приводит к подавлению индивидуальных свобод. Но этот случай не единственный. Нельзя, к сожалению, бесконечно расширять сферу общественной деятельности и не задеть при этом области индивидуальной свободы. Как только общественный сектор, в котором государство контролирует распределение средств и их использование, начинает превышать определенную пропорцию по отношению к целому, результат его деятельности начинает сказываться на всей системе. Пусть государство непосредственно регулирует только часть (хотя и большую часть) ресурсов -- результат принимаемых им решений сказывается на всей экономике в такой степени, что косвенно контроль задевает все. В Германии уже в 1928 г. столичные и местные власти контролировали напрямую больше половины национального дохода (по тогдашним официальным данным, до 53%), а косвенно -всю экономическую жизнь нации, и так было не только в Германии. При таких обстоятельствах не остается индивидуальной цели, достижение которой не ставилось бы в. зависимость от деятельности государства, и "общественная шкала ценностей", направляющая и регулирующая деятельность государства, должна учитывать все индивидуальные нужды.</w:t>
      </w:r>
    </w:p>
    <w:p w:rsidR="00F002DA" w:rsidRDefault="00F002DA" w:rsidP="00F1625F">
      <w:pPr>
        <w:rPr>
          <w:color w:val="000000"/>
          <w:lang w:eastAsia="ru-RU"/>
        </w:rPr>
      </w:pPr>
      <w:r>
        <w:rPr>
          <w:color w:val="000000"/>
          <w:lang w:eastAsia="ru-RU"/>
        </w:rPr>
        <w:br w:type="page"/>
      </w:r>
    </w:p>
    <w:p w:rsidR="00F002DA" w:rsidRDefault="00F002DA" w:rsidP="00F1625F">
      <w:pPr>
        <w:spacing w:line="240" w:lineRule="auto"/>
        <w:rPr>
          <w:b/>
        </w:rPr>
      </w:pPr>
    </w:p>
    <w:p w:rsidR="00F002DA" w:rsidRPr="00D04909" w:rsidRDefault="00F002DA" w:rsidP="00F1625F">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7371"/>
        <w:gridCol w:w="1408"/>
      </w:tblGrid>
      <w:tr w:rsidR="00F002DA" w:rsidRPr="00E6152D" w:rsidTr="00AE4D4B">
        <w:tc>
          <w:tcPr>
            <w:tcW w:w="566" w:type="dxa"/>
          </w:tcPr>
          <w:p w:rsidR="00F002DA" w:rsidRPr="00E6152D" w:rsidRDefault="00F002DA" w:rsidP="00AE4D4B">
            <w:pPr>
              <w:spacing w:line="240" w:lineRule="auto"/>
              <w:jc w:val="center"/>
            </w:pPr>
            <w:r w:rsidRPr="00E6152D">
              <w:t>№</w:t>
            </w:r>
          </w:p>
        </w:tc>
        <w:tc>
          <w:tcPr>
            <w:tcW w:w="7371" w:type="dxa"/>
          </w:tcPr>
          <w:p w:rsidR="00F002DA" w:rsidRPr="00E6152D" w:rsidRDefault="00F002DA" w:rsidP="00AE4D4B">
            <w:pPr>
              <w:spacing w:line="240" w:lineRule="auto"/>
              <w:jc w:val="center"/>
            </w:pPr>
            <w:r w:rsidRPr="00E6152D">
              <w:t>Критерии</w:t>
            </w:r>
          </w:p>
        </w:tc>
        <w:tc>
          <w:tcPr>
            <w:tcW w:w="1408" w:type="dxa"/>
          </w:tcPr>
          <w:p w:rsidR="00F002DA" w:rsidRPr="00E6152D" w:rsidRDefault="00F002DA" w:rsidP="00AE4D4B">
            <w:pPr>
              <w:spacing w:line="240" w:lineRule="auto"/>
              <w:jc w:val="center"/>
            </w:pPr>
            <w:r w:rsidRPr="00E6152D">
              <w:t>Баллы</w:t>
            </w:r>
          </w:p>
        </w:tc>
      </w:tr>
      <w:tr w:rsidR="00F002DA" w:rsidRPr="00E6152D" w:rsidTr="00AE4D4B">
        <w:tc>
          <w:tcPr>
            <w:tcW w:w="566" w:type="dxa"/>
          </w:tcPr>
          <w:p w:rsidR="00F002DA" w:rsidRPr="00E6152D" w:rsidRDefault="00F002DA" w:rsidP="00AE4D4B">
            <w:pPr>
              <w:spacing w:line="240" w:lineRule="auto"/>
              <w:jc w:val="center"/>
            </w:pPr>
            <w:r w:rsidRPr="00E6152D">
              <w:t>9.1</w:t>
            </w:r>
          </w:p>
        </w:tc>
        <w:tc>
          <w:tcPr>
            <w:tcW w:w="7371" w:type="dxa"/>
          </w:tcPr>
          <w:p w:rsidR="00F002DA" w:rsidRPr="00E6152D" w:rsidRDefault="00F002DA" w:rsidP="00AE4D4B">
            <w:pPr>
              <w:spacing w:line="240" w:lineRule="auto"/>
            </w:pPr>
            <w:r w:rsidRPr="00E6152D">
              <w:t>Вычленение общей идейной позиции автора текста</w:t>
            </w:r>
          </w:p>
          <w:p w:rsidR="00F002DA" w:rsidRPr="00E6152D" w:rsidRDefault="00F002DA" w:rsidP="00AE4D4B">
            <w:pPr>
              <w:spacing w:line="240" w:lineRule="auto"/>
              <w:rPr>
                <w:i/>
              </w:rPr>
            </w:pPr>
            <w:r w:rsidRPr="00E6152D">
              <w:rPr>
                <w:i/>
              </w:rPr>
              <w:t>Если общая идейная позиция не определена, то за задание ставится 0 баллов (по критериям 2 и 3 задание не оценивается)</w:t>
            </w:r>
          </w:p>
        </w:tc>
        <w:tc>
          <w:tcPr>
            <w:tcW w:w="1408" w:type="dxa"/>
          </w:tcPr>
          <w:p w:rsidR="00F002DA" w:rsidRPr="00E6152D" w:rsidRDefault="00F002DA" w:rsidP="00AE4D4B">
            <w:pPr>
              <w:spacing w:line="240" w:lineRule="auto"/>
              <w:jc w:val="center"/>
              <w:rPr>
                <w:b/>
              </w:rPr>
            </w:pPr>
            <w:r w:rsidRPr="00E6152D">
              <w:rPr>
                <w:b/>
              </w:rPr>
              <w:t>20</w:t>
            </w:r>
          </w:p>
        </w:tc>
      </w:tr>
      <w:tr w:rsidR="00F002DA" w:rsidRPr="00E6152D" w:rsidTr="00AE4D4B">
        <w:tc>
          <w:tcPr>
            <w:tcW w:w="566" w:type="dxa"/>
            <w:tcBorders>
              <w:bottom w:val="nil"/>
            </w:tcBorders>
          </w:tcPr>
          <w:p w:rsidR="00F002DA" w:rsidRPr="00E6152D" w:rsidRDefault="00F002DA" w:rsidP="00AE4D4B">
            <w:pPr>
              <w:spacing w:line="240" w:lineRule="auto"/>
              <w:jc w:val="center"/>
            </w:pPr>
          </w:p>
        </w:tc>
        <w:tc>
          <w:tcPr>
            <w:tcW w:w="7371" w:type="dxa"/>
            <w:tcBorders>
              <w:bottom w:val="nil"/>
            </w:tcBorders>
          </w:tcPr>
          <w:p w:rsidR="00F002DA" w:rsidRPr="00E6152D" w:rsidRDefault="00F002DA" w:rsidP="00AE4D4B">
            <w:pPr>
              <w:spacing w:line="240" w:lineRule="auto"/>
            </w:pPr>
            <w:r w:rsidRPr="00E6152D">
              <w:t>Вычленение в качестве общей идейной позиции идеи «свободы», «прав и свобод личности», «индивидуализма» ИЛИ</w:t>
            </w:r>
          </w:p>
        </w:tc>
        <w:tc>
          <w:tcPr>
            <w:tcW w:w="1408" w:type="dxa"/>
            <w:tcBorders>
              <w:bottom w:val="nil"/>
            </w:tcBorders>
          </w:tcPr>
          <w:p w:rsidR="00F002DA" w:rsidRPr="00E6152D" w:rsidRDefault="00F002DA" w:rsidP="00AE4D4B">
            <w:pPr>
              <w:spacing w:line="240" w:lineRule="auto"/>
              <w:jc w:val="center"/>
            </w:pPr>
            <w:r w:rsidRPr="00E6152D">
              <w:t>5</w:t>
            </w:r>
          </w:p>
        </w:tc>
      </w:tr>
      <w:tr w:rsidR="00F002DA" w:rsidRPr="00E6152D" w:rsidTr="00AE4D4B">
        <w:tc>
          <w:tcPr>
            <w:tcW w:w="566" w:type="dxa"/>
            <w:tcBorders>
              <w:top w:val="nil"/>
            </w:tcBorders>
          </w:tcPr>
          <w:p w:rsidR="00F002DA" w:rsidRPr="00E6152D" w:rsidRDefault="00F002DA" w:rsidP="00AE4D4B">
            <w:pPr>
              <w:spacing w:line="240" w:lineRule="auto"/>
              <w:jc w:val="center"/>
            </w:pPr>
          </w:p>
        </w:tc>
        <w:tc>
          <w:tcPr>
            <w:tcW w:w="7371" w:type="dxa"/>
            <w:tcBorders>
              <w:top w:val="nil"/>
            </w:tcBorders>
          </w:tcPr>
          <w:p w:rsidR="00F002DA" w:rsidRPr="00E6152D" w:rsidRDefault="00F002DA" w:rsidP="00AE4D4B">
            <w:pPr>
              <w:spacing w:line="240" w:lineRule="auto"/>
            </w:pPr>
            <w:r w:rsidRPr="00E6152D">
              <w:t>Вычленение в качестве общей идейной позиции «либерализма»</w:t>
            </w:r>
          </w:p>
        </w:tc>
        <w:tc>
          <w:tcPr>
            <w:tcW w:w="1408" w:type="dxa"/>
            <w:tcBorders>
              <w:top w:val="nil"/>
            </w:tcBorders>
          </w:tcPr>
          <w:p w:rsidR="00F002DA" w:rsidRPr="00E6152D" w:rsidRDefault="00F002DA" w:rsidP="00AE4D4B">
            <w:pPr>
              <w:spacing w:line="240" w:lineRule="auto"/>
              <w:jc w:val="center"/>
            </w:pPr>
            <w:r w:rsidRPr="00E6152D">
              <w:t>15</w:t>
            </w:r>
          </w:p>
        </w:tc>
      </w:tr>
      <w:tr w:rsidR="00F002DA" w:rsidRPr="00E6152D" w:rsidTr="00AE4D4B">
        <w:tc>
          <w:tcPr>
            <w:tcW w:w="566" w:type="dxa"/>
            <w:vMerge w:val="restart"/>
          </w:tcPr>
          <w:p w:rsidR="00F002DA" w:rsidRPr="00E6152D" w:rsidRDefault="00F002DA" w:rsidP="00AE4D4B">
            <w:pPr>
              <w:spacing w:line="240" w:lineRule="auto"/>
              <w:jc w:val="center"/>
            </w:pPr>
            <w:r w:rsidRPr="00E6152D">
              <w:t>9.2</w:t>
            </w:r>
          </w:p>
        </w:tc>
        <w:tc>
          <w:tcPr>
            <w:tcW w:w="7371" w:type="dxa"/>
          </w:tcPr>
          <w:p w:rsidR="00F002DA" w:rsidRPr="00E6152D" w:rsidRDefault="00F002DA" w:rsidP="00AE4D4B">
            <w:pPr>
              <w:spacing w:line="240" w:lineRule="auto"/>
            </w:pPr>
            <w:r w:rsidRPr="00E6152D">
              <w:t>Аргументы в обоснование идейной позиции, выраженной в тексте</w:t>
            </w:r>
          </w:p>
          <w:p w:rsidR="00F002DA" w:rsidRPr="00E6152D" w:rsidRDefault="00F002DA" w:rsidP="00AE4D4B">
            <w:pPr>
              <w:spacing w:line="240" w:lineRule="auto"/>
            </w:pPr>
            <w:r w:rsidRPr="00E6152D">
              <w:rPr>
                <w:i/>
              </w:rPr>
              <w:t>Рассуждения общего характера в качестве аргументов не засчитываются</w:t>
            </w:r>
          </w:p>
        </w:tc>
        <w:tc>
          <w:tcPr>
            <w:tcW w:w="1408" w:type="dxa"/>
          </w:tcPr>
          <w:p w:rsidR="00F002DA" w:rsidRPr="00E6152D" w:rsidRDefault="00F002DA" w:rsidP="00AE4D4B">
            <w:pPr>
              <w:spacing w:line="240" w:lineRule="auto"/>
              <w:jc w:val="center"/>
              <w:rPr>
                <w:b/>
              </w:rPr>
            </w:pPr>
            <w:r w:rsidRPr="00E6152D">
              <w:rPr>
                <w:b/>
              </w:rPr>
              <w:t>15</w:t>
            </w:r>
          </w:p>
        </w:tc>
      </w:tr>
      <w:tr w:rsidR="00F002DA" w:rsidRPr="00E6152D" w:rsidTr="00AE4D4B">
        <w:tc>
          <w:tcPr>
            <w:tcW w:w="566" w:type="dxa"/>
            <w:vMerge/>
            <w:tcBorders>
              <w:bottom w:val="nil"/>
            </w:tcBorders>
          </w:tcPr>
          <w:p w:rsidR="00F002DA" w:rsidRPr="00E6152D" w:rsidRDefault="00F002DA" w:rsidP="00AE4D4B">
            <w:pPr>
              <w:spacing w:line="240" w:lineRule="auto"/>
              <w:jc w:val="center"/>
            </w:pPr>
          </w:p>
        </w:tc>
        <w:tc>
          <w:tcPr>
            <w:tcW w:w="7371" w:type="dxa"/>
            <w:tcBorders>
              <w:bottom w:val="nil"/>
            </w:tcBorders>
          </w:tcPr>
          <w:p w:rsidR="00F002DA" w:rsidRPr="00E6152D" w:rsidRDefault="00F002DA" w:rsidP="00AE4D4B">
            <w:pPr>
              <w:spacing w:line="240" w:lineRule="auto"/>
            </w:pPr>
            <w:r w:rsidRPr="00E6152D">
              <w:t>Приведен 1 аргумент</w:t>
            </w:r>
          </w:p>
          <w:p w:rsidR="00F002DA" w:rsidRPr="00E6152D" w:rsidRDefault="00F002DA" w:rsidP="00AE4D4B">
            <w:pPr>
              <w:spacing w:line="240" w:lineRule="auto"/>
            </w:pPr>
            <w:r w:rsidRPr="00E6152D">
              <w:t>ИЛИ</w:t>
            </w:r>
          </w:p>
        </w:tc>
        <w:tc>
          <w:tcPr>
            <w:tcW w:w="1408" w:type="dxa"/>
            <w:tcBorders>
              <w:bottom w:val="nil"/>
            </w:tcBorders>
          </w:tcPr>
          <w:p w:rsidR="00F002DA" w:rsidRPr="00E6152D" w:rsidRDefault="00F002DA" w:rsidP="00AE4D4B">
            <w:pPr>
              <w:spacing w:line="240" w:lineRule="auto"/>
              <w:jc w:val="center"/>
            </w:pPr>
            <w:r w:rsidRPr="00E6152D">
              <w:t>5</w:t>
            </w:r>
          </w:p>
        </w:tc>
      </w:tr>
      <w:tr w:rsidR="00F002DA" w:rsidRPr="00E6152D" w:rsidTr="00AE4D4B">
        <w:tc>
          <w:tcPr>
            <w:tcW w:w="566" w:type="dxa"/>
            <w:tcBorders>
              <w:top w:val="nil"/>
              <w:bottom w:val="nil"/>
            </w:tcBorders>
          </w:tcPr>
          <w:p w:rsidR="00F002DA" w:rsidRPr="00E6152D" w:rsidRDefault="00F002DA" w:rsidP="00AE4D4B">
            <w:pPr>
              <w:spacing w:line="240" w:lineRule="auto"/>
              <w:jc w:val="center"/>
            </w:pPr>
          </w:p>
        </w:tc>
        <w:tc>
          <w:tcPr>
            <w:tcW w:w="7371" w:type="dxa"/>
            <w:tcBorders>
              <w:top w:val="nil"/>
              <w:bottom w:val="nil"/>
            </w:tcBorders>
          </w:tcPr>
          <w:p w:rsidR="00F002DA" w:rsidRPr="00E6152D" w:rsidRDefault="00F002DA" w:rsidP="00AE4D4B">
            <w:pPr>
              <w:spacing w:line="240" w:lineRule="auto"/>
            </w:pPr>
            <w:r w:rsidRPr="00E6152D">
              <w:t xml:space="preserve">Приведены 2 аргумента </w:t>
            </w:r>
          </w:p>
          <w:p w:rsidR="00F002DA" w:rsidRPr="00E6152D" w:rsidRDefault="00F002DA" w:rsidP="00AE4D4B">
            <w:pPr>
              <w:spacing w:line="240" w:lineRule="auto"/>
            </w:pPr>
            <w:r w:rsidRPr="00E6152D">
              <w:t>ИЛИ</w:t>
            </w:r>
          </w:p>
        </w:tc>
        <w:tc>
          <w:tcPr>
            <w:tcW w:w="1408" w:type="dxa"/>
            <w:tcBorders>
              <w:top w:val="nil"/>
              <w:bottom w:val="nil"/>
            </w:tcBorders>
          </w:tcPr>
          <w:p w:rsidR="00F002DA" w:rsidRPr="00E6152D" w:rsidRDefault="00F002DA" w:rsidP="00AE4D4B">
            <w:pPr>
              <w:spacing w:line="240" w:lineRule="auto"/>
              <w:jc w:val="center"/>
            </w:pPr>
            <w:r w:rsidRPr="00E6152D">
              <w:t>10</w:t>
            </w:r>
          </w:p>
        </w:tc>
      </w:tr>
      <w:tr w:rsidR="00F002DA" w:rsidRPr="00E6152D" w:rsidTr="00AE4D4B">
        <w:tc>
          <w:tcPr>
            <w:tcW w:w="566" w:type="dxa"/>
            <w:tcBorders>
              <w:top w:val="nil"/>
            </w:tcBorders>
          </w:tcPr>
          <w:p w:rsidR="00F002DA" w:rsidRPr="00E6152D" w:rsidRDefault="00F002DA" w:rsidP="00AE4D4B">
            <w:pPr>
              <w:spacing w:line="240" w:lineRule="auto"/>
              <w:jc w:val="center"/>
            </w:pPr>
          </w:p>
        </w:tc>
        <w:tc>
          <w:tcPr>
            <w:tcW w:w="7371" w:type="dxa"/>
            <w:tcBorders>
              <w:top w:val="nil"/>
            </w:tcBorders>
          </w:tcPr>
          <w:p w:rsidR="00F002DA" w:rsidRPr="00E6152D" w:rsidRDefault="00F002DA" w:rsidP="00AE4D4B">
            <w:pPr>
              <w:spacing w:line="240" w:lineRule="auto"/>
            </w:pPr>
            <w:r w:rsidRPr="00E6152D">
              <w:t>Приведены 3 аргумента</w:t>
            </w:r>
          </w:p>
        </w:tc>
        <w:tc>
          <w:tcPr>
            <w:tcW w:w="1408" w:type="dxa"/>
            <w:tcBorders>
              <w:top w:val="nil"/>
            </w:tcBorders>
          </w:tcPr>
          <w:p w:rsidR="00F002DA" w:rsidRPr="00E6152D" w:rsidRDefault="00F002DA" w:rsidP="00AE4D4B">
            <w:pPr>
              <w:spacing w:line="240" w:lineRule="auto"/>
              <w:jc w:val="center"/>
            </w:pPr>
            <w:r w:rsidRPr="00E6152D">
              <w:t>15</w:t>
            </w:r>
          </w:p>
        </w:tc>
      </w:tr>
      <w:tr w:rsidR="00F002DA" w:rsidRPr="00E6152D" w:rsidTr="00AE4D4B">
        <w:tc>
          <w:tcPr>
            <w:tcW w:w="566" w:type="dxa"/>
          </w:tcPr>
          <w:p w:rsidR="00F002DA" w:rsidRPr="00E6152D" w:rsidRDefault="00F002DA" w:rsidP="00AE4D4B">
            <w:pPr>
              <w:spacing w:line="240" w:lineRule="auto"/>
              <w:jc w:val="center"/>
            </w:pPr>
            <w:r w:rsidRPr="00E6152D">
              <w:t>9.3</w:t>
            </w:r>
          </w:p>
        </w:tc>
        <w:tc>
          <w:tcPr>
            <w:tcW w:w="7371" w:type="dxa"/>
          </w:tcPr>
          <w:p w:rsidR="00F002DA" w:rsidRPr="00E6152D" w:rsidRDefault="00F002DA" w:rsidP="00AE4D4B">
            <w:pPr>
              <w:spacing w:line="240" w:lineRule="auto"/>
            </w:pPr>
            <w:r w:rsidRPr="00E6152D">
              <w:t>Аргументы в опровержение идейной позиции, выраженной в тексте</w:t>
            </w:r>
          </w:p>
          <w:p w:rsidR="00F002DA" w:rsidRPr="00E6152D" w:rsidRDefault="00F002DA" w:rsidP="00AE4D4B">
            <w:pPr>
              <w:spacing w:line="240" w:lineRule="auto"/>
            </w:pPr>
            <w:r w:rsidRPr="00E6152D">
              <w:rPr>
                <w:i/>
              </w:rPr>
              <w:t>Рассуждения общего характера в качестве аргументов не засчитываются</w:t>
            </w:r>
          </w:p>
        </w:tc>
        <w:tc>
          <w:tcPr>
            <w:tcW w:w="1408" w:type="dxa"/>
          </w:tcPr>
          <w:p w:rsidR="00F002DA" w:rsidRPr="00E6152D" w:rsidRDefault="00F002DA" w:rsidP="00AE4D4B">
            <w:pPr>
              <w:spacing w:line="240" w:lineRule="auto"/>
              <w:jc w:val="center"/>
              <w:rPr>
                <w:b/>
              </w:rPr>
            </w:pPr>
            <w:r w:rsidRPr="00E6152D">
              <w:rPr>
                <w:b/>
              </w:rPr>
              <w:t>15</w:t>
            </w:r>
          </w:p>
        </w:tc>
      </w:tr>
      <w:tr w:rsidR="00F002DA" w:rsidRPr="00E6152D" w:rsidTr="00AE4D4B">
        <w:trPr>
          <w:trHeight w:val="1984"/>
        </w:trPr>
        <w:tc>
          <w:tcPr>
            <w:tcW w:w="566" w:type="dxa"/>
          </w:tcPr>
          <w:p w:rsidR="00F002DA" w:rsidRPr="00E6152D" w:rsidRDefault="00F002DA" w:rsidP="00AE4D4B">
            <w:pPr>
              <w:spacing w:line="240" w:lineRule="auto"/>
              <w:jc w:val="center"/>
              <w:rPr>
                <w:rFonts w:ascii="Calibri" w:hAnsi="Calibri"/>
                <w:sz w:val="22"/>
                <w:szCs w:val="22"/>
              </w:rPr>
            </w:pPr>
          </w:p>
        </w:tc>
        <w:tc>
          <w:tcPr>
            <w:tcW w:w="7371" w:type="dxa"/>
          </w:tcPr>
          <w:p w:rsidR="00F002DA" w:rsidRPr="00E6152D" w:rsidRDefault="00F002DA" w:rsidP="00AE4D4B">
            <w:pPr>
              <w:spacing w:line="240" w:lineRule="auto"/>
            </w:pPr>
            <w:r w:rsidRPr="00E6152D">
              <w:t>Приведен 1 аргумент</w:t>
            </w:r>
          </w:p>
          <w:p w:rsidR="00F002DA" w:rsidRPr="00E6152D" w:rsidRDefault="00F002DA" w:rsidP="00AE4D4B">
            <w:pPr>
              <w:spacing w:line="240" w:lineRule="auto"/>
            </w:pPr>
            <w:r w:rsidRPr="00E6152D">
              <w:t>ИЛИ</w:t>
            </w:r>
          </w:p>
          <w:p w:rsidR="00F002DA" w:rsidRPr="00E6152D" w:rsidRDefault="00F002DA" w:rsidP="00AE4D4B">
            <w:pPr>
              <w:spacing w:line="240" w:lineRule="auto"/>
            </w:pPr>
            <w:r w:rsidRPr="00E6152D">
              <w:t xml:space="preserve">Приведены 2 аргумента </w:t>
            </w:r>
          </w:p>
          <w:p w:rsidR="00F002DA" w:rsidRPr="00E6152D" w:rsidRDefault="00F002DA" w:rsidP="00AE4D4B">
            <w:pPr>
              <w:spacing w:line="240" w:lineRule="auto"/>
            </w:pPr>
            <w:r w:rsidRPr="00E6152D">
              <w:t>ИЛИ</w:t>
            </w:r>
          </w:p>
          <w:p w:rsidR="00F002DA" w:rsidRPr="00E6152D" w:rsidRDefault="00F002DA" w:rsidP="00AE4D4B">
            <w:pPr>
              <w:spacing w:line="240" w:lineRule="auto"/>
            </w:pPr>
            <w:r w:rsidRPr="00E6152D">
              <w:t>Приведены 3 аргумента</w:t>
            </w:r>
          </w:p>
        </w:tc>
        <w:tc>
          <w:tcPr>
            <w:tcW w:w="1408" w:type="dxa"/>
          </w:tcPr>
          <w:p w:rsidR="00F002DA" w:rsidRPr="00E6152D" w:rsidRDefault="00F002DA" w:rsidP="00AE4D4B">
            <w:pPr>
              <w:spacing w:line="240" w:lineRule="auto"/>
              <w:jc w:val="center"/>
            </w:pPr>
            <w:r w:rsidRPr="00E6152D">
              <w:t>5</w:t>
            </w:r>
          </w:p>
          <w:p w:rsidR="00F002DA" w:rsidRPr="00E6152D" w:rsidRDefault="00F002DA" w:rsidP="00AE4D4B">
            <w:pPr>
              <w:spacing w:line="240" w:lineRule="auto"/>
              <w:jc w:val="center"/>
            </w:pPr>
          </w:p>
          <w:p w:rsidR="00F002DA" w:rsidRPr="00E6152D" w:rsidRDefault="00F002DA" w:rsidP="00AE4D4B">
            <w:pPr>
              <w:spacing w:line="240" w:lineRule="auto"/>
              <w:jc w:val="center"/>
            </w:pPr>
            <w:r w:rsidRPr="00E6152D">
              <w:t>10</w:t>
            </w:r>
          </w:p>
          <w:p w:rsidR="00F002DA" w:rsidRPr="00E6152D" w:rsidRDefault="00F002DA" w:rsidP="00AE4D4B">
            <w:pPr>
              <w:spacing w:line="240" w:lineRule="auto"/>
              <w:jc w:val="center"/>
            </w:pPr>
          </w:p>
          <w:p w:rsidR="00F002DA" w:rsidRPr="00E6152D" w:rsidRDefault="00F002DA" w:rsidP="00AE4D4B">
            <w:pPr>
              <w:spacing w:line="240" w:lineRule="auto"/>
              <w:jc w:val="center"/>
            </w:pPr>
            <w:r w:rsidRPr="00E6152D">
              <w:t>15</w:t>
            </w:r>
          </w:p>
        </w:tc>
      </w:tr>
    </w:tbl>
    <w:p w:rsidR="00F002DA" w:rsidRDefault="00F002DA" w:rsidP="00676B20">
      <w:pPr>
        <w:spacing w:line="240" w:lineRule="auto"/>
        <w:contextualSpacing/>
        <w:jc w:val="center"/>
        <w:rPr>
          <w:b/>
        </w:rPr>
      </w:pPr>
    </w:p>
    <w:p w:rsidR="00F002DA" w:rsidRDefault="00F002DA" w:rsidP="00F1625F">
      <w:pPr>
        <w:spacing w:line="240" w:lineRule="auto"/>
        <w:contextualSpacing/>
        <w:jc w:val="center"/>
        <w:rPr>
          <w:b/>
        </w:rPr>
      </w:pPr>
      <w:r w:rsidRPr="00EE3F5A">
        <w:rPr>
          <w:b/>
        </w:rPr>
        <w:t xml:space="preserve">ВСЕРОССИЙСКАЯ ОЛИМПИАДА ШКОЛЬНИКОВ </w:t>
      </w:r>
    </w:p>
    <w:p w:rsidR="00F002DA" w:rsidRPr="00EE3F5A" w:rsidRDefault="00F002DA" w:rsidP="00F1625F">
      <w:pPr>
        <w:spacing w:line="240" w:lineRule="auto"/>
        <w:contextualSpacing/>
        <w:jc w:val="center"/>
        <w:rPr>
          <w:b/>
        </w:rPr>
      </w:pPr>
      <w:r w:rsidRPr="00EE3F5A">
        <w:rPr>
          <w:b/>
        </w:rPr>
        <w:t>ПО ОБЩЕСТВОЗНАНИЮ</w:t>
      </w:r>
    </w:p>
    <w:p w:rsidR="00F002DA" w:rsidRPr="00EE3F5A" w:rsidRDefault="00F002DA" w:rsidP="00F1625F">
      <w:pPr>
        <w:spacing w:line="240" w:lineRule="auto"/>
        <w:contextualSpacing/>
        <w:jc w:val="center"/>
        <w:rPr>
          <w:b/>
        </w:rPr>
      </w:pPr>
      <w:r w:rsidRPr="00EE3F5A">
        <w:rPr>
          <w:b/>
        </w:rPr>
        <w:t>МУНИЦИПАЛЬНЫЙ ЭТАП</w:t>
      </w:r>
    </w:p>
    <w:p w:rsidR="00F002DA" w:rsidRDefault="00F002DA" w:rsidP="00F1625F">
      <w:pPr>
        <w:spacing w:line="240" w:lineRule="auto"/>
        <w:contextualSpacing/>
        <w:jc w:val="center"/>
        <w:rPr>
          <w:b/>
        </w:rPr>
      </w:pPr>
      <w:r>
        <w:rPr>
          <w:b/>
        </w:rPr>
        <w:t>10</w:t>
      </w:r>
      <w:r w:rsidRPr="00EE3F5A">
        <w:rPr>
          <w:b/>
        </w:rPr>
        <w:t xml:space="preserve"> КЛАСС</w:t>
      </w:r>
    </w:p>
    <w:p w:rsidR="00F002DA" w:rsidRPr="005D58FB" w:rsidRDefault="00F002DA" w:rsidP="00F1625F">
      <w:pPr>
        <w:spacing w:line="240" w:lineRule="auto"/>
        <w:contextualSpacing/>
        <w:rPr>
          <w:b/>
          <w:color w:val="FF0000"/>
        </w:rPr>
      </w:pPr>
    </w:p>
    <w:p w:rsidR="00F002DA" w:rsidRPr="00316994" w:rsidRDefault="00F002DA" w:rsidP="00F1625F">
      <w:pPr>
        <w:spacing w:line="240" w:lineRule="auto"/>
        <w:contextualSpacing/>
        <w:rPr>
          <w:b/>
        </w:rPr>
      </w:pPr>
      <w:r w:rsidRPr="00A86615">
        <w:rPr>
          <w:b/>
        </w:rPr>
        <w:t>1. «Да» или «нет»? Внесите свои ответы в таблицу. Если вы согласны с утверждением, напишите «да», е</w:t>
      </w:r>
      <w:r>
        <w:rPr>
          <w:b/>
        </w:rPr>
        <w:t>сли не согласны, напишите «нет»</w:t>
      </w:r>
      <w:r w:rsidRPr="00316994">
        <w:rPr>
          <w:b/>
        </w:rPr>
        <w:t xml:space="preserve"> </w:t>
      </w:r>
      <w:r w:rsidRPr="002949FD">
        <w:rPr>
          <w:b/>
        </w:rPr>
        <w:t>(за каждый правильный ответ – 0,5 баллов; всего за задание – 5 баллов).</w:t>
      </w:r>
    </w:p>
    <w:p w:rsidR="00F002DA" w:rsidRPr="00A86615" w:rsidRDefault="00F002DA" w:rsidP="00F1625F">
      <w:pPr>
        <w:pStyle w:val="NormalWeb"/>
        <w:spacing w:before="0" w:beforeAutospacing="0" w:after="0" w:afterAutospacing="0"/>
        <w:contextualSpacing/>
        <w:jc w:val="both"/>
        <w:rPr>
          <w:rStyle w:val="blk"/>
          <w:sz w:val="28"/>
          <w:szCs w:val="28"/>
        </w:rPr>
      </w:pPr>
      <w:r w:rsidRPr="00A86615">
        <w:rPr>
          <w:rStyle w:val="blk"/>
          <w:b/>
          <w:sz w:val="28"/>
          <w:szCs w:val="28"/>
        </w:rPr>
        <w:t xml:space="preserve">1.1. </w:t>
      </w:r>
      <w:r w:rsidRPr="00A86615">
        <w:rPr>
          <w:rStyle w:val="blk"/>
          <w:sz w:val="28"/>
          <w:szCs w:val="28"/>
        </w:rPr>
        <w:t>Субкультура — часть культуры общества, отличающейся своим поведением (положительным или отрицательным) от преобладающего большинства, а также социальные группы носителей этой культуры.</w:t>
      </w:r>
    </w:p>
    <w:p w:rsidR="00F002DA" w:rsidRPr="00A86615" w:rsidRDefault="00F002DA" w:rsidP="00F1625F">
      <w:pPr>
        <w:pStyle w:val="NormalWeb"/>
        <w:spacing w:before="0" w:beforeAutospacing="0" w:after="0" w:afterAutospacing="0"/>
        <w:contextualSpacing/>
        <w:jc w:val="both"/>
        <w:rPr>
          <w:sz w:val="28"/>
          <w:szCs w:val="28"/>
        </w:rPr>
      </w:pPr>
      <w:r w:rsidRPr="00A86615">
        <w:rPr>
          <w:b/>
          <w:sz w:val="28"/>
          <w:szCs w:val="28"/>
        </w:rPr>
        <w:t xml:space="preserve">1.2. </w:t>
      </w:r>
      <w:r w:rsidRPr="00D9261C">
        <w:rPr>
          <w:color w:val="000000"/>
          <w:sz w:val="28"/>
          <w:szCs w:val="28"/>
        </w:rPr>
        <w:t>Полное товарищество имеет ограниченную ответственность.</w:t>
      </w:r>
    </w:p>
    <w:p w:rsidR="00F002DA" w:rsidRPr="00A86615" w:rsidRDefault="00F002DA" w:rsidP="00F1625F">
      <w:pPr>
        <w:pStyle w:val="NormalWeb"/>
        <w:spacing w:before="0" w:beforeAutospacing="0" w:after="0" w:afterAutospacing="0"/>
        <w:contextualSpacing/>
        <w:jc w:val="both"/>
        <w:rPr>
          <w:sz w:val="28"/>
          <w:szCs w:val="28"/>
        </w:rPr>
      </w:pPr>
      <w:r w:rsidRPr="00A86615">
        <w:rPr>
          <w:b/>
          <w:sz w:val="28"/>
          <w:szCs w:val="28"/>
        </w:rPr>
        <w:t xml:space="preserve">1.3. </w:t>
      </w:r>
      <w:r w:rsidRPr="00A86615">
        <w:rPr>
          <w:sz w:val="28"/>
          <w:szCs w:val="28"/>
        </w:rPr>
        <w:t>Холизм</w:t>
      </w:r>
      <w:r>
        <w:rPr>
          <w:sz w:val="28"/>
          <w:szCs w:val="28"/>
        </w:rPr>
        <w:t xml:space="preserve"> </w:t>
      </w:r>
      <w:r w:rsidRPr="00A86615">
        <w:rPr>
          <w:sz w:val="28"/>
          <w:szCs w:val="28"/>
        </w:rPr>
        <w:t xml:space="preserve">– в широком смысле позиция в философии и науке по проблеме соотношения части и целого, исходящая из качественного своеобразия целого по отношению к его частям. </w:t>
      </w:r>
    </w:p>
    <w:p w:rsidR="00F002DA" w:rsidRPr="00A86615" w:rsidRDefault="00F002DA" w:rsidP="00F1625F">
      <w:pPr>
        <w:pStyle w:val="NormalWeb"/>
        <w:spacing w:before="0" w:beforeAutospacing="0" w:after="0" w:afterAutospacing="0"/>
        <w:contextualSpacing/>
        <w:jc w:val="both"/>
        <w:rPr>
          <w:rStyle w:val="extended-textshort"/>
          <w:sz w:val="28"/>
          <w:szCs w:val="28"/>
        </w:rPr>
      </w:pPr>
      <w:r w:rsidRPr="00A86615">
        <w:rPr>
          <w:b/>
          <w:sz w:val="28"/>
          <w:szCs w:val="28"/>
        </w:rPr>
        <w:t xml:space="preserve">1.4. </w:t>
      </w:r>
      <w:r w:rsidRPr="00A86615">
        <w:rPr>
          <w:sz w:val="28"/>
          <w:szCs w:val="28"/>
        </w:rPr>
        <w:t>Объединённые Арабские Эмираты - ф</w:t>
      </w:r>
      <w:r w:rsidRPr="00A86615">
        <w:rPr>
          <w:rStyle w:val="extended-textshort"/>
          <w:sz w:val="28"/>
          <w:szCs w:val="28"/>
        </w:rPr>
        <w:t xml:space="preserve">едеративное государство на Ближнем Востоке, представляющее собой дуалистическую монархию. </w:t>
      </w:r>
    </w:p>
    <w:p w:rsidR="00F002DA" w:rsidRPr="00A86615" w:rsidRDefault="00F002DA" w:rsidP="00F1625F">
      <w:pPr>
        <w:pStyle w:val="NormalWeb"/>
        <w:spacing w:before="0" w:beforeAutospacing="0" w:after="0" w:afterAutospacing="0"/>
        <w:contextualSpacing/>
        <w:jc w:val="both"/>
        <w:rPr>
          <w:sz w:val="28"/>
          <w:szCs w:val="28"/>
        </w:rPr>
      </w:pPr>
      <w:r w:rsidRPr="00A86615">
        <w:rPr>
          <w:b/>
          <w:sz w:val="28"/>
          <w:szCs w:val="28"/>
        </w:rPr>
        <w:t xml:space="preserve">1.5. </w:t>
      </w:r>
      <w:r w:rsidRPr="00A86615">
        <w:rPr>
          <w:sz w:val="28"/>
          <w:szCs w:val="28"/>
        </w:rPr>
        <w:t>Права и свободы человека и гражданина в РФ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w:t>
      </w:r>
    </w:p>
    <w:p w:rsidR="00F002DA" w:rsidRPr="00A86615" w:rsidRDefault="00F002DA" w:rsidP="00F1625F">
      <w:pPr>
        <w:pStyle w:val="NormalWeb"/>
        <w:spacing w:before="0" w:beforeAutospacing="0" w:after="0" w:afterAutospacing="0"/>
        <w:contextualSpacing/>
        <w:jc w:val="both"/>
        <w:rPr>
          <w:sz w:val="28"/>
          <w:szCs w:val="28"/>
        </w:rPr>
      </w:pPr>
      <w:r w:rsidRPr="00A86615">
        <w:rPr>
          <w:b/>
          <w:sz w:val="28"/>
          <w:szCs w:val="28"/>
        </w:rPr>
        <w:t>1.6.</w:t>
      </w:r>
      <w:r>
        <w:rPr>
          <w:sz w:val="28"/>
          <w:szCs w:val="28"/>
        </w:rPr>
        <w:t xml:space="preserve"> </w:t>
      </w:r>
      <w:r w:rsidRPr="00A86615">
        <w:rPr>
          <w:sz w:val="28"/>
          <w:szCs w:val="28"/>
        </w:rPr>
        <w:t xml:space="preserve">Гражданская инициатива представляет собой активную деятельность граждан и их объединений с целью оказать влияние на принятия политических решений. </w:t>
      </w:r>
    </w:p>
    <w:p w:rsidR="00F002DA" w:rsidRPr="00A86615" w:rsidRDefault="00F002DA" w:rsidP="00F1625F">
      <w:pPr>
        <w:pStyle w:val="NormalWeb"/>
        <w:spacing w:before="0" w:beforeAutospacing="0" w:after="0" w:afterAutospacing="0"/>
        <w:contextualSpacing/>
        <w:jc w:val="both"/>
        <w:rPr>
          <w:sz w:val="28"/>
          <w:szCs w:val="28"/>
        </w:rPr>
      </w:pPr>
      <w:r w:rsidRPr="00A86615">
        <w:rPr>
          <w:b/>
          <w:sz w:val="28"/>
          <w:szCs w:val="28"/>
        </w:rPr>
        <w:t xml:space="preserve">1.7. </w:t>
      </w:r>
      <w:r w:rsidRPr="00A86615">
        <w:rPr>
          <w:sz w:val="28"/>
          <w:szCs w:val="28"/>
        </w:rPr>
        <w:t>Ш.Л.Монтескьё считал, что свобода — это право делать все, что разрешается законом.</w:t>
      </w:r>
    </w:p>
    <w:p w:rsidR="00F002DA" w:rsidRDefault="00F002DA" w:rsidP="00F1625F">
      <w:pPr>
        <w:pStyle w:val="NormalWeb"/>
        <w:spacing w:before="0" w:beforeAutospacing="0" w:after="0" w:afterAutospacing="0"/>
        <w:contextualSpacing/>
        <w:jc w:val="both"/>
        <w:rPr>
          <w:sz w:val="28"/>
          <w:szCs w:val="28"/>
        </w:rPr>
      </w:pPr>
      <w:r w:rsidRPr="00A86615">
        <w:rPr>
          <w:b/>
          <w:sz w:val="28"/>
          <w:szCs w:val="28"/>
        </w:rPr>
        <w:t xml:space="preserve">1.8. </w:t>
      </w:r>
      <w:r w:rsidRPr="00A86615">
        <w:rPr>
          <w:sz w:val="28"/>
          <w:szCs w:val="28"/>
        </w:rPr>
        <w:t xml:space="preserve">Основоположником </w:t>
      </w:r>
      <w:hyperlink r:id="rId15" w:tooltip="Социология" w:history="1">
        <w:r w:rsidRPr="00A86615">
          <w:rPr>
            <w:sz w:val="28"/>
            <w:szCs w:val="28"/>
          </w:rPr>
          <w:t>социологии</w:t>
        </w:r>
      </w:hyperlink>
      <w:r w:rsidRPr="00A86615">
        <w:rPr>
          <w:sz w:val="28"/>
          <w:szCs w:val="28"/>
        </w:rPr>
        <w:t xml:space="preserve"> как самостоятельной науки был И. Кант. </w:t>
      </w:r>
    </w:p>
    <w:p w:rsidR="00F002DA" w:rsidRPr="00A86615" w:rsidRDefault="00F002DA" w:rsidP="00F1625F">
      <w:pPr>
        <w:pStyle w:val="NormalWeb"/>
        <w:spacing w:before="0" w:beforeAutospacing="0" w:after="0" w:afterAutospacing="0"/>
        <w:contextualSpacing/>
        <w:jc w:val="both"/>
        <w:rPr>
          <w:sz w:val="28"/>
          <w:szCs w:val="28"/>
        </w:rPr>
      </w:pPr>
      <w:r w:rsidRPr="00A86615">
        <w:rPr>
          <w:b/>
          <w:sz w:val="28"/>
          <w:szCs w:val="28"/>
        </w:rPr>
        <w:t>1.9.</w:t>
      </w:r>
      <w:r>
        <w:rPr>
          <w:b/>
          <w:sz w:val="28"/>
          <w:szCs w:val="28"/>
        </w:rPr>
        <w:t xml:space="preserve"> </w:t>
      </w:r>
      <w:r w:rsidRPr="00D9261C">
        <w:rPr>
          <w:sz w:val="28"/>
          <w:szCs w:val="28"/>
        </w:rPr>
        <w:t>Неценовые факторы предложения изменяют соотношение между ценой товара и его количеством, которое готовы продать продавцы.</w:t>
      </w:r>
    </w:p>
    <w:p w:rsidR="00F002DA" w:rsidRPr="00A86615" w:rsidRDefault="00F002DA" w:rsidP="00F1625F">
      <w:pPr>
        <w:pStyle w:val="NormalWeb"/>
        <w:spacing w:before="0" w:beforeAutospacing="0" w:after="0" w:afterAutospacing="0"/>
        <w:contextualSpacing/>
        <w:jc w:val="both"/>
        <w:rPr>
          <w:sz w:val="28"/>
          <w:szCs w:val="28"/>
        </w:rPr>
      </w:pPr>
      <w:r>
        <w:rPr>
          <w:b/>
          <w:sz w:val="28"/>
          <w:szCs w:val="28"/>
        </w:rPr>
        <w:t xml:space="preserve">1.10. </w:t>
      </w:r>
      <w:r w:rsidRPr="00D9261C">
        <w:rPr>
          <w:sz w:val="28"/>
          <w:szCs w:val="28"/>
        </w:rPr>
        <w:t>Издержками фирмы является денежная оценка всех доходов, получаемых фирмой от производства товаров и услуг.</w:t>
      </w:r>
    </w:p>
    <w:p w:rsidR="00F002DA" w:rsidRPr="00A86615" w:rsidRDefault="00F002DA" w:rsidP="00F1625F">
      <w:pPr>
        <w:pStyle w:val="NormalWeb"/>
        <w:spacing w:before="0" w:beforeAutospacing="0" w:after="0" w:afterAutospacing="0"/>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3"/>
        <w:gridCol w:w="1002"/>
        <w:gridCol w:w="946"/>
        <w:gridCol w:w="922"/>
        <w:gridCol w:w="922"/>
        <w:gridCol w:w="922"/>
        <w:gridCol w:w="922"/>
        <w:gridCol w:w="922"/>
        <w:gridCol w:w="922"/>
        <w:gridCol w:w="922"/>
      </w:tblGrid>
      <w:tr w:rsidR="00F002DA" w:rsidRPr="00687133" w:rsidTr="00AE4D4B">
        <w:tc>
          <w:tcPr>
            <w:tcW w:w="943" w:type="dxa"/>
          </w:tcPr>
          <w:p w:rsidR="00F002DA" w:rsidRPr="00687133" w:rsidRDefault="00F002DA" w:rsidP="00AE4D4B">
            <w:pPr>
              <w:spacing w:line="240" w:lineRule="auto"/>
              <w:contextualSpacing/>
              <w:jc w:val="center"/>
              <w:rPr>
                <w:b/>
              </w:rPr>
            </w:pPr>
            <w:r w:rsidRPr="00687133">
              <w:rPr>
                <w:b/>
              </w:rPr>
              <w:t>1.1</w:t>
            </w:r>
          </w:p>
        </w:tc>
        <w:tc>
          <w:tcPr>
            <w:tcW w:w="1002" w:type="dxa"/>
          </w:tcPr>
          <w:p w:rsidR="00F002DA" w:rsidRPr="00687133" w:rsidRDefault="00F002DA" w:rsidP="00AE4D4B">
            <w:pPr>
              <w:spacing w:line="240" w:lineRule="auto"/>
              <w:contextualSpacing/>
              <w:jc w:val="center"/>
              <w:rPr>
                <w:b/>
              </w:rPr>
            </w:pPr>
            <w:r w:rsidRPr="00687133">
              <w:rPr>
                <w:b/>
              </w:rPr>
              <w:t>1.2</w:t>
            </w:r>
          </w:p>
        </w:tc>
        <w:tc>
          <w:tcPr>
            <w:tcW w:w="946" w:type="dxa"/>
          </w:tcPr>
          <w:p w:rsidR="00F002DA" w:rsidRPr="00687133" w:rsidRDefault="00F002DA" w:rsidP="00AE4D4B">
            <w:pPr>
              <w:spacing w:line="240" w:lineRule="auto"/>
              <w:contextualSpacing/>
              <w:jc w:val="center"/>
              <w:rPr>
                <w:b/>
              </w:rPr>
            </w:pPr>
            <w:r w:rsidRPr="00687133">
              <w:rPr>
                <w:b/>
              </w:rPr>
              <w:t>1.3</w:t>
            </w:r>
          </w:p>
        </w:tc>
        <w:tc>
          <w:tcPr>
            <w:tcW w:w="922" w:type="dxa"/>
          </w:tcPr>
          <w:p w:rsidR="00F002DA" w:rsidRPr="00687133" w:rsidRDefault="00F002DA" w:rsidP="00AE4D4B">
            <w:pPr>
              <w:spacing w:line="240" w:lineRule="auto"/>
              <w:contextualSpacing/>
              <w:jc w:val="center"/>
              <w:rPr>
                <w:b/>
              </w:rPr>
            </w:pPr>
            <w:r w:rsidRPr="00687133">
              <w:rPr>
                <w:b/>
              </w:rPr>
              <w:t>1.4</w:t>
            </w:r>
          </w:p>
        </w:tc>
        <w:tc>
          <w:tcPr>
            <w:tcW w:w="922" w:type="dxa"/>
          </w:tcPr>
          <w:p w:rsidR="00F002DA" w:rsidRPr="00687133" w:rsidRDefault="00F002DA" w:rsidP="00AE4D4B">
            <w:pPr>
              <w:spacing w:line="240" w:lineRule="auto"/>
              <w:contextualSpacing/>
              <w:jc w:val="center"/>
              <w:rPr>
                <w:b/>
              </w:rPr>
            </w:pPr>
            <w:r w:rsidRPr="00687133">
              <w:rPr>
                <w:b/>
              </w:rPr>
              <w:t>1.5</w:t>
            </w:r>
          </w:p>
        </w:tc>
        <w:tc>
          <w:tcPr>
            <w:tcW w:w="922" w:type="dxa"/>
          </w:tcPr>
          <w:p w:rsidR="00F002DA" w:rsidRPr="00687133" w:rsidRDefault="00F002DA" w:rsidP="00AE4D4B">
            <w:pPr>
              <w:spacing w:line="240" w:lineRule="auto"/>
              <w:contextualSpacing/>
              <w:jc w:val="center"/>
              <w:rPr>
                <w:b/>
              </w:rPr>
            </w:pPr>
            <w:r w:rsidRPr="00687133">
              <w:rPr>
                <w:b/>
              </w:rPr>
              <w:t>1.6</w:t>
            </w:r>
          </w:p>
        </w:tc>
        <w:tc>
          <w:tcPr>
            <w:tcW w:w="922" w:type="dxa"/>
          </w:tcPr>
          <w:p w:rsidR="00F002DA" w:rsidRPr="00687133" w:rsidRDefault="00F002DA" w:rsidP="00AE4D4B">
            <w:pPr>
              <w:spacing w:line="240" w:lineRule="auto"/>
              <w:contextualSpacing/>
              <w:jc w:val="center"/>
              <w:rPr>
                <w:b/>
              </w:rPr>
            </w:pPr>
            <w:r w:rsidRPr="00687133">
              <w:rPr>
                <w:b/>
              </w:rPr>
              <w:t>1.7</w:t>
            </w:r>
          </w:p>
        </w:tc>
        <w:tc>
          <w:tcPr>
            <w:tcW w:w="922" w:type="dxa"/>
          </w:tcPr>
          <w:p w:rsidR="00F002DA" w:rsidRPr="00687133" w:rsidRDefault="00F002DA" w:rsidP="00AE4D4B">
            <w:pPr>
              <w:spacing w:line="240" w:lineRule="auto"/>
              <w:contextualSpacing/>
              <w:jc w:val="center"/>
              <w:rPr>
                <w:b/>
              </w:rPr>
            </w:pPr>
            <w:r w:rsidRPr="00687133">
              <w:rPr>
                <w:b/>
              </w:rPr>
              <w:t>1.8</w:t>
            </w:r>
          </w:p>
        </w:tc>
        <w:tc>
          <w:tcPr>
            <w:tcW w:w="922" w:type="dxa"/>
          </w:tcPr>
          <w:p w:rsidR="00F002DA" w:rsidRPr="00687133" w:rsidRDefault="00F002DA" w:rsidP="00AE4D4B">
            <w:pPr>
              <w:spacing w:line="240" w:lineRule="auto"/>
              <w:contextualSpacing/>
              <w:jc w:val="center"/>
              <w:rPr>
                <w:b/>
              </w:rPr>
            </w:pPr>
            <w:r w:rsidRPr="00687133">
              <w:rPr>
                <w:b/>
              </w:rPr>
              <w:t>1.9</w:t>
            </w:r>
          </w:p>
        </w:tc>
        <w:tc>
          <w:tcPr>
            <w:tcW w:w="922" w:type="dxa"/>
          </w:tcPr>
          <w:p w:rsidR="00F002DA" w:rsidRPr="00687133" w:rsidRDefault="00F002DA" w:rsidP="00AE4D4B">
            <w:pPr>
              <w:spacing w:line="240" w:lineRule="auto"/>
              <w:contextualSpacing/>
              <w:jc w:val="center"/>
              <w:rPr>
                <w:b/>
              </w:rPr>
            </w:pPr>
            <w:r w:rsidRPr="00687133">
              <w:rPr>
                <w:b/>
              </w:rPr>
              <w:t>1.10</w:t>
            </w:r>
          </w:p>
        </w:tc>
      </w:tr>
      <w:tr w:rsidR="00F002DA" w:rsidRPr="00687133" w:rsidTr="00AE4D4B">
        <w:tc>
          <w:tcPr>
            <w:tcW w:w="943" w:type="dxa"/>
          </w:tcPr>
          <w:p w:rsidR="00F002DA" w:rsidRPr="00687133" w:rsidRDefault="00F002DA" w:rsidP="00AE4D4B">
            <w:pPr>
              <w:spacing w:line="240" w:lineRule="auto"/>
              <w:contextualSpacing/>
              <w:jc w:val="center"/>
            </w:pPr>
            <w:r w:rsidRPr="00687133">
              <w:t>да</w:t>
            </w:r>
          </w:p>
        </w:tc>
        <w:tc>
          <w:tcPr>
            <w:tcW w:w="1002" w:type="dxa"/>
          </w:tcPr>
          <w:p w:rsidR="00F002DA" w:rsidRPr="00687133" w:rsidRDefault="00F002DA" w:rsidP="00AE4D4B">
            <w:pPr>
              <w:spacing w:line="240" w:lineRule="auto"/>
              <w:contextualSpacing/>
              <w:jc w:val="center"/>
            </w:pPr>
            <w:r w:rsidRPr="00687133">
              <w:t>нет</w:t>
            </w:r>
          </w:p>
        </w:tc>
        <w:tc>
          <w:tcPr>
            <w:tcW w:w="946" w:type="dxa"/>
          </w:tcPr>
          <w:p w:rsidR="00F002DA" w:rsidRPr="00687133" w:rsidRDefault="00F002DA" w:rsidP="00AE4D4B">
            <w:pPr>
              <w:spacing w:line="240" w:lineRule="auto"/>
              <w:contextualSpacing/>
              <w:jc w:val="center"/>
            </w:pPr>
            <w:r w:rsidRPr="00687133">
              <w:t>да</w:t>
            </w:r>
          </w:p>
        </w:tc>
        <w:tc>
          <w:tcPr>
            <w:tcW w:w="922" w:type="dxa"/>
          </w:tcPr>
          <w:p w:rsidR="00F002DA" w:rsidRPr="00687133" w:rsidRDefault="00F002DA" w:rsidP="00AE4D4B">
            <w:pPr>
              <w:spacing w:line="240" w:lineRule="auto"/>
              <w:contextualSpacing/>
              <w:jc w:val="center"/>
            </w:pPr>
            <w:r w:rsidRPr="00687133">
              <w:t>нет</w:t>
            </w:r>
          </w:p>
        </w:tc>
        <w:tc>
          <w:tcPr>
            <w:tcW w:w="922" w:type="dxa"/>
          </w:tcPr>
          <w:p w:rsidR="00F002DA" w:rsidRPr="00687133" w:rsidRDefault="00F002DA" w:rsidP="00AE4D4B">
            <w:pPr>
              <w:spacing w:line="240" w:lineRule="auto"/>
              <w:contextualSpacing/>
              <w:jc w:val="center"/>
            </w:pPr>
            <w:r w:rsidRPr="00687133">
              <w:t>да</w:t>
            </w:r>
          </w:p>
        </w:tc>
        <w:tc>
          <w:tcPr>
            <w:tcW w:w="922" w:type="dxa"/>
          </w:tcPr>
          <w:p w:rsidR="00F002DA" w:rsidRPr="00687133" w:rsidRDefault="00F002DA" w:rsidP="00AE4D4B">
            <w:pPr>
              <w:spacing w:line="240" w:lineRule="auto"/>
              <w:contextualSpacing/>
              <w:jc w:val="center"/>
            </w:pPr>
            <w:r w:rsidRPr="00687133">
              <w:t>да</w:t>
            </w:r>
          </w:p>
        </w:tc>
        <w:tc>
          <w:tcPr>
            <w:tcW w:w="922" w:type="dxa"/>
          </w:tcPr>
          <w:p w:rsidR="00F002DA" w:rsidRPr="00687133" w:rsidRDefault="00F002DA" w:rsidP="00AE4D4B">
            <w:pPr>
              <w:spacing w:line="240" w:lineRule="auto"/>
              <w:contextualSpacing/>
              <w:jc w:val="center"/>
            </w:pPr>
            <w:r w:rsidRPr="00687133">
              <w:t>да</w:t>
            </w:r>
          </w:p>
        </w:tc>
        <w:tc>
          <w:tcPr>
            <w:tcW w:w="922" w:type="dxa"/>
          </w:tcPr>
          <w:p w:rsidR="00F002DA" w:rsidRPr="00687133" w:rsidRDefault="00F002DA" w:rsidP="00AE4D4B">
            <w:pPr>
              <w:spacing w:line="240" w:lineRule="auto"/>
              <w:contextualSpacing/>
              <w:jc w:val="center"/>
            </w:pPr>
            <w:r w:rsidRPr="00687133">
              <w:t>нет</w:t>
            </w:r>
          </w:p>
        </w:tc>
        <w:tc>
          <w:tcPr>
            <w:tcW w:w="922" w:type="dxa"/>
          </w:tcPr>
          <w:p w:rsidR="00F002DA" w:rsidRPr="00687133" w:rsidRDefault="00F002DA" w:rsidP="00AE4D4B">
            <w:pPr>
              <w:spacing w:line="240" w:lineRule="auto"/>
              <w:contextualSpacing/>
              <w:jc w:val="center"/>
            </w:pPr>
            <w:r w:rsidRPr="00687133">
              <w:t>да</w:t>
            </w:r>
          </w:p>
        </w:tc>
        <w:tc>
          <w:tcPr>
            <w:tcW w:w="922" w:type="dxa"/>
          </w:tcPr>
          <w:p w:rsidR="00F002DA" w:rsidRPr="00687133" w:rsidRDefault="00F002DA" w:rsidP="00AE4D4B">
            <w:pPr>
              <w:spacing w:line="240" w:lineRule="auto"/>
              <w:contextualSpacing/>
              <w:jc w:val="center"/>
            </w:pPr>
            <w:r w:rsidRPr="00687133">
              <w:t>да</w:t>
            </w:r>
          </w:p>
        </w:tc>
      </w:tr>
    </w:tbl>
    <w:p w:rsidR="00F002DA" w:rsidRPr="00A86615" w:rsidRDefault="00F002DA" w:rsidP="00F1625F">
      <w:pPr>
        <w:spacing w:line="240" w:lineRule="auto"/>
        <w:contextualSpacing/>
        <w:rPr>
          <w:b/>
        </w:rPr>
      </w:pPr>
    </w:p>
    <w:p w:rsidR="00F002DA" w:rsidRPr="00316994" w:rsidRDefault="00F002DA" w:rsidP="00F1625F">
      <w:pPr>
        <w:spacing w:line="240" w:lineRule="auto"/>
        <w:contextualSpacing/>
        <w:rPr>
          <w:b/>
          <w:bCs/>
        </w:rPr>
      </w:pPr>
      <w:r w:rsidRPr="00A86615">
        <w:rPr>
          <w:b/>
        </w:rPr>
        <w:t xml:space="preserve">2. </w:t>
      </w:r>
      <w:r w:rsidRPr="00A86615">
        <w:rPr>
          <w:b/>
          <w:bCs/>
        </w:rPr>
        <w:t xml:space="preserve">Что является лишним в следующих рядах? Выпишите это слово и обоснуйте свой </w:t>
      </w:r>
      <w:r>
        <w:rPr>
          <w:b/>
          <w:bCs/>
        </w:rPr>
        <w:t xml:space="preserve">выбор </w:t>
      </w:r>
      <w:r w:rsidRPr="002949FD">
        <w:rPr>
          <w:b/>
        </w:rPr>
        <w:t>(за каждый правильный ответ с обоснованием – 2 балла; за каждый правильный ответ – 1 балл; всего за задание – 6 баллов).</w:t>
      </w:r>
    </w:p>
    <w:p w:rsidR="00F002DA" w:rsidRDefault="00F002DA" w:rsidP="00F1625F">
      <w:pPr>
        <w:spacing w:line="240" w:lineRule="auto"/>
        <w:contextualSpacing/>
        <w:rPr>
          <w:bCs/>
        </w:rPr>
      </w:pPr>
    </w:p>
    <w:p w:rsidR="00F002DA" w:rsidRPr="00D9261C" w:rsidRDefault="00F002DA" w:rsidP="00F1625F">
      <w:pPr>
        <w:spacing w:line="240" w:lineRule="auto"/>
        <w:contextualSpacing/>
        <w:rPr>
          <w:sz w:val="8"/>
          <w:szCs w:val="8"/>
        </w:rPr>
      </w:pPr>
      <w:r w:rsidRPr="00A86615">
        <w:rPr>
          <w:bCs/>
        </w:rPr>
        <w:t>2.1.</w:t>
      </w:r>
      <w:r w:rsidRPr="00A86615">
        <w:t xml:space="preserve"> </w:t>
      </w:r>
      <w:r w:rsidRPr="00D9261C">
        <w:t>ВВП, ВНП, темп инфляции, прибыль, уровень безработицы</w:t>
      </w:r>
    </w:p>
    <w:p w:rsidR="00F002DA" w:rsidRPr="00D9261C" w:rsidRDefault="00F002DA" w:rsidP="00F1625F">
      <w:pPr>
        <w:spacing w:line="240" w:lineRule="auto"/>
      </w:pPr>
      <w:r w:rsidRPr="00D9261C">
        <w:rPr>
          <w:i/>
        </w:rPr>
        <w:t>Ответ:</w:t>
      </w:r>
      <w:r w:rsidRPr="00D9261C">
        <w:t xml:space="preserve"> прибыль</w:t>
      </w:r>
    </w:p>
    <w:p w:rsidR="00F002DA" w:rsidRPr="00D9261C" w:rsidRDefault="00F002DA" w:rsidP="00F1625F">
      <w:pPr>
        <w:spacing w:line="240" w:lineRule="auto"/>
        <w:contextualSpacing/>
      </w:pPr>
      <w:r w:rsidRPr="00D9261C">
        <w:rPr>
          <w:i/>
        </w:rPr>
        <w:t>Обоснование:</w:t>
      </w:r>
      <w:r w:rsidRPr="00D9261C">
        <w:t xml:space="preserve"> не относится макроэкономическим показателям</w:t>
      </w:r>
    </w:p>
    <w:p w:rsidR="00F002DA" w:rsidRDefault="00F002DA" w:rsidP="00F1625F">
      <w:pPr>
        <w:spacing w:line="240" w:lineRule="auto"/>
        <w:contextualSpacing/>
        <w:rPr>
          <w:bCs/>
        </w:rPr>
      </w:pPr>
    </w:p>
    <w:p w:rsidR="00F002DA" w:rsidRPr="005D57F4" w:rsidRDefault="00F002DA" w:rsidP="00F1625F">
      <w:pPr>
        <w:spacing w:line="240" w:lineRule="auto"/>
        <w:contextualSpacing/>
        <w:rPr>
          <w:color w:val="000000"/>
          <w:shd w:val="clear" w:color="auto" w:fill="FFFFFF"/>
        </w:rPr>
      </w:pPr>
      <w:r>
        <w:rPr>
          <w:bCs/>
        </w:rPr>
        <w:t>2.2. П</w:t>
      </w:r>
      <w:r w:rsidRPr="005D57F4">
        <w:rPr>
          <w:bCs/>
        </w:rPr>
        <w:t xml:space="preserve">ринятие и изменение Конституции Российской Федерации, </w:t>
      </w:r>
      <w:r w:rsidRPr="005D57F4">
        <w:rPr>
          <w:color w:val="000000"/>
          <w:shd w:val="clear" w:color="auto" w:fill="FFFFFF"/>
        </w:rPr>
        <w:t>оборона и безопасность, судоустройство, прокуратура, адвокатура</w:t>
      </w:r>
    </w:p>
    <w:p w:rsidR="00F002DA" w:rsidRPr="005D57F4" w:rsidRDefault="00F002DA" w:rsidP="00F1625F">
      <w:pPr>
        <w:spacing w:line="240" w:lineRule="auto"/>
        <w:contextualSpacing/>
        <w:rPr>
          <w:color w:val="000000"/>
          <w:shd w:val="clear" w:color="auto" w:fill="FFFFFF"/>
        </w:rPr>
      </w:pPr>
      <w:r w:rsidRPr="005D57F4">
        <w:rPr>
          <w:i/>
          <w:color w:val="000000"/>
          <w:shd w:val="clear" w:color="auto" w:fill="FFFFFF"/>
        </w:rPr>
        <w:t>Ответ</w:t>
      </w:r>
      <w:r w:rsidRPr="005D57F4">
        <w:rPr>
          <w:color w:val="000000"/>
          <w:shd w:val="clear" w:color="auto" w:fill="FFFFFF"/>
        </w:rPr>
        <w:t>: адвокатура</w:t>
      </w:r>
    </w:p>
    <w:p w:rsidR="00F002DA" w:rsidRDefault="00F002DA" w:rsidP="00F1625F">
      <w:pPr>
        <w:spacing w:line="240" w:lineRule="auto"/>
        <w:contextualSpacing/>
        <w:rPr>
          <w:color w:val="000000"/>
          <w:sz w:val="27"/>
          <w:szCs w:val="27"/>
          <w:shd w:val="clear" w:color="auto" w:fill="FFFFFF"/>
        </w:rPr>
      </w:pPr>
      <w:r>
        <w:rPr>
          <w:color w:val="000000"/>
          <w:sz w:val="27"/>
          <w:szCs w:val="27"/>
          <w:shd w:val="clear" w:color="auto" w:fill="FFFFFF"/>
        </w:rPr>
        <w:t>Обоснование: не относится к ведению РФ ИЛИ относится к совместному ведению РФ и её субъектов</w:t>
      </w:r>
    </w:p>
    <w:p w:rsidR="00F002DA" w:rsidRDefault="00F002DA" w:rsidP="00F1625F">
      <w:pPr>
        <w:spacing w:line="240" w:lineRule="auto"/>
        <w:contextualSpacing/>
        <w:rPr>
          <w:color w:val="000000"/>
          <w:sz w:val="27"/>
          <w:szCs w:val="27"/>
          <w:shd w:val="clear" w:color="auto" w:fill="FFFFFF"/>
        </w:rPr>
      </w:pPr>
    </w:p>
    <w:p w:rsidR="00F002DA" w:rsidRDefault="00F002DA" w:rsidP="00F1625F">
      <w:pPr>
        <w:spacing w:line="240" w:lineRule="auto"/>
        <w:contextualSpacing/>
        <w:rPr>
          <w:color w:val="000000"/>
          <w:sz w:val="27"/>
          <w:szCs w:val="27"/>
          <w:shd w:val="clear" w:color="auto" w:fill="FFFFFF"/>
        </w:rPr>
      </w:pPr>
      <w:r>
        <w:rPr>
          <w:color w:val="000000"/>
          <w:sz w:val="27"/>
          <w:szCs w:val="27"/>
          <w:shd w:val="clear" w:color="auto" w:fill="FFFFFF"/>
        </w:rPr>
        <w:t>2.3.</w:t>
      </w:r>
      <w:r w:rsidRPr="00A86615">
        <w:t xml:space="preserve"> </w:t>
      </w:r>
      <w:r>
        <w:rPr>
          <w:color w:val="000000"/>
          <w:sz w:val="27"/>
          <w:szCs w:val="27"/>
          <w:shd w:val="clear" w:color="auto" w:fill="FFFFFF"/>
        </w:rPr>
        <w:t>Социальная общность, социальный институт, социальная организация, социальная группа, социальный прогресс</w:t>
      </w:r>
    </w:p>
    <w:p w:rsidR="00F002DA" w:rsidRDefault="00F002DA" w:rsidP="00F1625F">
      <w:pPr>
        <w:spacing w:line="240" w:lineRule="auto"/>
        <w:contextualSpacing/>
        <w:rPr>
          <w:color w:val="000000"/>
          <w:sz w:val="27"/>
          <w:szCs w:val="27"/>
          <w:shd w:val="clear" w:color="auto" w:fill="FFFFFF"/>
        </w:rPr>
      </w:pPr>
      <w:r w:rsidRPr="00A86615">
        <w:rPr>
          <w:i/>
          <w:color w:val="000000"/>
          <w:sz w:val="27"/>
          <w:szCs w:val="27"/>
          <w:shd w:val="clear" w:color="auto" w:fill="FFFFFF"/>
        </w:rPr>
        <w:t>Ответ</w:t>
      </w:r>
      <w:r>
        <w:rPr>
          <w:color w:val="000000"/>
          <w:sz w:val="27"/>
          <w:szCs w:val="27"/>
          <w:shd w:val="clear" w:color="auto" w:fill="FFFFFF"/>
        </w:rPr>
        <w:t>: социальный прогресс</w:t>
      </w:r>
    </w:p>
    <w:p w:rsidR="00F002DA" w:rsidRDefault="00F002DA" w:rsidP="00F1625F">
      <w:pPr>
        <w:spacing w:line="240" w:lineRule="auto"/>
        <w:contextualSpacing/>
        <w:rPr>
          <w:color w:val="000000"/>
          <w:sz w:val="27"/>
          <w:szCs w:val="27"/>
          <w:shd w:val="clear" w:color="auto" w:fill="FFFFFF"/>
        </w:rPr>
      </w:pPr>
      <w:r w:rsidRPr="00A86615">
        <w:rPr>
          <w:i/>
          <w:color w:val="000000"/>
          <w:sz w:val="27"/>
          <w:szCs w:val="27"/>
          <w:shd w:val="clear" w:color="auto" w:fill="FFFFFF"/>
        </w:rPr>
        <w:t>Обоснование</w:t>
      </w:r>
      <w:r>
        <w:rPr>
          <w:color w:val="000000"/>
          <w:sz w:val="27"/>
          <w:szCs w:val="27"/>
          <w:shd w:val="clear" w:color="auto" w:fill="FFFFFF"/>
        </w:rPr>
        <w:t>: не относится к элементам социальной структуры</w:t>
      </w:r>
    </w:p>
    <w:p w:rsidR="00F002DA" w:rsidRDefault="00F002DA" w:rsidP="00F1625F">
      <w:pPr>
        <w:spacing w:line="240" w:lineRule="auto"/>
        <w:contextualSpacing/>
        <w:rPr>
          <w:color w:val="000000"/>
          <w:sz w:val="27"/>
          <w:szCs w:val="27"/>
          <w:shd w:val="clear" w:color="auto" w:fill="FFFFFF"/>
        </w:rPr>
      </w:pPr>
    </w:p>
    <w:p w:rsidR="00F002DA" w:rsidRDefault="00F002DA" w:rsidP="00F1625F">
      <w:pPr>
        <w:spacing w:line="240" w:lineRule="auto"/>
        <w:contextualSpacing/>
        <w:rPr>
          <w:color w:val="000000"/>
          <w:sz w:val="27"/>
          <w:szCs w:val="27"/>
          <w:shd w:val="clear" w:color="auto" w:fill="FFFFFF"/>
        </w:rPr>
      </w:pPr>
      <w:r>
        <w:rPr>
          <w:color w:val="000000"/>
          <w:sz w:val="27"/>
          <w:szCs w:val="27"/>
          <w:shd w:val="clear" w:color="auto" w:fill="FFFFFF"/>
        </w:rPr>
        <w:t>2.4. Лютеранство, кальвинизм, англиканство, баптизм, адвентизм, католицизм.</w:t>
      </w:r>
    </w:p>
    <w:p w:rsidR="00F002DA" w:rsidRDefault="00F002DA" w:rsidP="00F1625F">
      <w:pPr>
        <w:spacing w:line="240" w:lineRule="auto"/>
        <w:contextualSpacing/>
        <w:rPr>
          <w:color w:val="000000"/>
          <w:sz w:val="27"/>
          <w:szCs w:val="27"/>
          <w:shd w:val="clear" w:color="auto" w:fill="FFFFFF"/>
        </w:rPr>
      </w:pPr>
      <w:r w:rsidRPr="000503CF">
        <w:rPr>
          <w:i/>
          <w:color w:val="000000"/>
          <w:sz w:val="27"/>
          <w:szCs w:val="27"/>
          <w:shd w:val="clear" w:color="auto" w:fill="FFFFFF"/>
        </w:rPr>
        <w:t>Ответ</w:t>
      </w:r>
      <w:r>
        <w:rPr>
          <w:color w:val="000000"/>
          <w:sz w:val="27"/>
          <w:szCs w:val="27"/>
          <w:shd w:val="clear" w:color="auto" w:fill="FFFFFF"/>
        </w:rPr>
        <w:t>: католицизм</w:t>
      </w:r>
    </w:p>
    <w:p w:rsidR="00F002DA" w:rsidRPr="00A86615" w:rsidRDefault="00F002DA" w:rsidP="00F1625F">
      <w:pPr>
        <w:spacing w:line="240" w:lineRule="auto"/>
        <w:contextualSpacing/>
        <w:rPr>
          <w:color w:val="000000"/>
          <w:sz w:val="27"/>
          <w:szCs w:val="27"/>
          <w:shd w:val="clear" w:color="auto" w:fill="FFFFFF"/>
        </w:rPr>
      </w:pPr>
      <w:r w:rsidRPr="000503CF">
        <w:rPr>
          <w:i/>
          <w:color w:val="000000"/>
          <w:sz w:val="27"/>
          <w:szCs w:val="27"/>
          <w:shd w:val="clear" w:color="auto" w:fill="FFFFFF"/>
        </w:rPr>
        <w:t>Обоснование</w:t>
      </w:r>
      <w:r>
        <w:rPr>
          <w:color w:val="000000"/>
          <w:sz w:val="27"/>
          <w:szCs w:val="27"/>
          <w:shd w:val="clear" w:color="auto" w:fill="FFFFFF"/>
        </w:rPr>
        <w:t>: не относится к течениям протестантизма</w:t>
      </w:r>
    </w:p>
    <w:p w:rsidR="00F002DA" w:rsidRPr="00A86615" w:rsidRDefault="00F002DA" w:rsidP="00F1625F">
      <w:pPr>
        <w:spacing w:line="240" w:lineRule="auto"/>
        <w:contextualSpacing/>
        <w:rPr>
          <w:b/>
          <w:bCs/>
        </w:rPr>
      </w:pPr>
    </w:p>
    <w:p w:rsidR="00F002DA" w:rsidRDefault="00F002DA" w:rsidP="00F1625F">
      <w:pPr>
        <w:spacing w:line="240" w:lineRule="auto"/>
        <w:contextualSpacing/>
        <w:rPr>
          <w:b/>
          <w:bCs/>
        </w:rPr>
      </w:pPr>
      <w:r w:rsidRPr="00A86615">
        <w:rPr>
          <w:b/>
        </w:rPr>
        <w:t xml:space="preserve">3. </w:t>
      </w:r>
      <w:r w:rsidRPr="00A86615">
        <w:rPr>
          <w:b/>
          <w:bCs/>
        </w:rPr>
        <w:t>Что объединяет понятия, образующие каждый из представле</w:t>
      </w:r>
      <w:r>
        <w:rPr>
          <w:b/>
          <w:bCs/>
        </w:rPr>
        <w:t xml:space="preserve">нных рядов? Дайте краткий ответ </w:t>
      </w:r>
      <w:r w:rsidRPr="002949FD">
        <w:rPr>
          <w:b/>
        </w:rPr>
        <w:t>(за каждый правильный ответ – 1 балл; всего за задание – 3 балла).</w:t>
      </w:r>
    </w:p>
    <w:p w:rsidR="00F002DA" w:rsidRDefault="00F002DA" w:rsidP="00F1625F">
      <w:pPr>
        <w:spacing w:line="240" w:lineRule="auto"/>
        <w:contextualSpacing/>
        <w:rPr>
          <w:b/>
        </w:rPr>
      </w:pPr>
    </w:p>
    <w:p w:rsidR="00F002DA" w:rsidRPr="00D9261C" w:rsidRDefault="00F002DA" w:rsidP="00F1625F">
      <w:pPr>
        <w:spacing w:line="240" w:lineRule="auto"/>
        <w:contextualSpacing/>
        <w:rPr>
          <w:sz w:val="8"/>
          <w:szCs w:val="8"/>
        </w:rPr>
      </w:pPr>
      <w:r w:rsidRPr="000503CF">
        <w:t xml:space="preserve">3.1. </w:t>
      </w:r>
      <w:r w:rsidRPr="00D9261C">
        <w:t>Пропорциональная система, прогрессивная система, регрессивная система.</w:t>
      </w:r>
    </w:p>
    <w:p w:rsidR="00F002DA" w:rsidRPr="00D9261C" w:rsidRDefault="00F002DA" w:rsidP="00F1625F">
      <w:pPr>
        <w:spacing w:line="240" w:lineRule="auto"/>
      </w:pPr>
      <w:r w:rsidRPr="00D9261C">
        <w:rPr>
          <w:i/>
        </w:rPr>
        <w:t>Ответ:</w:t>
      </w:r>
      <w:r w:rsidRPr="00D9261C">
        <w:t xml:space="preserve"> виды систем налогообложения (по виду налоговых ставок или по степени тяжести обложения налогами).</w:t>
      </w:r>
    </w:p>
    <w:p w:rsidR="00F002DA" w:rsidRDefault="00F002DA" w:rsidP="00F1625F">
      <w:pPr>
        <w:spacing w:line="240" w:lineRule="auto"/>
        <w:contextualSpacing/>
      </w:pPr>
    </w:p>
    <w:p w:rsidR="00F002DA" w:rsidRDefault="00F002DA" w:rsidP="00F1625F">
      <w:pPr>
        <w:spacing w:line="240" w:lineRule="auto"/>
        <w:contextualSpacing/>
      </w:pPr>
      <w:r>
        <w:t>3.2. Система права, правовая культура, юридическая практика, правосознание, правоотношения.</w:t>
      </w:r>
    </w:p>
    <w:p w:rsidR="00F002DA" w:rsidRDefault="00F002DA" w:rsidP="00F1625F">
      <w:pPr>
        <w:spacing w:line="240" w:lineRule="auto"/>
        <w:contextualSpacing/>
      </w:pPr>
      <w:r w:rsidRPr="000503CF">
        <w:rPr>
          <w:i/>
        </w:rPr>
        <w:t>Ответ</w:t>
      </w:r>
      <w:r>
        <w:t>: элементы правовой системы</w:t>
      </w:r>
    </w:p>
    <w:p w:rsidR="00F002DA" w:rsidRDefault="00F002DA" w:rsidP="00F1625F">
      <w:pPr>
        <w:spacing w:line="240" w:lineRule="auto"/>
        <w:contextualSpacing/>
      </w:pPr>
    </w:p>
    <w:p w:rsidR="00F002DA" w:rsidRDefault="00F002DA" w:rsidP="00F1625F">
      <w:pPr>
        <w:spacing w:line="240" w:lineRule="auto"/>
        <w:contextualSpacing/>
      </w:pPr>
      <w:r>
        <w:t>3.3. Верховенство закона, частная собственность, возможность самодеятельности граждан в различных сферах общественной жизни, высокая гражданская активность населения, большой удельный вес среднего класса.</w:t>
      </w:r>
    </w:p>
    <w:p w:rsidR="00F002DA" w:rsidRDefault="00F002DA" w:rsidP="00F1625F">
      <w:pPr>
        <w:spacing w:line="240" w:lineRule="auto"/>
        <w:contextualSpacing/>
      </w:pPr>
      <w:r w:rsidRPr="00C13DAB">
        <w:rPr>
          <w:i/>
        </w:rPr>
        <w:t>Ответ</w:t>
      </w:r>
      <w:r>
        <w:t>: условия существования гражданского общества</w:t>
      </w:r>
    </w:p>
    <w:p w:rsidR="00F002DA" w:rsidRPr="000503CF" w:rsidRDefault="00F002DA" w:rsidP="00F1625F">
      <w:pPr>
        <w:spacing w:line="240" w:lineRule="auto"/>
        <w:contextualSpacing/>
      </w:pPr>
    </w:p>
    <w:p w:rsidR="00F002DA" w:rsidRPr="0093685C" w:rsidRDefault="00F002DA" w:rsidP="00F1625F">
      <w:pPr>
        <w:spacing w:line="240" w:lineRule="auto"/>
        <w:contextualSpacing/>
        <w:rPr>
          <w:b/>
        </w:rPr>
      </w:pPr>
      <w:r w:rsidRPr="0093685C">
        <w:rPr>
          <w:b/>
        </w:rPr>
        <w:t xml:space="preserve">4. Решите логическую задачу </w:t>
      </w:r>
      <w:r w:rsidRPr="002949FD">
        <w:rPr>
          <w:b/>
        </w:rPr>
        <w:t xml:space="preserve">(за правильный ответ на </w:t>
      </w:r>
      <w:r>
        <w:rPr>
          <w:b/>
        </w:rPr>
        <w:t>«</w:t>
      </w:r>
      <w:r w:rsidRPr="002949FD">
        <w:rPr>
          <w:b/>
        </w:rPr>
        <w:t>Вопрос 1</w:t>
      </w:r>
      <w:r>
        <w:rPr>
          <w:b/>
        </w:rPr>
        <w:t>»</w:t>
      </w:r>
      <w:r w:rsidRPr="002949FD">
        <w:rPr>
          <w:b/>
        </w:rPr>
        <w:t xml:space="preserve"> – 1 балл; за правильный ответ на </w:t>
      </w:r>
      <w:r>
        <w:rPr>
          <w:b/>
        </w:rPr>
        <w:t>«</w:t>
      </w:r>
      <w:r w:rsidRPr="002949FD">
        <w:rPr>
          <w:b/>
        </w:rPr>
        <w:t>Вопрос 2</w:t>
      </w:r>
      <w:r>
        <w:rPr>
          <w:b/>
        </w:rPr>
        <w:t>»</w:t>
      </w:r>
      <w:r w:rsidRPr="002949FD">
        <w:rPr>
          <w:b/>
        </w:rPr>
        <w:t xml:space="preserve"> – 1 балл; за правильное обоснование – 3 балла; всего за задание – 5 баллов).</w:t>
      </w:r>
    </w:p>
    <w:p w:rsidR="00F002DA" w:rsidRPr="00EE2B26" w:rsidRDefault="00F002DA" w:rsidP="00F1625F">
      <w:pPr>
        <w:spacing w:line="240" w:lineRule="auto"/>
        <w:rPr>
          <w:b/>
        </w:rPr>
      </w:pPr>
      <w:r>
        <w:rPr>
          <w:b/>
        </w:rPr>
        <w:t xml:space="preserve"> «Встреча с одноклассниками»</w:t>
      </w:r>
    </w:p>
    <w:p w:rsidR="00F002DA" w:rsidRPr="0058330B" w:rsidRDefault="00F002DA" w:rsidP="00F1625F">
      <w:pPr>
        <w:spacing w:line="240" w:lineRule="auto"/>
      </w:pPr>
      <w:r>
        <w:t xml:space="preserve"> </w:t>
      </w:r>
      <w:r w:rsidRPr="0058330B">
        <w:t>Три одноклассника - Влад, Тимур и Юра - встретились спустя 10 ле</w:t>
      </w:r>
      <w:r>
        <w:t>т после окончания школы. Выясни</w:t>
      </w:r>
      <w:r w:rsidRPr="0058330B">
        <w:t>лось, что один из них стал врачом, другой - физиком, а третий - юристом. Один полюбил туризм, другой -</w:t>
      </w:r>
      <w:r>
        <w:t xml:space="preserve"> </w:t>
      </w:r>
      <w:r w:rsidRPr="0058330B">
        <w:t>бег, страсть третьего</w:t>
      </w:r>
      <w:r>
        <w:t xml:space="preserve"> - регби. Юра сказал, что на ту</w:t>
      </w:r>
      <w:r w:rsidRPr="0058330B">
        <w:t xml:space="preserve">ризм ему не хватает </w:t>
      </w:r>
      <w:r>
        <w:t>времени, хотя его сестра - един</w:t>
      </w:r>
      <w:r w:rsidRPr="0058330B">
        <w:t>ственный врач в семье - заядлый турист. Врач сказал, что он разделяет увлечение коллеги. Забавно, ч</w:t>
      </w:r>
      <w:r>
        <w:t>то у дво</w:t>
      </w:r>
      <w:r w:rsidRPr="0058330B">
        <w:t xml:space="preserve">их из друзей в названиях их профессий и увлечений не встречается ни одна буква их имен. </w:t>
      </w:r>
    </w:p>
    <w:p w:rsidR="00F002DA" w:rsidRDefault="00F002DA" w:rsidP="00F1625F">
      <w:pPr>
        <w:spacing w:line="240" w:lineRule="auto"/>
      </w:pPr>
    </w:p>
    <w:p w:rsidR="00F002DA" w:rsidRPr="0058330B" w:rsidRDefault="00F002DA" w:rsidP="00F1625F">
      <w:pPr>
        <w:spacing w:line="240" w:lineRule="auto"/>
        <w:rPr>
          <w:i/>
        </w:rPr>
      </w:pPr>
      <w:r w:rsidRPr="0058330B">
        <w:rPr>
          <w:i/>
        </w:rPr>
        <w:t xml:space="preserve">Определите, кто чем любит заниматься в свободное время и у кого какая профессия. </w:t>
      </w:r>
      <w:r w:rsidRPr="003665BE">
        <w:rPr>
          <w:i/>
        </w:rPr>
        <w:t>Обоснуйте свой ответ.</w:t>
      </w:r>
    </w:p>
    <w:p w:rsidR="00F002DA" w:rsidRDefault="00F002DA" w:rsidP="00F1625F">
      <w:pPr>
        <w:spacing w:line="240" w:lineRule="auto"/>
        <w:rPr>
          <w:b/>
        </w:rPr>
      </w:pPr>
    </w:p>
    <w:p w:rsidR="00F002DA" w:rsidRDefault="00F002DA" w:rsidP="00F1625F">
      <w:pPr>
        <w:spacing w:line="240" w:lineRule="auto"/>
        <w:rPr>
          <w:b/>
        </w:rPr>
      </w:pPr>
      <w:r w:rsidRPr="003665BE">
        <w:rPr>
          <w:b/>
        </w:rPr>
        <w:t>Ответ:</w:t>
      </w:r>
      <w:r>
        <w:rPr>
          <w:b/>
        </w:rPr>
        <w:t xml:space="preserve"> </w:t>
      </w:r>
    </w:p>
    <w:p w:rsidR="00F002DA" w:rsidRPr="0058330B" w:rsidRDefault="00F002DA" w:rsidP="00F1625F">
      <w:pPr>
        <w:pStyle w:val="ListParagraph"/>
        <w:numPr>
          <w:ilvl w:val="0"/>
          <w:numId w:val="26"/>
        </w:numPr>
        <w:spacing w:after="200" w:line="240" w:lineRule="auto"/>
        <w:jc w:val="left"/>
      </w:pPr>
      <w:r w:rsidRPr="0058330B">
        <w:t>Влад - юрист и регбист</w:t>
      </w:r>
    </w:p>
    <w:p w:rsidR="00F002DA" w:rsidRPr="0058330B" w:rsidRDefault="00F002DA" w:rsidP="00F1625F">
      <w:pPr>
        <w:pStyle w:val="ListParagraph"/>
        <w:numPr>
          <w:ilvl w:val="0"/>
          <w:numId w:val="26"/>
        </w:numPr>
        <w:spacing w:after="200" w:line="240" w:lineRule="auto"/>
        <w:jc w:val="left"/>
      </w:pPr>
      <w:r w:rsidRPr="0058330B">
        <w:t xml:space="preserve">Тимур - врач и турист </w:t>
      </w:r>
    </w:p>
    <w:p w:rsidR="00F002DA" w:rsidRPr="0058330B" w:rsidRDefault="00F002DA" w:rsidP="00F1625F">
      <w:pPr>
        <w:pStyle w:val="ListParagraph"/>
        <w:numPr>
          <w:ilvl w:val="0"/>
          <w:numId w:val="26"/>
        </w:numPr>
        <w:spacing w:after="200" w:line="240" w:lineRule="auto"/>
        <w:jc w:val="left"/>
      </w:pPr>
      <w:r w:rsidRPr="0058330B">
        <w:t>Юра - физик и бегун</w:t>
      </w:r>
      <w:r>
        <w:t xml:space="preserve"> </w:t>
      </w:r>
    </w:p>
    <w:p w:rsidR="00F002DA" w:rsidRDefault="00F002DA" w:rsidP="00F1625F">
      <w:pPr>
        <w:spacing w:line="240" w:lineRule="auto"/>
      </w:pPr>
      <w:r w:rsidRPr="003665BE">
        <w:rPr>
          <w:i/>
        </w:rPr>
        <w:t>Обоснование:</w:t>
      </w:r>
      <w:r w:rsidRPr="006B40F0">
        <w:t xml:space="preserve"> </w:t>
      </w:r>
    </w:p>
    <w:p w:rsidR="00F002DA" w:rsidRDefault="00F002DA" w:rsidP="00F1625F">
      <w:pPr>
        <w:pStyle w:val="ListParagraph"/>
        <w:numPr>
          <w:ilvl w:val="0"/>
          <w:numId w:val="27"/>
        </w:numPr>
        <w:spacing w:after="200" w:line="240" w:lineRule="auto"/>
      </w:pPr>
      <w:r w:rsidRPr="003C7489">
        <w:t xml:space="preserve"> Буква «а», присутствующая в слове «врач», указы</w:t>
      </w:r>
      <w:r>
        <w:t xml:space="preserve">вает на то, что Влад - </w:t>
      </w:r>
      <w:r w:rsidRPr="003C7489">
        <w:t>не врач. Если бы Влад был врачом, то либо Тимур, либо Юра был бы юристом. Получилось бы, что сразу два друга имели бы в названиях профессий буквы из их имен. Следовательно, врач - Тимур.</w:t>
      </w:r>
    </w:p>
    <w:p w:rsidR="00F002DA" w:rsidRDefault="00F002DA" w:rsidP="00F1625F">
      <w:pPr>
        <w:pStyle w:val="ListParagraph"/>
        <w:numPr>
          <w:ilvl w:val="0"/>
          <w:numId w:val="27"/>
        </w:numPr>
        <w:spacing w:after="200" w:line="240" w:lineRule="auto"/>
      </w:pPr>
      <w:r>
        <w:t>Отсюда, Тимур является туристом, так как по условию из слов врача следует, что он турист.</w:t>
      </w:r>
    </w:p>
    <w:p w:rsidR="00F002DA" w:rsidRPr="00EE2B26" w:rsidRDefault="00F002DA" w:rsidP="00F1625F">
      <w:pPr>
        <w:pStyle w:val="ListParagraph"/>
        <w:numPr>
          <w:ilvl w:val="0"/>
          <w:numId w:val="27"/>
        </w:numPr>
        <w:spacing w:after="200" w:line="240" w:lineRule="auto"/>
      </w:pPr>
      <w:r>
        <w:t>В имени Тимур есть буква «р», которая встречается в слове «врач» и «т</w:t>
      </w:r>
      <w:r w:rsidRPr="00EE2B26">
        <w:t xml:space="preserve">уризм». Следовательно, два друга, в названиях профессий и увлечений которых не встречается ни одна буква их имен, - это Юра и Влад. Тогда Юра - не юрист и не регбист, так как в его </w:t>
      </w:r>
      <w:r>
        <w:t>имени содержатся буквы «ю</w:t>
      </w:r>
      <w:r w:rsidRPr="00EE2B26">
        <w:t xml:space="preserve">» и «р». Значит, Юра – физик </w:t>
      </w:r>
      <w:r>
        <w:t>и бегун, а В</w:t>
      </w:r>
      <w:r w:rsidRPr="00EE2B26">
        <w:t>лад – юрист и регбист.</w:t>
      </w:r>
    </w:p>
    <w:p w:rsidR="00F002DA" w:rsidRPr="00A86615" w:rsidRDefault="00F002DA" w:rsidP="00F1625F">
      <w:pPr>
        <w:spacing w:line="240" w:lineRule="auto"/>
        <w:contextualSpacing/>
        <w:rPr>
          <w:b/>
        </w:rPr>
      </w:pPr>
    </w:p>
    <w:p w:rsidR="00F002DA" w:rsidRDefault="00F002DA" w:rsidP="00F1625F">
      <w:pPr>
        <w:spacing w:line="240" w:lineRule="auto"/>
        <w:rPr>
          <w:b/>
        </w:rPr>
      </w:pPr>
      <w:r>
        <w:rPr>
          <w:b/>
        </w:rPr>
        <w:t xml:space="preserve">5. Решите экономическую задачу </w:t>
      </w:r>
      <w:r w:rsidRPr="00FC4D23">
        <w:rPr>
          <w:b/>
        </w:rPr>
        <w:t>(за правильный ответ – 1 балл; за правильное обоснование – 9 баллов; всего за задание – 10 баллов).</w:t>
      </w:r>
    </w:p>
    <w:p w:rsidR="00F002DA" w:rsidRPr="00D9261C" w:rsidRDefault="00F002DA" w:rsidP="00F1625F">
      <w:pPr>
        <w:spacing w:line="240" w:lineRule="auto"/>
        <w:contextualSpacing/>
      </w:pPr>
      <w:r w:rsidRPr="00D9261C">
        <w:t xml:space="preserve">Город Янтарный славится производством янтарных украшений. Спрос на янтарные украшения описывается функцией </w:t>
      </w:r>
      <w:r w:rsidRPr="00D9261C">
        <w:rPr>
          <w:lang w:val="en-US"/>
        </w:rPr>
        <w:t>Q</w:t>
      </w:r>
      <w:r w:rsidRPr="00D9261C">
        <w:rPr>
          <w:vertAlign w:val="subscript"/>
          <w:lang w:val="en-US"/>
        </w:rPr>
        <w:t>d</w:t>
      </w:r>
      <w:r w:rsidRPr="00D9261C">
        <w:t xml:space="preserve"> = 8 – </w:t>
      </w:r>
      <w:r w:rsidRPr="00D9261C">
        <w:rPr>
          <w:lang w:val="en-US"/>
        </w:rPr>
        <w:t>P</w:t>
      </w:r>
      <w:r w:rsidRPr="00D9261C">
        <w:t xml:space="preserve">, где </w:t>
      </w:r>
      <w:r w:rsidRPr="00D9261C">
        <w:rPr>
          <w:lang w:val="en-US"/>
        </w:rPr>
        <w:t>Q</w:t>
      </w:r>
      <w:r w:rsidRPr="00D9261C">
        <w:rPr>
          <w:vertAlign w:val="subscript"/>
          <w:lang w:val="en-US"/>
        </w:rPr>
        <w:t>d</w:t>
      </w:r>
      <w:r w:rsidRPr="00D9261C">
        <w:t xml:space="preserve"> – величина спроса в тыс. шт., </w:t>
      </w:r>
      <w:r w:rsidRPr="00D9261C">
        <w:rPr>
          <w:lang w:val="en-US"/>
        </w:rPr>
        <w:t>P</w:t>
      </w:r>
      <w:r w:rsidRPr="00D9261C">
        <w:t xml:space="preserve"> – цена янтарного украшения в тыс. руб. Предложение янтарных украшений выражено функцией </w:t>
      </w:r>
      <w:r w:rsidRPr="00D9261C">
        <w:rPr>
          <w:lang w:val="en-US"/>
        </w:rPr>
        <w:t>Q</w:t>
      </w:r>
      <w:r w:rsidRPr="00D9261C">
        <w:rPr>
          <w:vertAlign w:val="subscript"/>
          <w:lang w:val="en-US"/>
        </w:rPr>
        <w:t>s</w:t>
      </w:r>
      <w:r w:rsidRPr="00D9261C">
        <w:t xml:space="preserve"> = - 2 + </w:t>
      </w:r>
      <w:r w:rsidRPr="00D9261C">
        <w:rPr>
          <w:lang w:val="en-US"/>
        </w:rPr>
        <w:t>P</w:t>
      </w:r>
      <w:r w:rsidRPr="00D9261C">
        <w:t xml:space="preserve">, где </w:t>
      </w:r>
      <w:r w:rsidRPr="00D9261C">
        <w:rPr>
          <w:lang w:val="en-US"/>
        </w:rPr>
        <w:t>Q</w:t>
      </w:r>
      <w:r w:rsidRPr="00D9261C">
        <w:rPr>
          <w:vertAlign w:val="subscript"/>
          <w:lang w:val="en-US"/>
        </w:rPr>
        <w:t>s</w:t>
      </w:r>
      <w:r w:rsidRPr="00D9261C">
        <w:t xml:space="preserve"> – величина предложения в тыс. шт., P – цена янтарного украшения в тыс. руб. В бюджете города дефицит в размере 4,5 млн. руб. Смогут ли власти города сбалансировать бюджет, введя потоварный налог на производител</w:t>
      </w:r>
      <w:r>
        <w:t>ей</w:t>
      </w:r>
      <w:r w:rsidRPr="00D9261C">
        <w:t xml:space="preserve"> янтарных украшений? Приведите решение.</w:t>
      </w:r>
    </w:p>
    <w:p w:rsidR="00F002DA" w:rsidRPr="00D9261C" w:rsidRDefault="00F002DA" w:rsidP="00F1625F">
      <w:pPr>
        <w:spacing w:line="240" w:lineRule="auto"/>
        <w:contextualSpacing/>
        <w:rPr>
          <w:bCs/>
        </w:rPr>
      </w:pPr>
      <w:r w:rsidRPr="00D9261C">
        <w:rPr>
          <w:bCs/>
          <w:i/>
        </w:rPr>
        <w:t>Ответ:</w:t>
      </w:r>
      <w:r w:rsidRPr="00D9261C">
        <w:rPr>
          <w:bCs/>
        </w:rPr>
        <w:t xml:space="preserve"> власти города смогут сбалансировать бюджет, </w:t>
      </w:r>
      <w:r w:rsidRPr="00D9261C">
        <w:t>введя потоварный налог на производителя янтарных украшений.</w:t>
      </w:r>
    </w:p>
    <w:p w:rsidR="00F002DA" w:rsidRPr="00D9261C" w:rsidRDefault="00F002DA" w:rsidP="00F1625F">
      <w:pPr>
        <w:spacing w:line="240" w:lineRule="auto"/>
        <w:contextualSpacing/>
        <w:rPr>
          <w:bCs/>
          <w:i/>
        </w:rPr>
      </w:pPr>
      <w:r w:rsidRPr="00D9261C">
        <w:rPr>
          <w:bCs/>
          <w:i/>
        </w:rPr>
        <w:t>Решение:</w:t>
      </w:r>
    </w:p>
    <w:p w:rsidR="00F002DA" w:rsidRPr="00D9261C" w:rsidRDefault="00F002DA" w:rsidP="00F1625F">
      <w:pPr>
        <w:tabs>
          <w:tab w:val="left" w:pos="1367"/>
        </w:tabs>
        <w:spacing w:line="240" w:lineRule="auto"/>
        <w:contextualSpacing/>
      </w:pPr>
      <w:r w:rsidRPr="00D9261C">
        <w:t xml:space="preserve">Найдем, функцию кривой Лаффера. Для этого выразим налоговые поступления </w:t>
      </w:r>
      <w:r w:rsidRPr="00D9261C">
        <w:rPr>
          <w:lang w:val="en-US"/>
        </w:rPr>
        <w:t>Tx</w:t>
      </w:r>
      <w:r w:rsidRPr="00D9261C">
        <w:t xml:space="preserve"> от ставки </w:t>
      </w:r>
      <w:r w:rsidRPr="00D9261C">
        <w:rPr>
          <w:lang w:val="en-US"/>
        </w:rPr>
        <w:t>t</w:t>
      </w:r>
      <w:r w:rsidRPr="00D9261C">
        <w:t>.</w:t>
      </w:r>
    </w:p>
    <w:p w:rsidR="00F002DA" w:rsidRPr="00D9261C" w:rsidRDefault="00F002DA" w:rsidP="00F1625F">
      <w:pPr>
        <w:tabs>
          <w:tab w:val="left" w:pos="1367"/>
        </w:tabs>
        <w:spacing w:line="240" w:lineRule="auto"/>
        <w:ind w:left="66"/>
        <w:contextualSpacing/>
        <w:rPr>
          <w:lang w:val="en-US"/>
        </w:rPr>
      </w:pPr>
      <w:r w:rsidRPr="00687133">
        <w:rPr>
          <w:rFonts w:eastAsia="游明朝"/>
          <w:lang w:val="en-US"/>
        </w:rPr>
        <w:fldChar w:fldCharType="begin"/>
      </w:r>
      <w:r w:rsidRPr="00687133">
        <w:rPr>
          <w:rFonts w:eastAsia="游明朝"/>
          <w:lang w:val="en-US"/>
        </w:rPr>
        <w:instrText xml:space="preserve"> QUOTE </w:instrText>
      </w:r>
      <w:r w:rsidRPr="00687133">
        <w:pict>
          <v:shape id="_x0000_i1029" type="#_x0000_t75" style="width:78.75pt;height:4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98&quot;/&gt;&lt;w:dontDisplayPageBoundaries/&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3F5A&quot;/&gt;&lt;wsp:rsid wsp:val=&quot;00015073&quot;/&gt;&lt;wsp:rsid wsp:val=&quot;00023BDA&quot;/&gt;&lt;wsp:rsid wsp:val=&quot;00047DD9&quot;/&gt;&lt;wsp:rsid wsp:val=&quot;000503CF&quot;/&gt;&lt;wsp:rsid wsp:val=&quot;00087A15&quot;/&gt;&lt;wsp:rsid wsp:val=&quot;000900F1&quot;/&gt;&lt;wsp:rsid wsp:val=&quot;0009561C&quot;/&gt;&lt;wsp:rsid wsp:val=&quot;00161D4B&quot;/&gt;&lt;wsp:rsid wsp:val=&quot;00166098&quot;/&gt;&lt;wsp:rsid wsp:val=&quot;001723A4&quot;/&gt;&lt;wsp:rsid wsp:val=&quot;001A1B4D&quot;/&gt;&lt;wsp:rsid wsp:val=&quot;001A5693&quot;/&gt;&lt;wsp:rsid wsp:val=&quot;001B0177&quot;/&gt;&lt;wsp:rsid wsp:val=&quot;001B19FD&quot;/&gt;&lt;wsp:rsid wsp:val=&quot;00210595&quot;/&gt;&lt;wsp:rsid wsp:val=&quot;00233DFC&quot;/&gt;&lt;wsp:rsid wsp:val=&quot;00265823&quot;/&gt;&lt;wsp:rsid wsp:val=&quot;002B77FA&quot;/&gt;&lt;wsp:rsid wsp:val=&quot;002D4789&quot;/&gt;&lt;wsp:rsid wsp:val=&quot;00316C90&quot;/&gt;&lt;wsp:rsid wsp:val=&quot;00355747&quot;/&gt;&lt;wsp:rsid wsp:val=&quot;003E7BEC&quot;/&gt;&lt;wsp:rsid wsp:val=&quot;003F3BE9&quot;/&gt;&lt;wsp:rsid wsp:val=&quot;00470068&quot;/&gt;&lt;wsp:rsid wsp:val=&quot;00494BA8&quot;/&gt;&lt;wsp:rsid wsp:val=&quot;004A4029&quot;/&gt;&lt;wsp:rsid wsp:val=&quot;004B4BD3&quot;/&gt;&lt;wsp:rsid wsp:val=&quot;005B4AA5&quot;/&gt;&lt;wsp:rsid wsp:val=&quot;005D1A05&quot;/&gt;&lt;wsp:rsid wsp:val=&quot;005D57F4&quot;/&gt;&lt;wsp:rsid wsp:val=&quot;005D58FB&quot;/&gt;&lt;wsp:rsid wsp:val=&quot;005E4757&quot;/&gt;&lt;wsp:rsid wsp:val=&quot;005F69BF&quot;/&gt;&lt;wsp:rsid wsp:val=&quot;00613383&quot;/&gt;&lt;wsp:rsid wsp:val=&quot;00616C56&quot;/&gt;&lt;wsp:rsid wsp:val=&quot;006640DB&quot;/&gt;&lt;wsp:rsid wsp:val=&quot;00676B20&quot;/&gt;&lt;wsp:rsid wsp:val=&quot;00687133&quot;/&gt;&lt;wsp:rsid wsp:val=&quot;00795017&quot;/&gt;&lt;wsp:rsid wsp:val=&quot;00797EB7&quot;/&gt;&lt;wsp:rsid wsp:val=&quot;007F42BA&quot;/&gt;&lt;wsp:rsid wsp:val=&quot;00820472&quot;/&gt;&lt;wsp:rsid wsp:val=&quot;00826972&quot;/&gt;&lt;wsp:rsid wsp:val=&quot;008368E1&quot;/&gt;&lt;wsp:rsid wsp:val=&quot;00874DB9&quot;/&gt;&lt;wsp:rsid wsp:val=&quot;0093511B&quot;/&gt;&lt;wsp:rsid wsp:val=&quot;009F0F97&quot;/&gt;&lt;wsp:rsid wsp:val=&quot;00A86615&quot;/&gt;&lt;wsp:rsid wsp:val=&quot;00AC00C7&quot;/&gt;&lt;wsp:rsid wsp:val=&quot;00C13DAB&quot;/&gt;&lt;wsp:rsid wsp:val=&quot;00C60CC5&quot;/&gt;&lt;wsp:rsid wsp:val=&quot;00C95C16&quot;/&gt;&lt;wsp:rsid wsp:val=&quot;00CA3EA2&quot;/&gt;&lt;wsp:rsid wsp:val=&quot;00CC57CF&quot;/&gt;&lt;wsp:rsid wsp:val=&quot;00D03E12&quot;/&gt;&lt;wsp:rsid wsp:val=&quot;00D35D76&quot;/&gt;&lt;wsp:rsid wsp:val=&quot;00D66561&quot;/&gt;&lt;wsp:rsid wsp:val=&quot;00E504EE&quot;/&gt;&lt;wsp:rsid wsp:val=&quot;00E519CB&quot;/&gt;&lt;wsp:rsid wsp:val=&quot;00E659AC&quot;/&gt;&lt;wsp:rsid wsp:val=&quot;00ED3E2C&quot;/&gt;&lt;wsp:rsid wsp:val=&quot;00EE3F5A&quot;/&gt;&lt;wsp:rsid wsp:val=&quot;00F170D2&quot;/&gt;&lt;/wsp:rsids&gt;&lt;/w:docPr&gt;&lt;w:body&gt;&lt;w:p wsp:rsidR=&quot;00000000&quot; wsp:rsidRDefault=&quot;00316C90&quot;&gt;&lt;m:oMathPara&gt;&lt;m:oMath&gt;&lt;m:d&gt;&lt;m:dPr&gt;&lt;m:begChr m:val=&quot;{&quot;/&gt;&lt;m:endChr m:val=&quot;&quot;/&gt;&lt;m:ctrlPr&gt;&lt;w:rPr&gt;&lt;w:rFonts w:ascii=&quot;Cambria Math&quot; w:h-ansi=&quot;Cambria Math&quot;/&gt;&lt;wx:font wx:val=&quot;Cambria Math&quot;/&gt;&lt;w:i/&gt;&lt;w:lang w:val=&quot;EN-US&quot;/&gt;&lt;/w:rPr&gt;&lt;/m:ctrlPr&gt;&lt;/m:dPr&gt;&lt;m:e&gt;&lt;m:eqArr&gt;&lt;m:eqArrPr&gt;&lt;m:ctrlPr&gt;&lt;w:rPr&gt;&lt;w:rFonts w:ascii=&quot;Cambria Math&quot; w:h-ansi=&quot;Cambria Math&quot;/&gt;&lt;wx:font wx:val=&quot;Cambria Math&quot;/&gt;&lt;w:i/&gt;&lt;w:lang w:val=&quot;EN-US&quot;/&gt;&lt;/w:rPr&gt;&lt;/m:ctrlPr&gt;&lt;/m:eqArrPr&gt;&lt;m:e&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Q&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d&lt;/m:t&gt;&lt;/m:r&gt;&lt;/m:sub&gt;&lt;/m:sSub&gt;&lt;m:r&gt;&lt;w:rPr&gt;&lt;w:rFonts w:ascii=&quot;Cambria Math&quot; w:h-ansi=&quot;Cambria Math&quot;/&gt;&lt;wx:font wx:val=&quot;Cambria Math&quot;/&gt;&lt;w:i/&gt;&lt;w:lang w:val=&quot;EN-US&quot;/&gt;&lt;/w:rPr&gt;&lt;m:t&gt;=8-&lt;/m:t&gt;&lt;/m:r&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P&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d&lt;/m:t&gt;&lt;/m:r&gt;&lt;/m:sub&gt;&lt;/m:sSub&gt;&lt;m:r&gt;&lt;w:rPr&gt;&lt;w:rFonts w:ascii=&quot;Cambria Math&quot; w:h-ansi=&quot;Cambria Math&quot;/&gt;&lt;wx:font wx:val=&quot;Cambria Math&quot;/&gt;&lt;w:i/&gt;&lt;w:lang w:val=&quot;EN-US&quot;/&gt;&lt;/w:rPr&gt;&lt;m:t&gt;;   &lt;/m:t&gt;&lt;/m:r&gt;&lt;/m:e&gt;&lt;m:e&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Q&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s&lt;/m:t&gt;&lt;/m:r&gt;&lt;/m:sub&gt;&lt;/m:sSub&gt;&lt;m:r&gt;&lt;w:rPr&gt;&lt;w:rFonts w:ascii=&quot;Cambria Math&quot; w:h-ansi=&quot;Cambria Math&quot;/&gt;&lt;wx:font wx:val=&quot;Cambria Math&quot;/&gt;&lt;w:i/&gt;&lt;w:lang w:val=&quot;EN-US&quot;/&gt;&lt;/w:rPr&gt;&lt;m:t&gt;=-2+&lt;/m:t&gt;&lt;/m:r&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P&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s&lt;/m:t&gt;&lt;/m:r&gt;&lt;/m:sub&gt;&lt;/m:sSub&gt;&lt;m:r&gt;&lt;m:rPr&gt;&lt;m:sty m:val=&quot;p&quot;/&gt;&lt;/m:rPr&gt;&lt;w:rPr&gt;&lt;w:rFonts w:ascii=&quot;Cambria Math&quot; w:h-ansi=&quot;Cambria Math&quot;/&gt;&lt;wx:font wx:val=&quot;Cambria Math&quot;/&gt;&lt;w:lang w:val=&quot;EN-US&quot;/&gt;&lt;/w:rPr&gt;&lt;m:t&gt;; &lt;/m:t&gt;&lt;/m:r&gt;&lt;/m:e&gt;&lt;m:e&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P&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s&lt;/m:t&gt;&lt;/m:r&gt;&lt;/m:sub&gt;&lt;/m:sSub&gt;&lt;m:r&gt;&lt;w:rPr&gt;&lt;w:rFonts w:ascii=&quot;Cambria Math&quot; w:h-ansi=&quot;Cambria Math&quot;/&gt;&lt;wx:font wx:val=&quot;Cambria Math&quot;/&gt;&lt;w:i/&gt;&lt;w:lang w:val=&quot;EN-US&quot;/&gt;&lt;/w:rPr&gt;&lt;m:t&gt;=&lt;/m:t&gt;&lt;/m:r&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P&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d&lt;/m:t&gt;&lt;/m:r&gt;&lt;/m:sub&gt;&lt;/m:sSub&gt;&lt;m:r&gt;&lt;w:rPr&gt;&lt;w:rFonts w:ascii=&quot;Cambria Math&quot; w:h-ansi=&quot;Cambria Math&quot;/&gt;&lt;wx:font wx:val=&quot;Cambria Math&quot;/&gt;&lt;w:i/&gt;&lt;w:lang w:val=&quot;EN-US&quot;/&gt;&lt;/w:rPr&gt;&lt;m:t&gt;-&lt;/m:t&gt;&lt;/m:r&gt;&lt;m:r&gt;&lt;m:rPr&gt;&lt;m:sty m:val=&quot;p&quot;/&gt;&lt;/m:rPr&gt;&lt;w:rPr&gt;&lt;w:rFonts w:ascii=&quot;Cambria Math&quot; w:h-ansi=&quot;Cambria Math&quot;/&gt;&lt;wx:font wx:val=&quot;Cambria Math&quot;/&gt;&lt;w:lang w:val=&quot;EN-US&quot;/&gt;&lt;/w:rPr&gt;&lt;m:t&gt;t&lt;/m:t&gt;&lt;/m:r&gt;&lt;m:r&gt;&lt;w:rPr&gt;&lt;w:rFonts w:ascii=&quot;Cambria Math&quot; w:h-ansi=&quot;Cambria Math&quot;/&gt;&lt;wx:font wx:val=&quot;Cambria Math&quot;/&gt;&lt;w:i/&gt;&lt;w:lang w:val=&quot;EN-US&quot;/&gt;&lt;/w:rPr&gt;&lt;m:t&gt;;     &lt;/m:t&gt;&lt;/m:r&gt;&lt;m:ctrlPr&gt;&lt;w:rPr&gt;&lt;w:rFonts w:ascii=&quot;Cambria Math&quot; w:fareast=&quot;Cambria Math&quot; w:h-ansi=&quot;Cambria Math&quot;/&gt;&lt;wx:font wx:val=&quot;Cambria Math&quot;/&gt;&lt;w:lang w:val=&quot;EN-US&quot;/&gt;&lt;/w:rPr&gt;&lt;/m:ctrlPr&gt;&lt;/m:e&gt;&lt;m:e&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Q&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d&lt;/m:t&gt;&lt;/m:r&gt;&lt;/m:sub&gt;&lt;/m:sSub&gt;&lt;m:r&gt;&lt;w:rPr&gt;&lt;w:rFonts w:ascii=&quot;Cambria Math&quot; w:fareast=&quot;Cambria Math&quot; w:h-ansi=&quot;Cambria Math&quot;/&gt;&lt;wx:font wx:val=&quot;Cambria Math&quot;/&gt;&lt;w:i/&gt;&lt;w:lang w:val=&quot;EN-US&quot;/&gt;&lt;/w:rPr&gt;&lt;m:t&gt;= &lt;/m:t&gt;&lt;/m:r&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Q&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s&lt;/m:t&gt;&lt;/m:r&gt;&lt;/m:sub&gt;&lt;/m:sSub&gt;&lt;m:r&gt;&lt;m:rPr&gt;&lt;m:sty m:val=&quot;p&quot;/&gt;&lt;/m:rPr&gt;&lt;w:rPr&gt;&lt;w:rFonts w:ascii=&quot;Cambria Math&quot; w:h-ansi=&quot;Cambria Math&quot;/&gt;&lt;wx:font wx:val=&quot;Cambria Math&quot;/&gt;&lt;w:lang w:val=&quot;EN-US&quot;/&gt;&lt;/w:rPr&gt;&lt;m:t&gt;.         &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687133">
        <w:rPr>
          <w:rFonts w:eastAsia="游明朝"/>
          <w:lang w:val="en-US"/>
        </w:rPr>
        <w:instrText xml:space="preserve"> </w:instrText>
      </w:r>
      <w:r w:rsidRPr="00687133">
        <w:rPr>
          <w:rFonts w:eastAsia="游明朝"/>
          <w:lang w:val="en-US"/>
        </w:rPr>
        <w:fldChar w:fldCharType="separate"/>
      </w:r>
      <w:r w:rsidRPr="00687133">
        <w:pict>
          <v:shape id="_x0000_i1030" type="#_x0000_t75" style="width:78.75pt;height:4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98&quot;/&gt;&lt;w:dontDisplayPageBoundaries/&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3F5A&quot;/&gt;&lt;wsp:rsid wsp:val=&quot;00015073&quot;/&gt;&lt;wsp:rsid wsp:val=&quot;00023BDA&quot;/&gt;&lt;wsp:rsid wsp:val=&quot;00047DD9&quot;/&gt;&lt;wsp:rsid wsp:val=&quot;000503CF&quot;/&gt;&lt;wsp:rsid wsp:val=&quot;00087A15&quot;/&gt;&lt;wsp:rsid wsp:val=&quot;000900F1&quot;/&gt;&lt;wsp:rsid wsp:val=&quot;0009561C&quot;/&gt;&lt;wsp:rsid wsp:val=&quot;00161D4B&quot;/&gt;&lt;wsp:rsid wsp:val=&quot;00166098&quot;/&gt;&lt;wsp:rsid wsp:val=&quot;001723A4&quot;/&gt;&lt;wsp:rsid wsp:val=&quot;001A1B4D&quot;/&gt;&lt;wsp:rsid wsp:val=&quot;001A5693&quot;/&gt;&lt;wsp:rsid wsp:val=&quot;001B0177&quot;/&gt;&lt;wsp:rsid wsp:val=&quot;001B19FD&quot;/&gt;&lt;wsp:rsid wsp:val=&quot;00210595&quot;/&gt;&lt;wsp:rsid wsp:val=&quot;00233DFC&quot;/&gt;&lt;wsp:rsid wsp:val=&quot;00265823&quot;/&gt;&lt;wsp:rsid wsp:val=&quot;002B77FA&quot;/&gt;&lt;wsp:rsid wsp:val=&quot;002D4789&quot;/&gt;&lt;wsp:rsid wsp:val=&quot;00316C90&quot;/&gt;&lt;wsp:rsid wsp:val=&quot;00355747&quot;/&gt;&lt;wsp:rsid wsp:val=&quot;003E7BEC&quot;/&gt;&lt;wsp:rsid wsp:val=&quot;003F3BE9&quot;/&gt;&lt;wsp:rsid wsp:val=&quot;00470068&quot;/&gt;&lt;wsp:rsid wsp:val=&quot;00494BA8&quot;/&gt;&lt;wsp:rsid wsp:val=&quot;004A4029&quot;/&gt;&lt;wsp:rsid wsp:val=&quot;004B4BD3&quot;/&gt;&lt;wsp:rsid wsp:val=&quot;005B4AA5&quot;/&gt;&lt;wsp:rsid wsp:val=&quot;005D1A05&quot;/&gt;&lt;wsp:rsid wsp:val=&quot;005D57F4&quot;/&gt;&lt;wsp:rsid wsp:val=&quot;005D58FB&quot;/&gt;&lt;wsp:rsid wsp:val=&quot;005E4757&quot;/&gt;&lt;wsp:rsid wsp:val=&quot;005F69BF&quot;/&gt;&lt;wsp:rsid wsp:val=&quot;00613383&quot;/&gt;&lt;wsp:rsid wsp:val=&quot;00616C56&quot;/&gt;&lt;wsp:rsid wsp:val=&quot;006640DB&quot;/&gt;&lt;wsp:rsid wsp:val=&quot;00676B20&quot;/&gt;&lt;wsp:rsid wsp:val=&quot;00687133&quot;/&gt;&lt;wsp:rsid wsp:val=&quot;00795017&quot;/&gt;&lt;wsp:rsid wsp:val=&quot;00797EB7&quot;/&gt;&lt;wsp:rsid wsp:val=&quot;007F42BA&quot;/&gt;&lt;wsp:rsid wsp:val=&quot;00820472&quot;/&gt;&lt;wsp:rsid wsp:val=&quot;00826972&quot;/&gt;&lt;wsp:rsid wsp:val=&quot;008368E1&quot;/&gt;&lt;wsp:rsid wsp:val=&quot;00874DB9&quot;/&gt;&lt;wsp:rsid wsp:val=&quot;0093511B&quot;/&gt;&lt;wsp:rsid wsp:val=&quot;009F0F97&quot;/&gt;&lt;wsp:rsid wsp:val=&quot;00A86615&quot;/&gt;&lt;wsp:rsid wsp:val=&quot;00AC00C7&quot;/&gt;&lt;wsp:rsid wsp:val=&quot;00C13DAB&quot;/&gt;&lt;wsp:rsid wsp:val=&quot;00C60CC5&quot;/&gt;&lt;wsp:rsid wsp:val=&quot;00C95C16&quot;/&gt;&lt;wsp:rsid wsp:val=&quot;00CA3EA2&quot;/&gt;&lt;wsp:rsid wsp:val=&quot;00CC57CF&quot;/&gt;&lt;wsp:rsid wsp:val=&quot;00D03E12&quot;/&gt;&lt;wsp:rsid wsp:val=&quot;00D35D76&quot;/&gt;&lt;wsp:rsid wsp:val=&quot;00D66561&quot;/&gt;&lt;wsp:rsid wsp:val=&quot;00E504EE&quot;/&gt;&lt;wsp:rsid wsp:val=&quot;00E519CB&quot;/&gt;&lt;wsp:rsid wsp:val=&quot;00E659AC&quot;/&gt;&lt;wsp:rsid wsp:val=&quot;00ED3E2C&quot;/&gt;&lt;wsp:rsid wsp:val=&quot;00EE3F5A&quot;/&gt;&lt;wsp:rsid wsp:val=&quot;00F170D2&quot;/&gt;&lt;/wsp:rsids&gt;&lt;/w:docPr&gt;&lt;w:body&gt;&lt;w:p wsp:rsidR=&quot;00000000&quot; wsp:rsidRDefault=&quot;00316C90&quot;&gt;&lt;m:oMathPara&gt;&lt;m:oMath&gt;&lt;m:d&gt;&lt;m:dPr&gt;&lt;m:begChr m:val=&quot;{&quot;/&gt;&lt;m:endChr m:val=&quot;&quot;/&gt;&lt;m:ctrlPr&gt;&lt;w:rPr&gt;&lt;w:rFonts w:ascii=&quot;Cambria Math&quot; w:h-ansi=&quot;Cambria Math&quot;/&gt;&lt;wx:font wx:val=&quot;Cambria Math&quot;/&gt;&lt;w:i/&gt;&lt;w:lang w:val=&quot;EN-US&quot;/&gt;&lt;/w:rPr&gt;&lt;/m:ctrlPr&gt;&lt;/m:dPr&gt;&lt;m:e&gt;&lt;m:eqArr&gt;&lt;m:eqArrPr&gt;&lt;m:ctrlPr&gt;&lt;w:rPr&gt;&lt;w:rFonts w:ascii=&quot;Cambria Math&quot; w:h-ansi=&quot;Cambria Math&quot;/&gt;&lt;wx:font wx:val=&quot;Cambria Math&quot;/&gt;&lt;w:i/&gt;&lt;w:lang w:val=&quot;EN-US&quot;/&gt;&lt;/w:rPr&gt;&lt;/m:ctrlPr&gt;&lt;/m:eqArrPr&gt;&lt;m:e&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Q&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d&lt;/m:t&gt;&lt;/m:r&gt;&lt;/m:sub&gt;&lt;/m:sSub&gt;&lt;m:r&gt;&lt;w:rPr&gt;&lt;w:rFonts w:ascii=&quot;Cambria Math&quot; w:h-ansi=&quot;Cambria Math&quot;/&gt;&lt;wx:font wx:val=&quot;Cambria Math&quot;/&gt;&lt;w:i/&gt;&lt;w:lang w:val=&quot;EN-US&quot;/&gt;&lt;/w:rPr&gt;&lt;m:t&gt;=8-&lt;/m:t&gt;&lt;/m:r&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P&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d&lt;/m:t&gt;&lt;/m:r&gt;&lt;/m:sub&gt;&lt;/m:sSub&gt;&lt;m:r&gt;&lt;w:rPr&gt;&lt;w:rFonts w:ascii=&quot;Cambria Math&quot; w:h-ansi=&quot;Cambria Math&quot;/&gt;&lt;wx:font wx:val=&quot;Cambria Math&quot;/&gt;&lt;w:i/&gt;&lt;w:lang w:val=&quot;EN-US&quot;/&gt;&lt;/w:rPr&gt;&lt;m:t&gt;;   &lt;/m:t&gt;&lt;/m:r&gt;&lt;/m:e&gt;&lt;m:e&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Q&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s&lt;/m:t&gt;&lt;/m:r&gt;&lt;/m:sub&gt;&lt;/m:sSub&gt;&lt;m:r&gt;&lt;w:rPr&gt;&lt;w:rFonts w:ascii=&quot;Cambria Math&quot; w:h-ansi=&quot;Cambria Math&quot;/&gt;&lt;wx:font wx:val=&quot;Cambria Math&quot;/&gt;&lt;w:i/&gt;&lt;w:lang w:val=&quot;EN-US&quot;/&gt;&lt;/w:rPr&gt;&lt;m:t&gt;=-2+&lt;/m:t&gt;&lt;/m:r&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P&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s&lt;/m:t&gt;&lt;/m:r&gt;&lt;/m:sub&gt;&lt;/m:sSub&gt;&lt;m:r&gt;&lt;m:rPr&gt;&lt;m:sty m:val=&quot;p&quot;/&gt;&lt;/m:rPr&gt;&lt;w:rPr&gt;&lt;w:rFonts w:ascii=&quot;Cambria Math&quot; w:h-ansi=&quot;Cambria Math&quot;/&gt;&lt;wx:font wx:val=&quot;Cambria Math&quot;/&gt;&lt;w:lang w:val=&quot;EN-US&quot;/&gt;&lt;/w:rPr&gt;&lt;m:t&gt;; &lt;/m:t&gt;&lt;/m:r&gt;&lt;/m:e&gt;&lt;m:e&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P&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s&lt;/m:t&gt;&lt;/m:r&gt;&lt;/m:sub&gt;&lt;/m:sSub&gt;&lt;m:r&gt;&lt;w:rPr&gt;&lt;w:rFonts w:ascii=&quot;Cambria Math&quot; w:h-ansi=&quot;Cambria Math&quot;/&gt;&lt;wx:font wx:val=&quot;Cambria Math&quot;/&gt;&lt;w:i/&gt;&lt;w:lang w:val=&quot;EN-US&quot;/&gt;&lt;/w:rPr&gt;&lt;m:t&gt;=&lt;/m:t&gt;&lt;/m:r&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P&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d&lt;/m:t&gt;&lt;/m:r&gt;&lt;/m:sub&gt;&lt;/m:sSub&gt;&lt;m:r&gt;&lt;w:rPr&gt;&lt;w:rFonts w:ascii=&quot;Cambria Math&quot; w:h-ansi=&quot;Cambria Math&quot;/&gt;&lt;wx:font wx:val=&quot;Cambria Math&quot;/&gt;&lt;w:i/&gt;&lt;w:lang w:val=&quot;EN-US&quot;/&gt;&lt;/w:rPr&gt;&lt;m:t&gt;-&lt;/m:t&gt;&lt;/m:r&gt;&lt;m:r&gt;&lt;m:rPr&gt;&lt;m:sty m:val=&quot;p&quot;/&gt;&lt;/m:rPr&gt;&lt;w:rPr&gt;&lt;w:rFonts w:ascii=&quot;Cambria Math&quot; w:h-ansi=&quot;Cambria Math&quot;/&gt;&lt;wx:font wx:val=&quot;Cambria Math&quot;/&gt;&lt;w:lang w:val=&quot;EN-US&quot;/&gt;&lt;/w:rPr&gt;&lt;m:t&gt;t&lt;/m:t&gt;&lt;/m:r&gt;&lt;m:r&gt;&lt;w:rPr&gt;&lt;w:rFonts w:ascii=&quot;Cambria Math&quot; w:h-ansi=&quot;Cambria Math&quot;/&gt;&lt;wx:font wx:val=&quot;Cambria Math&quot;/&gt;&lt;w:i/&gt;&lt;w:lang w:val=&quot;EN-US&quot;/&gt;&lt;/w:rPr&gt;&lt;m:t&gt;;     &lt;/m:t&gt;&lt;/m:r&gt;&lt;m:ctrlPr&gt;&lt;w:rPr&gt;&lt;w:rFonts w:ascii=&quot;Cambria Math&quot; w:fareast=&quot;Cambria Math&quot; w:h-ansi=&quot;Cambria Math&quot;/&gt;&lt;wx:font wx:val=&quot;Cambria Math&quot;/&gt;&lt;w:lang w:val=&quot;EN-US&quot;/&gt;&lt;/w:rPr&gt;&lt;/m:ctrlPr&gt;&lt;/m:e&gt;&lt;m:e&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Q&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d&lt;/m:t&gt;&lt;/m:r&gt;&lt;/m:sub&gt;&lt;/m:sSub&gt;&lt;m:r&gt;&lt;w:rPr&gt;&lt;w:rFonts w:ascii=&quot;Cambria Math&quot; w:fareast=&quot;Cambria Math&quot; w:h-ansi=&quot;Cambria Math&quot;/&gt;&lt;wx:font wx:val=&quot;Cambria Math&quot;/&gt;&lt;w:i/&gt;&lt;w:lang w:val=&quot;EN-US&quot;/&gt;&lt;/w:rPr&gt;&lt;m:t&gt;= &lt;/m:t&gt;&lt;/m:r&gt;&lt;m:sSub&gt;&lt;m:sSubPr&gt;&lt;m:ctrlPr&gt;&lt;w:rPr&gt;&lt;w:rFonts w:ascii=&quot;Cambria Math&quot; w:fareast=&quot;жёёжЋжњќ&quot; w:h-ansi=&quot;Cambria Math&quot;/&gt;&lt;wx:font wx:val=&quot;Cambria Math&quot;/&gt;&lt;w:noProof/&gt;&lt;w:lang w:val=&quot;EN-US&quot; w:fareast=&quot;RU&quot;/&gt;&lt;/w:rPr&gt;&lt;/m:ctrlPr&gt;&lt;/m:sSubPr&gt;&lt;m:e&gt;&lt;m:r&gt;&lt;m:rPr&gt;&lt;m:sty m:val=&quot;p&quot;/&gt;&lt;/m:rPr&gt;&lt;w:rPr&gt;&lt;w:rFonts w:ascii=&quot;Cambria Math&quot; w:fareast=&quot;жёёжЋжњќ&quot; w:h-ansi=&quot;Cambria Math&quot;/&gt;&lt;wx:font wx:val=&quot;Cambria Math&quot;/&gt;&lt;w:noProof/&gt;&lt;w:lang w:val=&quot;EN-US&quot; w:fareast=&quot;RU&quot;/&gt;&lt;/w:rPr&gt;&lt;m:t&gt;Q&lt;/m:t&gt;&lt;/m:r&gt;&lt;/m:e&gt;&lt;m:sub&gt;&lt;m:r&gt;&lt;m:rPr&gt;&lt;m:sty m:val=&quot;p&quot;/&gt;&lt;/m:rPr&gt;&lt;w:rPr&gt;&lt;w:rFonts w:ascii=&quot;Cambria Math&quot; w:fareast=&quot;жёёжЋжњќ&quot; w:h-ansi=&quot;Cambria Math&quot;/&gt;&lt;wx:font wx:val=&quot;Cambria Math&quot;/&gt;&lt;w:noProof/&gt;&lt;w:lang w:val=&quot;EN-US&quot; w:fareast=&quot;RU&quot;/&gt;&lt;/w:rPr&gt;&lt;m:t&gt;s&lt;/m:t&gt;&lt;/m:r&gt;&lt;/m:sub&gt;&lt;/m:sSub&gt;&lt;m:r&gt;&lt;m:rPr&gt;&lt;m:sty m:val=&quot;p&quot;/&gt;&lt;/m:rPr&gt;&lt;w:rPr&gt;&lt;w:rFonts w:ascii=&quot;Cambria Math&quot; w:h-ansi=&quot;Cambria Math&quot;/&gt;&lt;wx:font wx:val=&quot;Cambria Math&quot;/&gt;&lt;w:lang w:val=&quot;EN-US&quot;/&gt;&lt;/w:rPr&gt;&lt;m:t&gt;.         &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687133">
        <w:rPr>
          <w:rFonts w:eastAsia="游明朝"/>
          <w:lang w:val="en-US"/>
        </w:rPr>
        <w:fldChar w:fldCharType="end"/>
      </w:r>
      <w:r w:rsidRPr="00D9261C">
        <w:rPr>
          <w:rFonts w:eastAsia="游明朝"/>
          <w:lang w:val="en-US"/>
        </w:rPr>
        <w:t>=&gt;8 - P</w:t>
      </w:r>
      <w:r w:rsidRPr="00D9261C">
        <w:rPr>
          <w:rFonts w:eastAsia="游明朝"/>
          <w:vertAlign w:val="subscript"/>
          <w:lang w:val="en-US"/>
        </w:rPr>
        <w:t>d</w:t>
      </w:r>
      <w:r w:rsidRPr="00D9261C">
        <w:rPr>
          <w:rFonts w:eastAsia="游明朝"/>
          <w:lang w:val="en-US"/>
        </w:rPr>
        <w:t>= - 2 + P</w:t>
      </w:r>
      <w:r w:rsidRPr="00D9261C">
        <w:rPr>
          <w:rFonts w:eastAsia="游明朝"/>
          <w:vertAlign w:val="subscript"/>
          <w:lang w:val="en-US"/>
        </w:rPr>
        <w:t>s</w:t>
      </w:r>
      <w:r w:rsidRPr="00D9261C">
        <w:rPr>
          <w:rFonts w:eastAsia="游明朝"/>
          <w:lang w:val="en-US"/>
        </w:rPr>
        <w:t>; 8 - P</w:t>
      </w:r>
      <w:r w:rsidRPr="00D9261C">
        <w:rPr>
          <w:rFonts w:eastAsia="游明朝"/>
          <w:vertAlign w:val="subscript"/>
          <w:lang w:val="en-US"/>
        </w:rPr>
        <w:t>d</w:t>
      </w:r>
      <w:r w:rsidRPr="00D9261C">
        <w:rPr>
          <w:rFonts w:eastAsia="游明朝"/>
          <w:lang w:val="en-US"/>
        </w:rPr>
        <w:t xml:space="preserve"> = - 2 + (P</w:t>
      </w:r>
      <w:r w:rsidRPr="00D9261C">
        <w:rPr>
          <w:rFonts w:eastAsia="游明朝"/>
          <w:vertAlign w:val="subscript"/>
          <w:lang w:val="en-US"/>
        </w:rPr>
        <w:t>d</w:t>
      </w:r>
      <w:r w:rsidRPr="00D9261C">
        <w:rPr>
          <w:rFonts w:eastAsia="游明朝"/>
          <w:lang w:val="en-US"/>
        </w:rPr>
        <w:t>-t); P</w:t>
      </w:r>
      <w:r w:rsidRPr="00D9261C">
        <w:rPr>
          <w:rFonts w:eastAsia="游明朝"/>
          <w:vertAlign w:val="subscript"/>
          <w:lang w:val="en-US"/>
        </w:rPr>
        <w:t>d</w:t>
      </w:r>
      <w:r w:rsidRPr="00D9261C">
        <w:rPr>
          <w:rFonts w:eastAsia="游明朝"/>
          <w:lang w:val="en-US"/>
        </w:rPr>
        <w:t xml:space="preserve"> = 5 + 0,5t; </w:t>
      </w:r>
    </w:p>
    <w:p w:rsidR="00F002DA" w:rsidRPr="00D9261C" w:rsidRDefault="00F002DA" w:rsidP="00F1625F">
      <w:pPr>
        <w:spacing w:line="240" w:lineRule="auto"/>
        <w:contextualSpacing/>
        <w:rPr>
          <w:sz w:val="8"/>
          <w:szCs w:val="8"/>
          <w:lang w:val="en-US"/>
        </w:rPr>
      </w:pPr>
    </w:p>
    <w:p w:rsidR="00F002DA" w:rsidRPr="00D9261C" w:rsidRDefault="00F002DA" w:rsidP="00F1625F">
      <w:pPr>
        <w:spacing w:line="240" w:lineRule="auto"/>
        <w:contextualSpacing/>
        <w:rPr>
          <w:lang w:val="en-US"/>
        </w:rPr>
      </w:pPr>
      <w:r w:rsidRPr="00D9261C">
        <w:rPr>
          <w:rFonts w:eastAsia="游明朝"/>
          <w:lang w:val="en-US"/>
        </w:rPr>
        <w:t>Q</w:t>
      </w:r>
      <w:r w:rsidRPr="00D9261C">
        <w:rPr>
          <w:rFonts w:eastAsia="游明朝"/>
          <w:vertAlign w:val="subscript"/>
          <w:lang w:val="en-US"/>
        </w:rPr>
        <w:t>e1</w:t>
      </w:r>
      <w:r w:rsidRPr="00D9261C">
        <w:rPr>
          <w:rFonts w:eastAsia="游明朝"/>
          <w:lang w:val="en-US"/>
        </w:rPr>
        <w:t xml:space="preserve"> = Q</w:t>
      </w:r>
      <w:r w:rsidRPr="00D9261C">
        <w:rPr>
          <w:rFonts w:eastAsia="游明朝"/>
          <w:vertAlign w:val="subscript"/>
          <w:lang w:val="en-US"/>
        </w:rPr>
        <w:t>d</w:t>
      </w:r>
      <w:r w:rsidRPr="00D9261C">
        <w:rPr>
          <w:rFonts w:eastAsia="游明朝"/>
          <w:lang w:val="en-US"/>
        </w:rPr>
        <w:t>(P</w:t>
      </w:r>
      <w:r w:rsidRPr="00D9261C">
        <w:rPr>
          <w:rFonts w:eastAsia="游明朝"/>
          <w:vertAlign w:val="subscript"/>
          <w:lang w:val="en-US"/>
        </w:rPr>
        <w:t>d</w:t>
      </w:r>
      <w:r w:rsidRPr="00D9261C">
        <w:rPr>
          <w:rFonts w:eastAsia="游明朝"/>
          <w:lang w:val="en-US"/>
        </w:rPr>
        <w:t>) = 8 – (5 + 0,5t) = 3 – 0,5t.</w:t>
      </w:r>
    </w:p>
    <w:p w:rsidR="00F002DA" w:rsidRPr="00D9261C" w:rsidRDefault="00F002DA" w:rsidP="00F1625F">
      <w:pPr>
        <w:spacing w:line="240" w:lineRule="auto"/>
        <w:contextualSpacing/>
        <w:rPr>
          <w:lang w:val="en-US"/>
        </w:rPr>
      </w:pPr>
      <w:r w:rsidRPr="00D9261C">
        <w:rPr>
          <w:lang w:val="en-US"/>
        </w:rPr>
        <w:t>Tx(t)= Q</w:t>
      </w:r>
      <w:r w:rsidRPr="00D9261C">
        <w:rPr>
          <w:vertAlign w:val="subscript"/>
          <w:lang w:val="en-US"/>
        </w:rPr>
        <w:t>e1</w:t>
      </w:r>
      <w:r w:rsidRPr="00D9261C">
        <w:rPr>
          <w:lang w:val="en-US"/>
        </w:rPr>
        <w:t>×t = (</w:t>
      </w:r>
      <w:r w:rsidRPr="00D9261C">
        <w:rPr>
          <w:rFonts w:eastAsia="游明朝"/>
          <w:lang w:val="en-US"/>
        </w:rPr>
        <w:t>3 – 0,5t)</w:t>
      </w:r>
      <w:r w:rsidRPr="00D9261C">
        <w:rPr>
          <w:lang w:val="en-US"/>
        </w:rPr>
        <w:t xml:space="preserve"> ×</w:t>
      </w:r>
      <w:r w:rsidRPr="00D9261C">
        <w:rPr>
          <w:rFonts w:eastAsia="游明朝"/>
          <w:lang w:val="en-US"/>
        </w:rPr>
        <w:t>t = 3t – 0,5t</w:t>
      </w:r>
      <w:r w:rsidRPr="00D9261C">
        <w:rPr>
          <w:rFonts w:eastAsia="游明朝"/>
          <w:vertAlign w:val="superscript"/>
          <w:lang w:val="en-US"/>
        </w:rPr>
        <w:t>2</w:t>
      </w:r>
      <w:r w:rsidRPr="00D9261C">
        <w:rPr>
          <w:rFonts w:eastAsia="游明朝"/>
          <w:lang w:val="en-US"/>
        </w:rPr>
        <w:t>.</w:t>
      </w:r>
    </w:p>
    <w:p w:rsidR="00F002DA" w:rsidRPr="00D9261C" w:rsidRDefault="00F002DA" w:rsidP="00F1625F">
      <w:pPr>
        <w:spacing w:line="240" w:lineRule="auto"/>
        <w:contextualSpacing/>
      </w:pPr>
      <w:r w:rsidRPr="00D9261C">
        <w:t>Функция представляет собой параболу ветвями вниз, максимальное значение которой достигается в вершине.</w:t>
      </w:r>
    </w:p>
    <w:p w:rsidR="00F002DA" w:rsidRPr="00D9261C" w:rsidRDefault="00F002DA" w:rsidP="00F1625F">
      <w:pPr>
        <w:spacing w:line="240" w:lineRule="auto"/>
        <w:contextualSpacing/>
        <w:rPr>
          <w:bCs/>
        </w:rPr>
      </w:pPr>
      <w:r w:rsidRPr="00D9261C">
        <w:rPr>
          <w:sz w:val="24"/>
          <w:szCs w:val="24"/>
          <w:lang w:val="en-US"/>
        </w:rPr>
        <w:t>t</w:t>
      </w:r>
      <w:r w:rsidRPr="00D9261C">
        <w:rPr>
          <w:sz w:val="24"/>
          <w:szCs w:val="24"/>
        </w:rPr>
        <w:t xml:space="preserve"> = </w:t>
      </w:r>
      <w:r w:rsidRPr="00687133">
        <w:rPr>
          <w:bCs/>
        </w:rPr>
        <w:fldChar w:fldCharType="begin"/>
      </w:r>
      <w:r w:rsidRPr="00687133">
        <w:rPr>
          <w:bCs/>
        </w:rPr>
        <w:instrText xml:space="preserve"> QUOTE </w:instrText>
      </w:r>
      <w:r w:rsidRPr="00687133">
        <w:pict>
          <v:shape id="_x0000_i1031" type="#_x0000_t75" style="width:116.2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98&quot;/&gt;&lt;w:dontDisplayPageBoundaries/&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3F5A&quot;/&gt;&lt;wsp:rsid wsp:val=&quot;00015073&quot;/&gt;&lt;wsp:rsid wsp:val=&quot;00023BDA&quot;/&gt;&lt;wsp:rsid wsp:val=&quot;00047DD9&quot;/&gt;&lt;wsp:rsid wsp:val=&quot;000503CF&quot;/&gt;&lt;wsp:rsid wsp:val=&quot;00087A15&quot;/&gt;&lt;wsp:rsid wsp:val=&quot;000900F1&quot;/&gt;&lt;wsp:rsid wsp:val=&quot;0009561C&quot;/&gt;&lt;wsp:rsid wsp:val=&quot;00161D4B&quot;/&gt;&lt;wsp:rsid wsp:val=&quot;00166098&quot;/&gt;&lt;wsp:rsid wsp:val=&quot;001723A4&quot;/&gt;&lt;wsp:rsid wsp:val=&quot;001A1B4D&quot;/&gt;&lt;wsp:rsid wsp:val=&quot;001A5693&quot;/&gt;&lt;wsp:rsid wsp:val=&quot;001B0177&quot;/&gt;&lt;wsp:rsid wsp:val=&quot;001B19FD&quot;/&gt;&lt;wsp:rsid wsp:val=&quot;00210595&quot;/&gt;&lt;wsp:rsid wsp:val=&quot;00233DFC&quot;/&gt;&lt;wsp:rsid wsp:val=&quot;00265823&quot;/&gt;&lt;wsp:rsid wsp:val=&quot;002B77FA&quot;/&gt;&lt;wsp:rsid wsp:val=&quot;002D4789&quot;/&gt;&lt;wsp:rsid wsp:val=&quot;00355747&quot;/&gt;&lt;wsp:rsid wsp:val=&quot;003E7BEC&quot;/&gt;&lt;wsp:rsid wsp:val=&quot;003F3BE9&quot;/&gt;&lt;wsp:rsid wsp:val=&quot;00470068&quot;/&gt;&lt;wsp:rsid wsp:val=&quot;00494BA8&quot;/&gt;&lt;wsp:rsid wsp:val=&quot;004A4029&quot;/&gt;&lt;wsp:rsid wsp:val=&quot;004B4BD3&quot;/&gt;&lt;wsp:rsid wsp:val=&quot;005B4AA5&quot;/&gt;&lt;wsp:rsid wsp:val=&quot;005D1A05&quot;/&gt;&lt;wsp:rsid wsp:val=&quot;005D57F4&quot;/&gt;&lt;wsp:rsid wsp:val=&quot;005D58FB&quot;/&gt;&lt;wsp:rsid wsp:val=&quot;005E4757&quot;/&gt;&lt;wsp:rsid wsp:val=&quot;005F69BF&quot;/&gt;&lt;wsp:rsid wsp:val=&quot;00607DCD&quot;/&gt;&lt;wsp:rsid wsp:val=&quot;00613383&quot;/&gt;&lt;wsp:rsid wsp:val=&quot;00616C56&quot;/&gt;&lt;wsp:rsid wsp:val=&quot;006640DB&quot;/&gt;&lt;wsp:rsid wsp:val=&quot;00676B20&quot;/&gt;&lt;wsp:rsid wsp:val=&quot;00687133&quot;/&gt;&lt;wsp:rsid wsp:val=&quot;00795017&quot;/&gt;&lt;wsp:rsid wsp:val=&quot;00797EB7&quot;/&gt;&lt;wsp:rsid wsp:val=&quot;007F42BA&quot;/&gt;&lt;wsp:rsid wsp:val=&quot;00820472&quot;/&gt;&lt;wsp:rsid wsp:val=&quot;00826972&quot;/&gt;&lt;wsp:rsid wsp:val=&quot;008368E1&quot;/&gt;&lt;wsp:rsid wsp:val=&quot;00874DB9&quot;/&gt;&lt;wsp:rsid wsp:val=&quot;0093511B&quot;/&gt;&lt;wsp:rsid wsp:val=&quot;009F0F97&quot;/&gt;&lt;wsp:rsid wsp:val=&quot;00A86615&quot;/&gt;&lt;wsp:rsid wsp:val=&quot;00AC00C7&quot;/&gt;&lt;wsp:rsid wsp:val=&quot;00C13DAB&quot;/&gt;&lt;wsp:rsid wsp:val=&quot;00C60CC5&quot;/&gt;&lt;wsp:rsid wsp:val=&quot;00C95C16&quot;/&gt;&lt;wsp:rsid wsp:val=&quot;00CA3EA2&quot;/&gt;&lt;wsp:rsid wsp:val=&quot;00CC57CF&quot;/&gt;&lt;wsp:rsid wsp:val=&quot;00D03E12&quot;/&gt;&lt;wsp:rsid wsp:val=&quot;00D35D76&quot;/&gt;&lt;wsp:rsid wsp:val=&quot;00D66561&quot;/&gt;&lt;wsp:rsid wsp:val=&quot;00E504EE&quot;/&gt;&lt;wsp:rsid wsp:val=&quot;00E519CB&quot;/&gt;&lt;wsp:rsid wsp:val=&quot;00E659AC&quot;/&gt;&lt;wsp:rsid wsp:val=&quot;00ED3E2C&quot;/&gt;&lt;wsp:rsid wsp:val=&quot;00EE3F5A&quot;/&gt;&lt;wsp:rsid wsp:val=&quot;00F170D2&quot;/&gt;&lt;/wsp:rsids&gt;&lt;/w:docPr&gt;&lt;w:body&gt;&lt;w:p wsp:rsidR=&quot;00000000&quot; wsp:rsidRDefault=&quot;00607DC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sz w:val=&quot;24&quot;/&gt;&lt;w:sz-cs w:val=&quot;24&quot;/&gt;&lt;/w:rPr&gt;&lt;m:t&gt;b&lt;/m:t&gt;&lt;/m:r&gt;&lt;/m:num&gt;&lt;m:den&gt;&lt;m:r&gt;&lt;w:rPr&gt;&lt;w:rFonts w:ascii=&quot;Cambria Math&quot; w:h-ansi=&quot;Cambria Math&quot;/&gt;&lt;wx:font wx:val=&quot;Cambria Math&quot;/&gt;&lt;w:i/&gt;&lt;w:sz w:val=&quot;24&quot;/&gt;&lt;w:sz-cs w:val=&quot;24&quot;/&gt;&lt;/w:rPr&gt;&lt;m:t&gt;2&lt;/m:t&gt;&lt;/m:r&gt;&lt;m:r&gt;&lt;m:rPr&gt;&lt;m:sty m:val=&quot;p&quot;/&gt;&lt;/m:rPr&gt;&lt;w:rPr&gt;&lt;w:rFonts w:ascii=&quot;Cambria Math&quot; w:h-ansi=&quot;Cambria Math&quot;/&gt;&lt;wx:font wx:val=&quot;Cambria Math&quot;/&gt;&lt;w:sz w:val=&quot;24&quot;/&gt;&lt;w:sz-cs w:val=&quot;24&quot;/&gt;&lt;/w:rPr&gt;&lt;m:t&gt;a&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sz w:val=&quot;24&quot;/&gt;&lt;w:sz-cs w:val=&quot;24&quot;/&gt;&lt;/w:rPr&gt;&lt;m:t&gt;3&lt;/m:t&gt;&lt;/m:r&gt;&lt;/m:num&gt;&lt;m:den&gt;&lt;m:r&gt;&lt;w:rPr&gt;&lt;w:rFonts w:ascii=&quot;Cambria Math&quot; w:h-ansi=&quot;Cambria Math&quot;/&gt;&lt;wx:font wx:val=&quot;Cambria Math&quot;/&gt;&lt;w:i/&gt;&lt;w:sz w:val=&quot;24&quot;/&gt;&lt;w:sz-cs w:val=&quot;24&quot;/&gt;&lt;/w:rPr&gt;&lt;m:t&gt;2&lt;/m:t&gt;&lt;/m:r&gt;&lt;m:r&gt;&lt;m:rPr&gt;&lt;m:sty m:val=&quot;p&quot;/&gt;&lt;/m:rPr&gt;&lt;w:rPr&gt;&lt;w:rFonts w:ascii=&quot;Cambria Math&quot; w:h-ansi=&quot;Cambria Math&quot;/&gt;&lt;wx:font wx:val=&quot;Cambria Math&quot;/&gt;&lt;w:sz w:val=&quot;24&quot;/&gt;&lt;w:sz-cs w:val=&quot;24&quot;/&gt;&lt;/w:rPr&gt;&lt;m:t&gt;Г—(-0,5)&lt;/m:t&gt;&lt;/m:r&gt;&lt;/m:den&gt;&lt;/m:f&gt;&lt;m:r&gt;&lt;w:rPr&gt;&lt;w:rFonts w:ascii=&quot;Cambria Math&quot; w:h-ansi=&quot;Cambria Math&quot;/&gt;&lt;wx:font wx:val=&quot;Cambria Math&quot;/&gt;&lt;w:i/&gt;&lt;w:sz w:val=&quot;24&quot;/&gt;&lt;w:sz-cs w:val=&quot;24&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687133">
        <w:rPr>
          <w:bCs/>
        </w:rPr>
        <w:instrText xml:space="preserve"> </w:instrText>
      </w:r>
      <w:r w:rsidRPr="00687133">
        <w:rPr>
          <w:bCs/>
        </w:rPr>
        <w:fldChar w:fldCharType="separate"/>
      </w:r>
      <w:r w:rsidRPr="00687133">
        <w:pict>
          <v:shape id="_x0000_i1032" type="#_x0000_t75" style="width:116.2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98&quot;/&gt;&lt;w:dontDisplayPageBoundaries/&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3F5A&quot;/&gt;&lt;wsp:rsid wsp:val=&quot;00015073&quot;/&gt;&lt;wsp:rsid wsp:val=&quot;00023BDA&quot;/&gt;&lt;wsp:rsid wsp:val=&quot;00047DD9&quot;/&gt;&lt;wsp:rsid wsp:val=&quot;000503CF&quot;/&gt;&lt;wsp:rsid wsp:val=&quot;00087A15&quot;/&gt;&lt;wsp:rsid wsp:val=&quot;000900F1&quot;/&gt;&lt;wsp:rsid wsp:val=&quot;0009561C&quot;/&gt;&lt;wsp:rsid wsp:val=&quot;00161D4B&quot;/&gt;&lt;wsp:rsid wsp:val=&quot;00166098&quot;/&gt;&lt;wsp:rsid wsp:val=&quot;001723A4&quot;/&gt;&lt;wsp:rsid wsp:val=&quot;001A1B4D&quot;/&gt;&lt;wsp:rsid wsp:val=&quot;001A5693&quot;/&gt;&lt;wsp:rsid wsp:val=&quot;001B0177&quot;/&gt;&lt;wsp:rsid wsp:val=&quot;001B19FD&quot;/&gt;&lt;wsp:rsid wsp:val=&quot;00210595&quot;/&gt;&lt;wsp:rsid wsp:val=&quot;00233DFC&quot;/&gt;&lt;wsp:rsid wsp:val=&quot;00265823&quot;/&gt;&lt;wsp:rsid wsp:val=&quot;002B77FA&quot;/&gt;&lt;wsp:rsid wsp:val=&quot;002D4789&quot;/&gt;&lt;wsp:rsid wsp:val=&quot;00355747&quot;/&gt;&lt;wsp:rsid wsp:val=&quot;003E7BEC&quot;/&gt;&lt;wsp:rsid wsp:val=&quot;003F3BE9&quot;/&gt;&lt;wsp:rsid wsp:val=&quot;00470068&quot;/&gt;&lt;wsp:rsid wsp:val=&quot;00494BA8&quot;/&gt;&lt;wsp:rsid wsp:val=&quot;004A4029&quot;/&gt;&lt;wsp:rsid wsp:val=&quot;004B4BD3&quot;/&gt;&lt;wsp:rsid wsp:val=&quot;005B4AA5&quot;/&gt;&lt;wsp:rsid wsp:val=&quot;005D1A05&quot;/&gt;&lt;wsp:rsid wsp:val=&quot;005D57F4&quot;/&gt;&lt;wsp:rsid wsp:val=&quot;005D58FB&quot;/&gt;&lt;wsp:rsid wsp:val=&quot;005E4757&quot;/&gt;&lt;wsp:rsid wsp:val=&quot;005F69BF&quot;/&gt;&lt;wsp:rsid wsp:val=&quot;00607DCD&quot;/&gt;&lt;wsp:rsid wsp:val=&quot;00613383&quot;/&gt;&lt;wsp:rsid wsp:val=&quot;00616C56&quot;/&gt;&lt;wsp:rsid wsp:val=&quot;006640DB&quot;/&gt;&lt;wsp:rsid wsp:val=&quot;00676B20&quot;/&gt;&lt;wsp:rsid wsp:val=&quot;00687133&quot;/&gt;&lt;wsp:rsid wsp:val=&quot;00795017&quot;/&gt;&lt;wsp:rsid wsp:val=&quot;00797EB7&quot;/&gt;&lt;wsp:rsid wsp:val=&quot;007F42BA&quot;/&gt;&lt;wsp:rsid wsp:val=&quot;00820472&quot;/&gt;&lt;wsp:rsid wsp:val=&quot;00826972&quot;/&gt;&lt;wsp:rsid wsp:val=&quot;008368E1&quot;/&gt;&lt;wsp:rsid wsp:val=&quot;00874DB9&quot;/&gt;&lt;wsp:rsid wsp:val=&quot;0093511B&quot;/&gt;&lt;wsp:rsid wsp:val=&quot;009F0F97&quot;/&gt;&lt;wsp:rsid wsp:val=&quot;00A86615&quot;/&gt;&lt;wsp:rsid wsp:val=&quot;00AC00C7&quot;/&gt;&lt;wsp:rsid wsp:val=&quot;00C13DAB&quot;/&gt;&lt;wsp:rsid wsp:val=&quot;00C60CC5&quot;/&gt;&lt;wsp:rsid wsp:val=&quot;00C95C16&quot;/&gt;&lt;wsp:rsid wsp:val=&quot;00CA3EA2&quot;/&gt;&lt;wsp:rsid wsp:val=&quot;00CC57CF&quot;/&gt;&lt;wsp:rsid wsp:val=&quot;00D03E12&quot;/&gt;&lt;wsp:rsid wsp:val=&quot;00D35D76&quot;/&gt;&lt;wsp:rsid wsp:val=&quot;00D66561&quot;/&gt;&lt;wsp:rsid wsp:val=&quot;00E504EE&quot;/&gt;&lt;wsp:rsid wsp:val=&quot;00E519CB&quot;/&gt;&lt;wsp:rsid wsp:val=&quot;00E659AC&quot;/&gt;&lt;wsp:rsid wsp:val=&quot;00ED3E2C&quot;/&gt;&lt;wsp:rsid wsp:val=&quot;00EE3F5A&quot;/&gt;&lt;wsp:rsid wsp:val=&quot;00F170D2&quot;/&gt;&lt;/wsp:rsids&gt;&lt;/w:docPr&gt;&lt;w:body&gt;&lt;w:p wsp:rsidR=&quot;00000000&quot; wsp:rsidRDefault=&quot;00607DC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sz w:val=&quot;24&quot;/&gt;&lt;w:sz-cs w:val=&quot;24&quot;/&gt;&lt;/w:rPr&gt;&lt;m:t&gt;b&lt;/m:t&gt;&lt;/m:r&gt;&lt;/m:num&gt;&lt;m:den&gt;&lt;m:r&gt;&lt;w:rPr&gt;&lt;w:rFonts w:ascii=&quot;Cambria Math&quot; w:h-ansi=&quot;Cambria Math&quot;/&gt;&lt;wx:font wx:val=&quot;Cambria Math&quot;/&gt;&lt;w:i/&gt;&lt;w:sz w:val=&quot;24&quot;/&gt;&lt;w:sz-cs w:val=&quot;24&quot;/&gt;&lt;/w:rPr&gt;&lt;m:t&gt;2&lt;/m:t&gt;&lt;/m:r&gt;&lt;m:r&gt;&lt;m:rPr&gt;&lt;m:sty m:val=&quot;p&quot;/&gt;&lt;/m:rPr&gt;&lt;w:rPr&gt;&lt;w:rFonts w:ascii=&quot;Cambria Math&quot; w:h-ansi=&quot;Cambria Math&quot;/&gt;&lt;wx:font wx:val=&quot;Cambria Math&quot;/&gt;&lt;w:sz w:val=&quot;24&quot;/&gt;&lt;w:sz-cs w:val=&quot;24&quot;/&gt;&lt;/w:rPr&gt;&lt;m:t&gt;a&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sz w:val=&quot;24&quot;/&gt;&lt;w:sz-cs w:val=&quot;24&quot;/&gt;&lt;/w:rPr&gt;&lt;m:t&gt;3&lt;/m:t&gt;&lt;/m:r&gt;&lt;/m:num&gt;&lt;m:den&gt;&lt;m:r&gt;&lt;w:rPr&gt;&lt;w:rFonts w:ascii=&quot;Cambria Math&quot; w:h-ansi=&quot;Cambria Math&quot;/&gt;&lt;wx:font wx:val=&quot;Cambria Math&quot;/&gt;&lt;w:i/&gt;&lt;w:sz w:val=&quot;24&quot;/&gt;&lt;w:sz-cs w:val=&quot;24&quot;/&gt;&lt;/w:rPr&gt;&lt;m:t&gt;2&lt;/m:t&gt;&lt;/m:r&gt;&lt;m:r&gt;&lt;m:rPr&gt;&lt;m:sty m:val=&quot;p&quot;/&gt;&lt;/m:rPr&gt;&lt;w:rPr&gt;&lt;w:rFonts w:ascii=&quot;Cambria Math&quot; w:h-ansi=&quot;Cambria Math&quot;/&gt;&lt;wx:font wx:val=&quot;Cambria Math&quot;/&gt;&lt;w:sz w:val=&quot;24&quot;/&gt;&lt;w:sz-cs w:val=&quot;24&quot;/&gt;&lt;/w:rPr&gt;&lt;m:t&gt;Г—(-0,5)&lt;/m:t&gt;&lt;/m:r&gt;&lt;/m:den&gt;&lt;/m:f&gt;&lt;m:r&gt;&lt;w:rPr&gt;&lt;w:rFonts w:ascii=&quot;Cambria Math&quot; w:h-ansi=&quot;Cambria Math&quot;/&gt;&lt;wx:font wx:val=&quot;Cambria Math&quot;/&gt;&lt;w:i/&gt;&lt;w:sz w:val=&quot;24&quot;/&gt;&lt;w:sz-cs w:val=&quot;24&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687133">
        <w:rPr>
          <w:bCs/>
        </w:rPr>
        <w:fldChar w:fldCharType="end"/>
      </w:r>
    </w:p>
    <w:p w:rsidR="00F002DA" w:rsidRPr="00D9261C" w:rsidRDefault="00F002DA" w:rsidP="00F1625F">
      <w:pPr>
        <w:spacing w:line="240" w:lineRule="auto"/>
        <w:contextualSpacing/>
        <w:rPr>
          <w:rFonts w:eastAsia="游明朝"/>
        </w:rPr>
      </w:pPr>
      <w:r w:rsidRPr="00D9261C">
        <w:rPr>
          <w:rFonts w:eastAsia="游明朝"/>
        </w:rPr>
        <w:t xml:space="preserve">При налоговой ставке </w:t>
      </w:r>
      <w:r w:rsidRPr="00D9261C">
        <w:rPr>
          <w:rFonts w:eastAsia="游明朝"/>
          <w:lang w:val="en-US"/>
        </w:rPr>
        <w:t>t</w:t>
      </w:r>
      <w:r w:rsidRPr="00D9261C">
        <w:rPr>
          <w:rFonts w:eastAsia="游明朝"/>
        </w:rPr>
        <w:t>=3 налоговые поступления будут максимальными и составят:</w:t>
      </w:r>
    </w:p>
    <w:p w:rsidR="00F002DA" w:rsidRPr="00D9261C" w:rsidRDefault="00F002DA" w:rsidP="00F1625F">
      <w:pPr>
        <w:spacing w:line="240" w:lineRule="auto"/>
        <w:contextualSpacing/>
      </w:pPr>
      <w:r w:rsidRPr="00D9261C">
        <w:rPr>
          <w:rFonts w:eastAsia="游明朝"/>
          <w:lang w:val="en-US"/>
        </w:rPr>
        <w:t>Tx</w:t>
      </w:r>
      <w:r w:rsidRPr="00D9261C">
        <w:rPr>
          <w:rFonts w:eastAsia="游明朝"/>
        </w:rPr>
        <w:t xml:space="preserve"> (3) = 3</w:t>
      </w:r>
      <w:r w:rsidRPr="00D9261C">
        <w:t>×3 – 0,5×3</w:t>
      </w:r>
      <w:r w:rsidRPr="00D9261C">
        <w:rPr>
          <w:vertAlign w:val="superscript"/>
        </w:rPr>
        <w:t>2</w:t>
      </w:r>
      <w:r w:rsidRPr="00D9261C">
        <w:t xml:space="preserve"> = 4,5 млн. руб.</w:t>
      </w:r>
    </w:p>
    <w:p w:rsidR="00F002DA" w:rsidRPr="00D9261C" w:rsidRDefault="00F002DA" w:rsidP="00F1625F">
      <w:pPr>
        <w:spacing w:line="240" w:lineRule="auto"/>
        <w:contextualSpacing/>
      </w:pPr>
      <w:r w:rsidRPr="00D9261C">
        <w:t>Следовательно, введение потоварного налога позволит покрыть дефицит бюджет города и сбалансировать бюджет.</w:t>
      </w:r>
    </w:p>
    <w:p w:rsidR="00F002DA" w:rsidRPr="00D9261C" w:rsidRDefault="00F002DA" w:rsidP="00F1625F">
      <w:pPr>
        <w:spacing w:line="240" w:lineRule="auto"/>
        <w:contextualSpacing/>
        <w:rPr>
          <w:bCs/>
        </w:rPr>
      </w:pPr>
      <w:r w:rsidRPr="00D9261C">
        <w:rPr>
          <w:rFonts w:eastAsia="游明朝"/>
          <w:bCs/>
        </w:rPr>
        <w:t>Возможны другие варианты решения.</w:t>
      </w:r>
    </w:p>
    <w:p w:rsidR="00F002DA" w:rsidRDefault="00F002DA" w:rsidP="00F1625F">
      <w:pPr>
        <w:spacing w:line="240" w:lineRule="auto"/>
        <w:rPr>
          <w:b/>
        </w:rPr>
      </w:pPr>
    </w:p>
    <w:p w:rsidR="00F002DA" w:rsidRPr="0093685C" w:rsidRDefault="00F002DA" w:rsidP="00F1625F">
      <w:pPr>
        <w:spacing w:line="240" w:lineRule="auto"/>
        <w:rPr>
          <w:b/>
        </w:rPr>
      </w:pPr>
      <w:r w:rsidRPr="0093685C">
        <w:rPr>
          <w:b/>
        </w:rPr>
        <w:t xml:space="preserve">6. Решите правовую задачу (за правильный ответ – 1 балл; за правильное обоснование – </w:t>
      </w:r>
      <w:r>
        <w:rPr>
          <w:b/>
        </w:rPr>
        <w:t>7</w:t>
      </w:r>
      <w:r w:rsidRPr="0093685C">
        <w:rPr>
          <w:b/>
        </w:rPr>
        <w:t xml:space="preserve"> баллов; всего за задание – </w:t>
      </w:r>
      <w:r>
        <w:rPr>
          <w:b/>
        </w:rPr>
        <w:t>8</w:t>
      </w:r>
      <w:r w:rsidRPr="0093685C">
        <w:rPr>
          <w:b/>
        </w:rPr>
        <w:t xml:space="preserve"> баллов).</w:t>
      </w:r>
    </w:p>
    <w:p w:rsidR="00F002DA" w:rsidRDefault="00F002DA" w:rsidP="00F1625F">
      <w:pPr>
        <w:spacing w:line="240" w:lineRule="auto"/>
      </w:pPr>
      <w:r>
        <w:t xml:space="preserve">Гражданин Иванов отбывал наказание в виде исправительных работ за преступление средней тяжести, отбыл наказание 20.06.2018. Далее Иванов 30.09.2019 совершил тайное хищение чужого имущества стоимостью 4000 рублей. При назначении наказания, суд в качестве обстоятельства, отягчающего наказание Иванова, учел рецидив преступлений и назначил наказание в виде 8 месяцев лишения свободы с отбыванием наказания в исправительной колонии строгого режима. </w:t>
      </w:r>
    </w:p>
    <w:p w:rsidR="00F002DA" w:rsidRDefault="00F002DA" w:rsidP="00F1625F">
      <w:pPr>
        <w:spacing w:line="240" w:lineRule="auto"/>
      </w:pPr>
    </w:p>
    <w:p w:rsidR="00F002DA" w:rsidRDefault="00F002DA" w:rsidP="00F1625F">
      <w:pPr>
        <w:spacing w:line="240" w:lineRule="auto"/>
      </w:pPr>
      <w:r>
        <w:t>Вопрос: правомерно ли назначенное наказание в виде лишения свободы, ответ обоснуйте</w:t>
      </w:r>
    </w:p>
    <w:p w:rsidR="00F002DA" w:rsidRDefault="00F002DA" w:rsidP="00F1625F">
      <w:pPr>
        <w:spacing w:line="240" w:lineRule="auto"/>
      </w:pPr>
    </w:p>
    <w:p w:rsidR="00F002DA" w:rsidRDefault="00F002DA" w:rsidP="00F1625F">
      <w:pPr>
        <w:spacing w:line="240" w:lineRule="auto"/>
      </w:pPr>
      <w:r>
        <w:t>Ответ</w:t>
      </w:r>
    </w:p>
    <w:p w:rsidR="00F002DA" w:rsidRDefault="00F002DA" w:rsidP="00F1625F">
      <w:pPr>
        <w:spacing w:line="240" w:lineRule="auto"/>
      </w:pPr>
      <w:r>
        <w:t>Неправомерно. В соответствии с положениями п. “б” ч.3 ст. 86 УК РФ судимость погашается в отношении лиц, осужденных к более мягким видам наказаний, чем лишение свободы, - по истечении одного года после отбытия или исполнения наказания; То есть, на момент совершения преступления судимость по предыдущему приговору погашена. Рецидив преступлений отсутствует, каких-либо иных обстоятельств, отягчающих наказание подсудимого из задачи, не усматривается. Из описания задачи следует, что Иванов совершил преступление, предусмотренное ч.1 ст. 158 УК РФ, относящееся к категории преступлений небольшой тяжести. Таким образом, назначение наказания в виде лишения свободы при отсутствии отягчающих обстоятельств противоречит положениям ч.1 ст. 56 УК РФ.</w:t>
      </w:r>
    </w:p>
    <w:p w:rsidR="00F002DA" w:rsidRDefault="00F002DA" w:rsidP="00F1625F">
      <w:pPr>
        <w:spacing w:line="240" w:lineRule="auto"/>
      </w:pPr>
    </w:p>
    <w:p w:rsidR="00F002DA" w:rsidRPr="00047DD9" w:rsidRDefault="00F002DA" w:rsidP="00F1625F">
      <w:pPr>
        <w:spacing w:line="240" w:lineRule="auto"/>
        <w:rPr>
          <w:i/>
        </w:rPr>
      </w:pPr>
      <w:r w:rsidRPr="00047DD9">
        <w:rPr>
          <w:i/>
        </w:rPr>
        <w:t>Комментарий</w:t>
      </w:r>
      <w:r>
        <w:rPr>
          <w:i/>
        </w:rPr>
        <w:t>:</w:t>
      </w:r>
    </w:p>
    <w:p w:rsidR="00F002DA" w:rsidRPr="00047DD9" w:rsidRDefault="00F002DA" w:rsidP="00F1625F">
      <w:pPr>
        <w:spacing w:line="240" w:lineRule="auto"/>
        <w:rPr>
          <w:i/>
        </w:rPr>
      </w:pPr>
      <w:r w:rsidRPr="00047DD9">
        <w:rPr>
          <w:i/>
        </w:rPr>
        <w:t>Указания на статьи УК РФ</w:t>
      </w:r>
      <w:r>
        <w:rPr>
          <w:i/>
        </w:rPr>
        <w:t xml:space="preserve"> и КоАП РФ</w:t>
      </w:r>
      <w:r w:rsidRPr="00047DD9">
        <w:rPr>
          <w:i/>
        </w:rPr>
        <w:t xml:space="preserve"> не являются обязательными</w:t>
      </w:r>
    </w:p>
    <w:p w:rsidR="00F002DA" w:rsidRDefault="00F002DA" w:rsidP="00F1625F">
      <w:pPr>
        <w:rPr>
          <w:b/>
        </w:rPr>
      </w:pPr>
      <w:r>
        <w:rPr>
          <w:b/>
        </w:rPr>
        <w:br w:type="page"/>
      </w:r>
    </w:p>
    <w:p w:rsidR="00F002DA" w:rsidRDefault="00F002DA" w:rsidP="00F1625F">
      <w:pPr>
        <w:spacing w:line="240" w:lineRule="auto"/>
        <w:rPr>
          <w:b/>
          <w:bCs/>
        </w:rPr>
      </w:pPr>
      <w:r>
        <w:rPr>
          <w:b/>
        </w:rPr>
        <w:t xml:space="preserve">7. </w:t>
      </w:r>
      <w:r w:rsidRPr="00257969">
        <w:rPr>
          <w:b/>
        </w:rPr>
        <w:t xml:space="preserve"> </w:t>
      </w:r>
      <w:r>
        <w:rPr>
          <w:b/>
        </w:rPr>
        <w:t xml:space="preserve">Укажите фамилии авторов и </w:t>
      </w:r>
      <w:r>
        <w:rPr>
          <w:b/>
          <w:bCs/>
        </w:rPr>
        <w:t>у</w:t>
      </w:r>
      <w:r w:rsidRPr="00257969">
        <w:rPr>
          <w:b/>
          <w:bCs/>
        </w:rPr>
        <w:t xml:space="preserve">становите соответствие между авторами и </w:t>
      </w:r>
      <w:r>
        <w:rPr>
          <w:b/>
          <w:bCs/>
        </w:rPr>
        <w:t>их работами (</w:t>
      </w:r>
      <w:r>
        <w:rPr>
          <w:b/>
        </w:rPr>
        <w:t>за каждый правильный ответ – 1 балл</w:t>
      </w:r>
      <w:r w:rsidRPr="002949FD">
        <w:rPr>
          <w:b/>
        </w:rPr>
        <w:t xml:space="preserve">; </w:t>
      </w:r>
      <w:r>
        <w:rPr>
          <w:b/>
        </w:rPr>
        <w:t>всего за задание – 8</w:t>
      </w:r>
      <w:r w:rsidRPr="002949FD">
        <w:rPr>
          <w:b/>
        </w:rPr>
        <w:t xml:space="preserve"> баллов</w:t>
      </w:r>
      <w:r>
        <w:rPr>
          <w:b/>
          <w:bCs/>
        </w:rPr>
        <w:t>)</w:t>
      </w:r>
      <w:r w:rsidRPr="00257969">
        <w:rPr>
          <w:b/>
          <w:bCs/>
        </w:rPr>
        <w:t>.</w:t>
      </w:r>
    </w:p>
    <w:p w:rsidR="00F002DA" w:rsidRDefault="00F002DA" w:rsidP="00F1625F">
      <w:pPr>
        <w:spacing w:line="240" w:lineRule="auto"/>
        <w:rPr>
          <w:b/>
          <w:bCs/>
        </w:rPr>
      </w:pPr>
    </w:p>
    <w:p w:rsidR="00F002DA" w:rsidRPr="00D9261C" w:rsidRDefault="00F002DA" w:rsidP="00F1625F">
      <w:pPr>
        <w:spacing w:line="240" w:lineRule="auto"/>
        <w:rPr>
          <w:b/>
          <w:bCs/>
        </w:rPr>
      </w:pPr>
      <w:r>
        <w:rPr>
          <w:b/>
          <w:bCs/>
        </w:rPr>
        <w:t>7.1.</w:t>
      </w:r>
      <w:r w:rsidRPr="000503CF">
        <w:rPr>
          <w:b/>
          <w:bCs/>
        </w:rPr>
        <w:t xml:space="preserve"> </w:t>
      </w:r>
    </w:p>
    <w:p w:rsidR="00F002DA" w:rsidRPr="00D9261C" w:rsidRDefault="00F002DA" w:rsidP="00F1625F">
      <w:pPr>
        <w:spacing w:line="240" w:lineRule="auto"/>
        <w:rPr>
          <w:bCs/>
        </w:rPr>
      </w:pPr>
      <w:r>
        <w:rPr>
          <w:noProof/>
          <w:lang w:eastAsia="ru-RU"/>
        </w:rPr>
        <w:pict>
          <v:shape id="_x0000_s1030" type="#_x0000_t75" style="position:absolute;left:0;text-align:left;margin-left:369.45pt;margin-top:16.25pt;width:109.3pt;height:155.3pt;z-index:-251657216;visibility:visible">
            <v:imagedata r:id="rId18" o:title=""/>
          </v:shape>
        </w:pict>
      </w:r>
      <w:r w:rsidRPr="00D9261C">
        <w:rPr>
          <w:bCs/>
        </w:rPr>
        <w:t xml:space="preserve">              1.                                   2.                                3.                                4.</w:t>
      </w:r>
    </w:p>
    <w:p w:rsidR="00F002DA" w:rsidRPr="00D9261C" w:rsidRDefault="00F002DA" w:rsidP="00F1625F">
      <w:pPr>
        <w:spacing w:line="240" w:lineRule="auto"/>
      </w:pPr>
      <w:r>
        <w:rPr>
          <w:noProof/>
          <w:lang w:eastAsia="ru-RU"/>
        </w:rPr>
        <w:pict>
          <v:shape id="Рисунок 18" o:spid="_x0000_s1031" type="#_x0000_t75" style="position:absolute;left:0;text-align:left;margin-left:245.7pt;margin-top:.9pt;width:111pt;height:155.1pt;z-index:-251658240;visibility:visible">
            <v:imagedata r:id="rId19" o:title=""/>
          </v:shape>
        </w:pict>
      </w:r>
      <w:r>
        <w:rPr>
          <w:noProof/>
          <w:lang w:eastAsia="ru-RU"/>
        </w:rPr>
        <w:pict>
          <v:shape id="Рисунок 17" o:spid="_x0000_s1032" type="#_x0000_t75" style="position:absolute;left:0;text-align:left;margin-left:123.45pt;margin-top:.9pt;width:108.75pt;height:150.3pt;z-index:-251660288;visibility:visible" wrapcoords="-149 0 -149 21492 21600 21492 21600 0 -149 0">
            <v:imagedata r:id="rId20" o:title=""/>
            <w10:wrap type="tight"/>
          </v:shape>
        </w:pict>
      </w:r>
      <w:r>
        <w:rPr>
          <w:noProof/>
          <w:lang w:eastAsia="ru-RU"/>
        </w:rPr>
        <w:pict>
          <v:shape id="Рисунок 16" o:spid="_x0000_s1033" type="#_x0000_t75" style="position:absolute;left:0;text-align:left;margin-left:0;margin-top:.9pt;width:114.3pt;height:152.95pt;z-index:-251659264;visibility:visible;mso-position-horizontal:left;mso-position-horizontal-relative:margin">
            <v:imagedata r:id="rId21" o:title=""/>
            <w10:wrap anchorx="margin"/>
          </v:shape>
        </w:pict>
      </w:r>
    </w:p>
    <w:p w:rsidR="00F002DA" w:rsidRPr="00D9261C" w:rsidRDefault="00F002DA" w:rsidP="00F1625F">
      <w:pPr>
        <w:spacing w:line="240" w:lineRule="auto"/>
      </w:pPr>
    </w:p>
    <w:p w:rsidR="00F002DA" w:rsidRPr="00D9261C" w:rsidRDefault="00F002DA" w:rsidP="00F1625F">
      <w:pPr>
        <w:spacing w:line="240" w:lineRule="auto"/>
      </w:pPr>
    </w:p>
    <w:p w:rsidR="00F002DA" w:rsidRPr="00D9261C" w:rsidRDefault="00F002DA" w:rsidP="00F1625F">
      <w:pPr>
        <w:spacing w:line="240" w:lineRule="auto"/>
      </w:pPr>
    </w:p>
    <w:p w:rsidR="00F002DA" w:rsidRPr="00D9261C" w:rsidRDefault="00F002DA" w:rsidP="00F1625F">
      <w:pPr>
        <w:spacing w:line="240" w:lineRule="auto"/>
      </w:pPr>
    </w:p>
    <w:p w:rsidR="00F002DA" w:rsidRPr="00D9261C" w:rsidRDefault="00F002DA" w:rsidP="00F1625F">
      <w:pPr>
        <w:spacing w:line="240" w:lineRule="auto"/>
      </w:pPr>
    </w:p>
    <w:p w:rsidR="00F002DA" w:rsidRPr="00D9261C" w:rsidRDefault="00F002DA" w:rsidP="00F1625F">
      <w:pPr>
        <w:spacing w:line="240" w:lineRule="auto"/>
      </w:pPr>
    </w:p>
    <w:p w:rsidR="00F002DA" w:rsidRPr="00D9261C" w:rsidRDefault="00F002DA" w:rsidP="00F1625F">
      <w:pPr>
        <w:spacing w:line="240" w:lineRule="auto"/>
      </w:pPr>
    </w:p>
    <w:p w:rsidR="00F002DA" w:rsidRPr="00D9261C" w:rsidRDefault="00F002DA" w:rsidP="00F1625F">
      <w:pPr>
        <w:spacing w:line="240" w:lineRule="auto"/>
      </w:pPr>
    </w:p>
    <w:p w:rsidR="00F002DA" w:rsidRPr="00D9261C" w:rsidRDefault="00F002DA" w:rsidP="00F1625F">
      <w:pPr>
        <w:spacing w:line="240" w:lineRule="auto"/>
      </w:pPr>
    </w:p>
    <w:p w:rsidR="00F002DA" w:rsidRPr="00D9261C" w:rsidRDefault="00F002DA" w:rsidP="00F1625F">
      <w:pPr>
        <w:spacing w:line="240" w:lineRule="auto"/>
      </w:pPr>
      <w:r w:rsidRPr="00D9261C">
        <w:t>А) «Экономика: вводный анализ»</w:t>
      </w:r>
    </w:p>
    <w:p w:rsidR="00F002DA" w:rsidRPr="00D9261C" w:rsidRDefault="00F002DA" w:rsidP="00F1625F">
      <w:pPr>
        <w:spacing w:line="240" w:lineRule="auto"/>
      </w:pPr>
      <w:r w:rsidRPr="00D9261C">
        <w:t>Б) «Трактат о политической экономии»</w:t>
      </w:r>
    </w:p>
    <w:p w:rsidR="00F002DA" w:rsidRPr="00D9261C" w:rsidRDefault="00F002DA" w:rsidP="00F1625F">
      <w:pPr>
        <w:spacing w:line="240" w:lineRule="auto"/>
      </w:pPr>
      <w:r w:rsidRPr="00D9261C">
        <w:t>В) «Очерк о законе народонаселения»</w:t>
      </w:r>
    </w:p>
    <w:p w:rsidR="00F002DA" w:rsidRPr="00D9261C" w:rsidRDefault="00F002DA" w:rsidP="00F1625F">
      <w:pPr>
        <w:spacing w:line="240" w:lineRule="auto"/>
      </w:pPr>
      <w:r w:rsidRPr="00D9261C">
        <w:t>Г) «Национальная система политической экономии»</w:t>
      </w:r>
    </w:p>
    <w:p w:rsidR="00F002DA" w:rsidRPr="00D9261C" w:rsidRDefault="00F002DA" w:rsidP="00F1625F">
      <w:pPr>
        <w:spacing w:line="240" w:lineRule="auto"/>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598"/>
      </w:tblGrid>
      <w:tr w:rsidR="00F002DA" w:rsidRPr="00687133" w:rsidTr="00AE4D4B">
        <w:tc>
          <w:tcPr>
            <w:tcW w:w="2336" w:type="dxa"/>
          </w:tcPr>
          <w:p w:rsidR="00F002DA" w:rsidRPr="00687133" w:rsidRDefault="00F002DA" w:rsidP="00AE4D4B">
            <w:pPr>
              <w:spacing w:line="240" w:lineRule="auto"/>
              <w:jc w:val="left"/>
            </w:pPr>
            <w:r w:rsidRPr="00687133">
              <w:t>1. А. де Монкретьен</w:t>
            </w:r>
          </w:p>
        </w:tc>
        <w:tc>
          <w:tcPr>
            <w:tcW w:w="2336" w:type="dxa"/>
          </w:tcPr>
          <w:p w:rsidR="00F002DA" w:rsidRPr="00687133" w:rsidRDefault="00F002DA" w:rsidP="00AE4D4B">
            <w:pPr>
              <w:spacing w:line="240" w:lineRule="auto"/>
              <w:ind w:left="22" w:firstLine="11"/>
            </w:pPr>
            <w:r w:rsidRPr="00687133">
              <w:t>2. Т.Мальтус</w:t>
            </w:r>
          </w:p>
        </w:tc>
        <w:tc>
          <w:tcPr>
            <w:tcW w:w="2336" w:type="dxa"/>
          </w:tcPr>
          <w:p w:rsidR="00F002DA" w:rsidRPr="00687133" w:rsidRDefault="00F002DA" w:rsidP="00AE4D4B">
            <w:pPr>
              <w:spacing w:line="240" w:lineRule="auto"/>
              <w:ind w:left="22" w:firstLine="11"/>
            </w:pPr>
            <w:r w:rsidRPr="00687133">
              <w:t xml:space="preserve">3. Ф. Лист </w:t>
            </w:r>
          </w:p>
        </w:tc>
        <w:tc>
          <w:tcPr>
            <w:tcW w:w="2598" w:type="dxa"/>
          </w:tcPr>
          <w:p w:rsidR="00F002DA" w:rsidRPr="00687133" w:rsidRDefault="00F002DA" w:rsidP="00AE4D4B">
            <w:pPr>
              <w:spacing w:line="240" w:lineRule="auto"/>
              <w:ind w:left="22" w:firstLine="11"/>
            </w:pPr>
            <w:r w:rsidRPr="00687133">
              <w:t xml:space="preserve">4. П. Самуэльсон </w:t>
            </w:r>
          </w:p>
        </w:tc>
      </w:tr>
      <w:tr w:rsidR="00F002DA" w:rsidRPr="00687133" w:rsidTr="00AE4D4B">
        <w:tc>
          <w:tcPr>
            <w:tcW w:w="2336" w:type="dxa"/>
          </w:tcPr>
          <w:p w:rsidR="00F002DA" w:rsidRPr="00687133" w:rsidRDefault="00F002DA" w:rsidP="00AE4D4B">
            <w:pPr>
              <w:spacing w:line="240" w:lineRule="auto"/>
              <w:jc w:val="center"/>
            </w:pPr>
            <w:r w:rsidRPr="00687133">
              <w:t>Б</w:t>
            </w:r>
          </w:p>
        </w:tc>
        <w:tc>
          <w:tcPr>
            <w:tcW w:w="2336" w:type="dxa"/>
          </w:tcPr>
          <w:p w:rsidR="00F002DA" w:rsidRPr="00687133" w:rsidRDefault="00F002DA" w:rsidP="00AE4D4B">
            <w:pPr>
              <w:spacing w:line="240" w:lineRule="auto"/>
              <w:jc w:val="center"/>
            </w:pPr>
            <w:r w:rsidRPr="00687133">
              <w:t>В</w:t>
            </w:r>
          </w:p>
        </w:tc>
        <w:tc>
          <w:tcPr>
            <w:tcW w:w="2336" w:type="dxa"/>
          </w:tcPr>
          <w:p w:rsidR="00F002DA" w:rsidRPr="00687133" w:rsidRDefault="00F002DA" w:rsidP="00AE4D4B">
            <w:pPr>
              <w:spacing w:line="240" w:lineRule="auto"/>
              <w:jc w:val="center"/>
            </w:pPr>
            <w:r w:rsidRPr="00687133">
              <w:t>Г</w:t>
            </w:r>
          </w:p>
        </w:tc>
        <w:tc>
          <w:tcPr>
            <w:tcW w:w="2598" w:type="dxa"/>
          </w:tcPr>
          <w:p w:rsidR="00F002DA" w:rsidRPr="00687133" w:rsidRDefault="00F002DA" w:rsidP="00AE4D4B">
            <w:pPr>
              <w:spacing w:line="240" w:lineRule="auto"/>
              <w:jc w:val="center"/>
            </w:pPr>
            <w:r w:rsidRPr="00687133">
              <w:t>А</w:t>
            </w:r>
          </w:p>
        </w:tc>
      </w:tr>
    </w:tbl>
    <w:p w:rsidR="00F002DA" w:rsidRDefault="00F002DA" w:rsidP="00F1625F">
      <w:pPr>
        <w:spacing w:line="240" w:lineRule="auto"/>
        <w:rPr>
          <w:b/>
        </w:rPr>
      </w:pPr>
    </w:p>
    <w:p w:rsidR="00F002DA" w:rsidRDefault="00F002DA" w:rsidP="00F1625F">
      <w:pPr>
        <w:spacing w:line="240" w:lineRule="auto"/>
        <w:rPr>
          <w:b/>
        </w:rPr>
      </w:pPr>
      <w:r>
        <w:rPr>
          <w:b/>
        </w:rPr>
        <w:t>7.2.</w:t>
      </w:r>
    </w:p>
    <w:tbl>
      <w:tblPr>
        <w:tblW w:w="0" w:type="auto"/>
        <w:tblLook w:val="00A0"/>
      </w:tblPr>
      <w:tblGrid>
        <w:gridCol w:w="2384"/>
        <w:gridCol w:w="2459"/>
        <w:gridCol w:w="2336"/>
        <w:gridCol w:w="2337"/>
      </w:tblGrid>
      <w:tr w:rsidR="00F002DA" w:rsidRPr="00687133" w:rsidTr="00AE4D4B">
        <w:tc>
          <w:tcPr>
            <w:tcW w:w="2336" w:type="dxa"/>
          </w:tcPr>
          <w:p w:rsidR="00F002DA" w:rsidRPr="00687133" w:rsidRDefault="00F002DA" w:rsidP="00AE4D4B">
            <w:pPr>
              <w:spacing w:line="240" w:lineRule="auto"/>
              <w:jc w:val="center"/>
            </w:pPr>
            <w:r w:rsidRPr="00687133">
              <w:t>1.</w:t>
            </w:r>
          </w:p>
        </w:tc>
        <w:tc>
          <w:tcPr>
            <w:tcW w:w="2336" w:type="dxa"/>
          </w:tcPr>
          <w:p w:rsidR="00F002DA" w:rsidRPr="00687133" w:rsidRDefault="00F002DA" w:rsidP="00AE4D4B">
            <w:pPr>
              <w:spacing w:line="240" w:lineRule="auto"/>
              <w:jc w:val="center"/>
            </w:pPr>
            <w:r w:rsidRPr="00687133">
              <w:t>2.</w:t>
            </w:r>
          </w:p>
        </w:tc>
        <w:tc>
          <w:tcPr>
            <w:tcW w:w="2336" w:type="dxa"/>
          </w:tcPr>
          <w:p w:rsidR="00F002DA" w:rsidRPr="00687133" w:rsidRDefault="00F002DA" w:rsidP="00AE4D4B">
            <w:pPr>
              <w:spacing w:line="240" w:lineRule="auto"/>
              <w:jc w:val="center"/>
            </w:pPr>
            <w:r w:rsidRPr="00687133">
              <w:t>3.</w:t>
            </w:r>
          </w:p>
        </w:tc>
        <w:tc>
          <w:tcPr>
            <w:tcW w:w="2337" w:type="dxa"/>
          </w:tcPr>
          <w:p w:rsidR="00F002DA" w:rsidRPr="00687133" w:rsidRDefault="00F002DA" w:rsidP="00AE4D4B">
            <w:pPr>
              <w:spacing w:line="240" w:lineRule="auto"/>
              <w:jc w:val="center"/>
            </w:pPr>
            <w:r w:rsidRPr="00687133">
              <w:t>4.</w:t>
            </w:r>
          </w:p>
        </w:tc>
      </w:tr>
      <w:tr w:rsidR="00F002DA" w:rsidRPr="00687133" w:rsidTr="00AE4D4B">
        <w:tc>
          <w:tcPr>
            <w:tcW w:w="2336" w:type="dxa"/>
          </w:tcPr>
          <w:p w:rsidR="00F002DA" w:rsidRPr="00687133" w:rsidRDefault="00F002DA" w:rsidP="00AE4D4B">
            <w:pPr>
              <w:spacing w:line="240" w:lineRule="auto"/>
              <w:jc w:val="center"/>
              <w:rPr>
                <w:rFonts w:ascii="Calibri" w:hAnsi="Calibri"/>
                <w:b/>
                <w:sz w:val="22"/>
                <w:szCs w:val="22"/>
              </w:rPr>
            </w:pPr>
            <w:r w:rsidRPr="00687133">
              <w:rPr>
                <w:rFonts w:ascii="Calibri" w:hAnsi="Calibri"/>
                <w:noProof/>
                <w:sz w:val="22"/>
                <w:szCs w:val="22"/>
                <w:lang w:eastAsia="ru-RU"/>
              </w:rPr>
              <w:pict>
                <v:shape id="Рисунок 5" o:spid="_x0000_i1033" type="#_x0000_t75" alt="Head Platon Glyptothek Munich 548.jpg" style="width:108.75pt;height:150.75pt;visibility:visible">
                  <v:imagedata r:id="rId22" o:title=""/>
                </v:shape>
              </w:pict>
            </w:r>
          </w:p>
        </w:tc>
        <w:tc>
          <w:tcPr>
            <w:tcW w:w="2336" w:type="dxa"/>
          </w:tcPr>
          <w:p w:rsidR="00F002DA" w:rsidRPr="00687133" w:rsidRDefault="00F002DA" w:rsidP="00AE4D4B">
            <w:pPr>
              <w:spacing w:line="240" w:lineRule="auto"/>
              <w:jc w:val="left"/>
              <w:rPr>
                <w:rFonts w:ascii="Calibri" w:hAnsi="Calibri"/>
                <w:b/>
                <w:sz w:val="22"/>
                <w:szCs w:val="22"/>
              </w:rPr>
            </w:pPr>
            <w:r w:rsidRPr="00687133">
              <w:rPr>
                <w:rFonts w:ascii="Calibri" w:hAnsi="Calibri"/>
                <w:noProof/>
                <w:sz w:val="22"/>
                <w:szCs w:val="22"/>
                <w:lang w:eastAsia="ru-RU"/>
              </w:rPr>
              <w:pict>
                <v:shape id="Рисунок 12" o:spid="_x0000_i1034" type="#_x0000_t75" alt="Aristotle Altemps Inv8575.jpg" style="width:111.75pt;height:150.75pt;visibility:visible">
                  <v:imagedata r:id="rId23" o:title=""/>
                </v:shape>
              </w:pict>
            </w:r>
          </w:p>
        </w:tc>
        <w:tc>
          <w:tcPr>
            <w:tcW w:w="2336" w:type="dxa"/>
          </w:tcPr>
          <w:p w:rsidR="00F002DA" w:rsidRPr="00687133" w:rsidRDefault="00F002DA" w:rsidP="00AE4D4B">
            <w:pPr>
              <w:spacing w:line="240" w:lineRule="auto"/>
              <w:jc w:val="center"/>
              <w:rPr>
                <w:rFonts w:ascii="Calibri" w:hAnsi="Calibri"/>
                <w:b/>
                <w:sz w:val="22"/>
                <w:szCs w:val="22"/>
              </w:rPr>
            </w:pPr>
            <w:r w:rsidRPr="00687133">
              <w:rPr>
                <w:rFonts w:ascii="Calibri" w:hAnsi="Calibri"/>
                <w:noProof/>
                <w:sz w:val="22"/>
                <w:szCs w:val="22"/>
                <w:lang w:eastAsia="ru-RU"/>
              </w:rPr>
              <w:pict>
                <v:shape id="Рисунок 20" o:spid="_x0000_i1035" type="#_x0000_t75" alt="Марк Аврелий Антонин" style="width:96.75pt;height:148.5pt;visibility:visible">
                  <v:imagedata r:id="rId24" o:title=""/>
                </v:shape>
              </w:pict>
            </w:r>
          </w:p>
        </w:tc>
        <w:tc>
          <w:tcPr>
            <w:tcW w:w="2337" w:type="dxa"/>
          </w:tcPr>
          <w:p w:rsidR="00F002DA" w:rsidRPr="00687133" w:rsidRDefault="00F002DA" w:rsidP="00AE4D4B">
            <w:pPr>
              <w:spacing w:line="240" w:lineRule="auto"/>
              <w:jc w:val="center"/>
              <w:rPr>
                <w:rFonts w:ascii="Calibri" w:hAnsi="Calibri"/>
                <w:b/>
                <w:sz w:val="22"/>
                <w:szCs w:val="22"/>
              </w:rPr>
            </w:pPr>
            <w:r w:rsidRPr="00687133">
              <w:rPr>
                <w:rFonts w:ascii="Calibri" w:hAnsi="Calibri"/>
                <w:noProof/>
                <w:sz w:val="22"/>
                <w:szCs w:val="22"/>
                <w:lang w:eastAsia="ru-RU"/>
              </w:rPr>
              <w:pict>
                <v:shape id="_x0000_i1036" type="#_x0000_t75" alt="File:Bust of Cicero (1st-cent. BC) - Palazzo Nuovo - Musei Capitolini - Rome 2016.jpg" style="width:99pt;height:148.5pt;visibility:visible">
                  <v:imagedata r:id="rId25" o:title=""/>
                </v:shape>
              </w:pict>
            </w:r>
          </w:p>
        </w:tc>
      </w:tr>
    </w:tbl>
    <w:p w:rsidR="00F002DA" w:rsidRDefault="00F002DA" w:rsidP="00F1625F">
      <w:pPr>
        <w:spacing w:line="240" w:lineRule="auto"/>
        <w:rPr>
          <w:b/>
        </w:rPr>
      </w:pPr>
    </w:p>
    <w:p w:rsidR="00F002DA" w:rsidRPr="00023BDA" w:rsidRDefault="00F002DA" w:rsidP="00F1625F">
      <w:pPr>
        <w:spacing w:line="240" w:lineRule="auto"/>
      </w:pPr>
      <w:r w:rsidRPr="00023BDA">
        <w:t>А)</w:t>
      </w:r>
      <w:r>
        <w:t xml:space="preserve"> «К самому себе»</w:t>
      </w:r>
    </w:p>
    <w:p w:rsidR="00F002DA" w:rsidRPr="00023BDA" w:rsidRDefault="00F002DA" w:rsidP="00F1625F">
      <w:pPr>
        <w:spacing w:line="240" w:lineRule="auto"/>
      </w:pPr>
      <w:r w:rsidRPr="00023BDA">
        <w:t>Б)</w:t>
      </w:r>
      <w:r>
        <w:t xml:space="preserve"> «Тускуланские беседы»</w:t>
      </w:r>
    </w:p>
    <w:p w:rsidR="00F002DA" w:rsidRPr="00023BDA" w:rsidRDefault="00F002DA" w:rsidP="00F1625F">
      <w:pPr>
        <w:spacing w:line="240" w:lineRule="auto"/>
      </w:pPr>
      <w:r w:rsidRPr="00023BDA">
        <w:t>В)</w:t>
      </w:r>
      <w:r>
        <w:t xml:space="preserve"> «Политика»</w:t>
      </w:r>
    </w:p>
    <w:p w:rsidR="00F002DA" w:rsidRDefault="00F002DA" w:rsidP="00F1625F">
      <w:pPr>
        <w:spacing w:line="240" w:lineRule="auto"/>
      </w:pPr>
      <w:r w:rsidRPr="00023BDA">
        <w:t>Г)</w:t>
      </w:r>
      <w:r>
        <w:t xml:space="preserve"> «Законы»</w:t>
      </w:r>
    </w:p>
    <w:p w:rsidR="00F002DA" w:rsidRDefault="00F002DA" w:rsidP="00F1625F">
      <w:pPr>
        <w:spacing w:line="240" w:lineRule="auto"/>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598"/>
      </w:tblGrid>
      <w:tr w:rsidR="00F002DA" w:rsidRPr="00687133" w:rsidTr="00AE4D4B">
        <w:tc>
          <w:tcPr>
            <w:tcW w:w="2336" w:type="dxa"/>
          </w:tcPr>
          <w:p w:rsidR="00F002DA" w:rsidRPr="00687133" w:rsidRDefault="00F002DA" w:rsidP="00AE4D4B">
            <w:pPr>
              <w:spacing w:line="240" w:lineRule="auto"/>
              <w:jc w:val="left"/>
            </w:pPr>
            <w:r w:rsidRPr="00687133">
              <w:t>1. Платон</w:t>
            </w:r>
          </w:p>
        </w:tc>
        <w:tc>
          <w:tcPr>
            <w:tcW w:w="2336" w:type="dxa"/>
          </w:tcPr>
          <w:p w:rsidR="00F002DA" w:rsidRPr="00687133" w:rsidRDefault="00F002DA" w:rsidP="00AE4D4B">
            <w:pPr>
              <w:spacing w:line="240" w:lineRule="auto"/>
              <w:ind w:left="22" w:firstLine="11"/>
            </w:pPr>
            <w:r w:rsidRPr="00687133">
              <w:t>2. Аристотель</w:t>
            </w:r>
          </w:p>
        </w:tc>
        <w:tc>
          <w:tcPr>
            <w:tcW w:w="2336" w:type="dxa"/>
          </w:tcPr>
          <w:p w:rsidR="00F002DA" w:rsidRPr="00687133" w:rsidRDefault="00F002DA" w:rsidP="00AE4D4B">
            <w:pPr>
              <w:spacing w:line="240" w:lineRule="auto"/>
              <w:ind w:left="22" w:firstLine="11"/>
            </w:pPr>
            <w:r w:rsidRPr="00687133">
              <w:t>3. Марк Аврелий</w:t>
            </w:r>
          </w:p>
        </w:tc>
        <w:tc>
          <w:tcPr>
            <w:tcW w:w="2598" w:type="dxa"/>
          </w:tcPr>
          <w:p w:rsidR="00F002DA" w:rsidRPr="00687133" w:rsidRDefault="00F002DA" w:rsidP="00AE4D4B">
            <w:pPr>
              <w:spacing w:line="240" w:lineRule="auto"/>
              <w:ind w:left="22" w:firstLine="11"/>
            </w:pPr>
            <w:r w:rsidRPr="00687133">
              <w:t>4. Цицерон</w:t>
            </w:r>
          </w:p>
        </w:tc>
      </w:tr>
      <w:tr w:rsidR="00F002DA" w:rsidRPr="00687133" w:rsidTr="00AE4D4B">
        <w:tc>
          <w:tcPr>
            <w:tcW w:w="2336" w:type="dxa"/>
          </w:tcPr>
          <w:p w:rsidR="00F002DA" w:rsidRPr="00687133" w:rsidRDefault="00F002DA" w:rsidP="00AE4D4B">
            <w:pPr>
              <w:spacing w:line="240" w:lineRule="auto"/>
              <w:jc w:val="center"/>
            </w:pPr>
            <w:r w:rsidRPr="00687133">
              <w:t>Г</w:t>
            </w:r>
          </w:p>
        </w:tc>
        <w:tc>
          <w:tcPr>
            <w:tcW w:w="2336" w:type="dxa"/>
          </w:tcPr>
          <w:p w:rsidR="00F002DA" w:rsidRPr="00687133" w:rsidRDefault="00F002DA" w:rsidP="00AE4D4B">
            <w:pPr>
              <w:spacing w:line="240" w:lineRule="auto"/>
              <w:jc w:val="center"/>
            </w:pPr>
            <w:r w:rsidRPr="00687133">
              <w:t>В</w:t>
            </w:r>
          </w:p>
        </w:tc>
        <w:tc>
          <w:tcPr>
            <w:tcW w:w="2336" w:type="dxa"/>
          </w:tcPr>
          <w:p w:rsidR="00F002DA" w:rsidRPr="00687133" w:rsidRDefault="00F002DA" w:rsidP="00AE4D4B">
            <w:pPr>
              <w:spacing w:line="240" w:lineRule="auto"/>
              <w:jc w:val="center"/>
            </w:pPr>
            <w:r w:rsidRPr="00687133">
              <w:t>А</w:t>
            </w:r>
          </w:p>
        </w:tc>
        <w:tc>
          <w:tcPr>
            <w:tcW w:w="2598" w:type="dxa"/>
          </w:tcPr>
          <w:p w:rsidR="00F002DA" w:rsidRPr="00687133" w:rsidRDefault="00F002DA" w:rsidP="00AE4D4B">
            <w:pPr>
              <w:spacing w:line="240" w:lineRule="auto"/>
              <w:jc w:val="center"/>
            </w:pPr>
            <w:r w:rsidRPr="00687133">
              <w:t>Б</w:t>
            </w:r>
          </w:p>
        </w:tc>
      </w:tr>
    </w:tbl>
    <w:p w:rsidR="00F002DA" w:rsidRDefault="00F002DA" w:rsidP="00F1625F">
      <w:pPr>
        <w:spacing w:line="240" w:lineRule="auto"/>
        <w:rPr>
          <w:b/>
        </w:rPr>
      </w:pPr>
      <w:r>
        <w:rPr>
          <w:b/>
        </w:rPr>
        <w:t>8. Решите кроссворд (за каждый правильный ответ – 0,5 баллов; за полностью правильно решенный кроссворд – 5 баллов).</w:t>
      </w: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360"/>
        <w:gridCol w:w="360"/>
        <w:gridCol w:w="360"/>
        <w:gridCol w:w="360"/>
        <w:gridCol w:w="360"/>
        <w:gridCol w:w="360"/>
        <w:gridCol w:w="360"/>
        <w:gridCol w:w="360"/>
        <w:gridCol w:w="360"/>
        <w:gridCol w:w="360"/>
        <w:gridCol w:w="360"/>
        <w:gridCol w:w="360"/>
        <w:gridCol w:w="360"/>
        <w:gridCol w:w="360"/>
      </w:tblGrid>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rPr>
                <w:lang w:val="ru-RU"/>
              </w:rPr>
            </w:pPr>
          </w:p>
        </w:tc>
        <w:tc>
          <w:tcPr>
            <w:tcW w:w="360" w:type="dxa"/>
            <w:shd w:val="clear" w:color="auto" w:fill="BBBBBB"/>
            <w:vAlign w:val="center"/>
          </w:tcPr>
          <w:p w:rsidR="00F002DA" w:rsidRPr="00687133" w:rsidRDefault="00F002DA" w:rsidP="00AE4D4B">
            <w:pPr>
              <w:pStyle w:val="BodyText"/>
              <w:jc w:val="center"/>
              <w:rPr>
                <w:lang w:val="ru-RU"/>
              </w:rPr>
            </w:pPr>
          </w:p>
        </w:tc>
        <w:tc>
          <w:tcPr>
            <w:tcW w:w="360" w:type="dxa"/>
            <w:shd w:val="clear" w:color="auto" w:fill="BBBBBB"/>
            <w:vAlign w:val="center"/>
          </w:tcPr>
          <w:p w:rsidR="00F002DA" w:rsidRPr="00687133" w:rsidRDefault="00F002DA" w:rsidP="00AE4D4B">
            <w:pPr>
              <w:pStyle w:val="BodyText"/>
              <w:jc w:val="center"/>
              <w:rPr>
                <w:lang w:val="ru-RU"/>
              </w:rPr>
            </w:pPr>
          </w:p>
        </w:tc>
        <w:tc>
          <w:tcPr>
            <w:tcW w:w="360" w:type="dxa"/>
            <w:shd w:val="clear" w:color="auto" w:fill="BBBBBB"/>
            <w:vAlign w:val="center"/>
          </w:tcPr>
          <w:p w:rsidR="00F002DA" w:rsidRPr="00687133" w:rsidRDefault="00F002DA" w:rsidP="00AE4D4B">
            <w:pPr>
              <w:pStyle w:val="BodyText"/>
              <w:jc w:val="center"/>
              <w:rPr>
                <w:lang w:val="ru-RU"/>
              </w:rPr>
            </w:pPr>
          </w:p>
        </w:tc>
        <w:tc>
          <w:tcPr>
            <w:tcW w:w="360" w:type="dxa"/>
            <w:shd w:val="clear" w:color="auto" w:fill="BBBBBB"/>
            <w:vAlign w:val="center"/>
          </w:tcPr>
          <w:p w:rsidR="00F002DA" w:rsidRPr="00687133" w:rsidRDefault="00F002DA" w:rsidP="00AE4D4B">
            <w:pPr>
              <w:pStyle w:val="BodyText"/>
              <w:jc w:val="center"/>
              <w:rPr>
                <w:lang w:val="ru-RU"/>
              </w:rPr>
            </w:pPr>
          </w:p>
        </w:tc>
        <w:tc>
          <w:tcPr>
            <w:tcW w:w="360" w:type="dxa"/>
            <w:shd w:val="clear" w:color="auto" w:fill="BBBBBB"/>
            <w:vAlign w:val="center"/>
          </w:tcPr>
          <w:p w:rsidR="00F002DA" w:rsidRPr="00687133" w:rsidRDefault="00F002DA" w:rsidP="00AE4D4B">
            <w:pPr>
              <w:pStyle w:val="BodyText"/>
              <w:jc w:val="center"/>
              <w:rPr>
                <w:lang w:val="ru-RU"/>
              </w:rPr>
            </w:pPr>
          </w:p>
        </w:tc>
        <w:tc>
          <w:tcPr>
            <w:tcW w:w="360" w:type="dxa"/>
            <w:shd w:val="clear" w:color="auto" w:fill="BBBBBB"/>
            <w:vAlign w:val="center"/>
          </w:tcPr>
          <w:p w:rsidR="00F002DA" w:rsidRPr="00687133" w:rsidRDefault="00F002DA" w:rsidP="00AE4D4B">
            <w:pPr>
              <w:pStyle w:val="BodyText"/>
              <w:jc w:val="center"/>
              <w:rPr>
                <w:lang w:val="ru-RU"/>
              </w:rPr>
            </w:pPr>
          </w:p>
        </w:tc>
        <w:tc>
          <w:tcPr>
            <w:tcW w:w="360" w:type="dxa"/>
            <w:vAlign w:val="center"/>
          </w:tcPr>
          <w:p w:rsidR="00F002DA" w:rsidRPr="00687133" w:rsidRDefault="00F002DA" w:rsidP="00AE4D4B">
            <w:pPr>
              <w:pStyle w:val="BodyText"/>
            </w:pPr>
            <w:r w:rsidRPr="00687133">
              <w:rPr>
                <w:vertAlign w:val="superscript"/>
              </w:rPr>
              <w:t>3</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rPr>
                <w:vertAlign w:val="superscript"/>
              </w:rPr>
            </w:pPr>
          </w:p>
        </w:tc>
        <w:tc>
          <w:tcPr>
            <w:tcW w:w="360" w:type="dxa"/>
            <w:vAlign w:val="center"/>
          </w:tcPr>
          <w:p w:rsidR="00F002DA" w:rsidRPr="00687133" w:rsidRDefault="00F002DA" w:rsidP="00AE4D4B">
            <w:pPr>
              <w:pStyle w:val="BodyText"/>
            </w:pPr>
            <w:r w:rsidRPr="00687133">
              <w:rPr>
                <w:vertAlign w:val="superscript"/>
              </w:rPr>
              <w:t>1</w:t>
            </w: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rPr>
                <w:vertAlign w:val="superscript"/>
              </w:rPr>
            </w:pPr>
          </w:p>
        </w:tc>
        <w:tc>
          <w:tcPr>
            <w:tcW w:w="360" w:type="dxa"/>
            <w:vAlign w:val="center"/>
          </w:tcPr>
          <w:p w:rsidR="00F002DA" w:rsidRPr="00687133" w:rsidRDefault="00F002DA" w:rsidP="00AE4D4B">
            <w:pPr>
              <w:pStyle w:val="BodyText"/>
            </w:pPr>
            <w:r w:rsidRPr="00687133">
              <w:rPr>
                <w:vertAlign w:val="superscript"/>
              </w:rPr>
              <w:t>2</w:t>
            </w: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pPr>
            <w:r w:rsidRPr="00687133">
              <w:rPr>
                <w:vertAlign w:val="superscript"/>
              </w:rPr>
              <w:t>4</w:t>
            </w: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pPr>
            <w:r w:rsidRPr="00687133">
              <w:rPr>
                <w:vertAlign w:val="superscript"/>
              </w:rPr>
              <w:t>8</w:t>
            </w: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pPr>
            <w:r w:rsidRPr="00687133">
              <w:rPr>
                <w:vertAlign w:val="superscript"/>
              </w:rPr>
              <w:t>5</w:t>
            </w: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pPr>
            <w:r w:rsidRPr="00687133">
              <w:rPr>
                <w:vertAlign w:val="superscript"/>
              </w:rPr>
              <w:t>6</w:t>
            </w: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rPr>
                <w:vertAlign w:val="superscript"/>
              </w:rPr>
            </w:pPr>
          </w:p>
        </w:tc>
        <w:tc>
          <w:tcPr>
            <w:tcW w:w="360" w:type="dxa"/>
            <w:vAlign w:val="center"/>
          </w:tcPr>
          <w:p w:rsidR="00F002DA" w:rsidRPr="00687133" w:rsidRDefault="00F002DA" w:rsidP="00AE4D4B">
            <w:pPr>
              <w:pStyle w:val="BodyText"/>
            </w:pPr>
            <w:r w:rsidRPr="00687133">
              <w:rPr>
                <w:vertAlign w:val="superscript"/>
              </w:rPr>
              <w:t>7</w:t>
            </w: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pPr>
            <w:r w:rsidRPr="00687133">
              <w:rPr>
                <w:vertAlign w:val="superscript"/>
              </w:rPr>
              <w:t>10</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pPr>
            <w:r w:rsidRPr="00687133">
              <w:rPr>
                <w:vertAlign w:val="superscript"/>
              </w:rPr>
              <w:t>9</w:t>
            </w: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bl>
    <w:p w:rsidR="00F002DA" w:rsidRPr="006640DB" w:rsidRDefault="00F002DA" w:rsidP="00F1625F">
      <w:pPr>
        <w:pStyle w:val="BodyText"/>
        <w:spacing w:after="0"/>
        <w:contextualSpacing/>
        <w:rPr>
          <w:rFonts w:ascii="Times New Roman" w:hAnsi="Times New Roman"/>
          <w:sz w:val="28"/>
          <w:szCs w:val="28"/>
        </w:rPr>
      </w:pPr>
    </w:p>
    <w:tbl>
      <w:tblPr>
        <w:tblW w:w="0" w:type="auto"/>
        <w:tblLook w:val="0000"/>
      </w:tblPr>
      <w:tblGrid>
        <w:gridCol w:w="4395"/>
        <w:gridCol w:w="4819"/>
      </w:tblGrid>
      <w:tr w:rsidR="00F002DA" w:rsidRPr="00687133" w:rsidTr="00AE4D4B">
        <w:tc>
          <w:tcPr>
            <w:tcW w:w="4395" w:type="dxa"/>
          </w:tcPr>
          <w:p w:rsidR="00F002DA" w:rsidRPr="00687133" w:rsidRDefault="00F002DA" w:rsidP="00AE4D4B">
            <w:pPr>
              <w:pStyle w:val="BodyText"/>
              <w:spacing w:after="0"/>
              <w:contextualSpacing/>
              <w:jc w:val="both"/>
              <w:rPr>
                <w:rFonts w:ascii="Times New Roman" w:hAnsi="Times New Roman"/>
                <w:sz w:val="28"/>
                <w:szCs w:val="28"/>
              </w:rPr>
            </w:pPr>
            <w:r w:rsidRPr="00687133">
              <w:rPr>
                <w:rFonts w:ascii="Times New Roman" w:hAnsi="Times New Roman"/>
                <w:sz w:val="28"/>
                <w:szCs w:val="28"/>
              </w:rPr>
              <w:t>По горизонтали:</w:t>
            </w:r>
          </w:p>
        </w:tc>
        <w:tc>
          <w:tcPr>
            <w:tcW w:w="4819" w:type="dxa"/>
          </w:tcPr>
          <w:p w:rsidR="00F002DA" w:rsidRPr="00687133" w:rsidRDefault="00F002DA" w:rsidP="00AE4D4B">
            <w:pPr>
              <w:pStyle w:val="BodyText"/>
              <w:spacing w:after="0"/>
              <w:contextualSpacing/>
              <w:jc w:val="both"/>
              <w:rPr>
                <w:rFonts w:ascii="Times New Roman" w:hAnsi="Times New Roman"/>
                <w:sz w:val="28"/>
                <w:szCs w:val="28"/>
              </w:rPr>
            </w:pPr>
            <w:r w:rsidRPr="00687133">
              <w:rPr>
                <w:rFonts w:ascii="Times New Roman" w:hAnsi="Times New Roman"/>
                <w:sz w:val="28"/>
                <w:szCs w:val="28"/>
              </w:rPr>
              <w:t>По вертикали:</w:t>
            </w:r>
          </w:p>
        </w:tc>
      </w:tr>
      <w:tr w:rsidR="00F002DA" w:rsidRPr="00687133" w:rsidTr="00AE4D4B">
        <w:tc>
          <w:tcPr>
            <w:tcW w:w="4395" w:type="dxa"/>
          </w:tcPr>
          <w:p w:rsidR="00F002DA" w:rsidRPr="00687133" w:rsidRDefault="00F002DA" w:rsidP="00AE4D4B">
            <w:pPr>
              <w:pStyle w:val="BodyText"/>
              <w:spacing w:after="0"/>
              <w:contextualSpacing/>
              <w:jc w:val="both"/>
              <w:rPr>
                <w:rFonts w:ascii="Times New Roman" w:hAnsi="Times New Roman"/>
                <w:sz w:val="28"/>
                <w:szCs w:val="28"/>
                <w:lang w:val="ru-RU"/>
              </w:rPr>
            </w:pPr>
            <w:r w:rsidRPr="00687133">
              <w:rPr>
                <w:rFonts w:ascii="Times New Roman" w:hAnsi="Times New Roman"/>
                <w:sz w:val="28"/>
                <w:szCs w:val="28"/>
                <w:lang w:val="ru-RU"/>
              </w:rPr>
              <w:t>1. Способность активов быть быстро проданными по цене, близкой к рыночной.</w:t>
            </w:r>
          </w:p>
          <w:p w:rsidR="00F002DA" w:rsidRPr="00687133" w:rsidRDefault="00F002DA" w:rsidP="00AE4D4B">
            <w:pPr>
              <w:pStyle w:val="BodyText"/>
              <w:spacing w:after="0"/>
              <w:contextualSpacing/>
              <w:jc w:val="both"/>
              <w:rPr>
                <w:rFonts w:ascii="Times New Roman" w:hAnsi="Times New Roman"/>
                <w:sz w:val="28"/>
                <w:szCs w:val="28"/>
                <w:lang w:val="ru-RU"/>
              </w:rPr>
            </w:pPr>
            <w:r w:rsidRPr="00687133">
              <w:rPr>
                <w:rFonts w:ascii="Times New Roman" w:hAnsi="Times New Roman"/>
                <w:sz w:val="28"/>
                <w:szCs w:val="28"/>
                <w:lang w:val="ru-RU"/>
              </w:rPr>
              <w:t>2. Согласие народа с властью, его добровольное признание за ней права принимать обязательные решения.</w:t>
            </w:r>
          </w:p>
          <w:p w:rsidR="00F002DA" w:rsidRPr="00687133" w:rsidRDefault="00F002DA" w:rsidP="00AE4D4B">
            <w:pPr>
              <w:pStyle w:val="BodyText"/>
              <w:spacing w:after="0"/>
              <w:contextualSpacing/>
              <w:jc w:val="both"/>
              <w:rPr>
                <w:rFonts w:ascii="Times New Roman" w:hAnsi="Times New Roman"/>
                <w:sz w:val="28"/>
                <w:szCs w:val="28"/>
                <w:lang w:val="ru-RU"/>
              </w:rPr>
            </w:pPr>
            <w:r w:rsidRPr="00687133">
              <w:rPr>
                <w:rFonts w:ascii="Times New Roman" w:hAnsi="Times New Roman"/>
                <w:sz w:val="28"/>
                <w:szCs w:val="28"/>
                <w:lang w:val="ru-RU"/>
              </w:rPr>
              <w:t>6. Поручительство по векселю или чеку</w:t>
            </w:r>
          </w:p>
          <w:p w:rsidR="00F002DA" w:rsidRPr="00687133" w:rsidRDefault="00F002DA" w:rsidP="00AE4D4B">
            <w:pPr>
              <w:pStyle w:val="BodyText"/>
              <w:spacing w:after="0"/>
              <w:contextualSpacing/>
              <w:jc w:val="both"/>
              <w:rPr>
                <w:rFonts w:ascii="Times New Roman" w:hAnsi="Times New Roman"/>
                <w:sz w:val="28"/>
                <w:szCs w:val="28"/>
                <w:lang w:val="ru-RU"/>
              </w:rPr>
            </w:pPr>
            <w:r w:rsidRPr="00687133">
              <w:rPr>
                <w:rFonts w:ascii="Times New Roman" w:hAnsi="Times New Roman"/>
                <w:sz w:val="28"/>
                <w:szCs w:val="28"/>
                <w:lang w:val="ru-RU"/>
              </w:rPr>
              <w:t>7. Отличительный знак государства, города, сословия и т. п., изображаемый на флагах, монетах, печатях.</w:t>
            </w:r>
          </w:p>
          <w:p w:rsidR="00F002DA" w:rsidRPr="00687133" w:rsidRDefault="00F002DA" w:rsidP="00AE4D4B">
            <w:pPr>
              <w:pStyle w:val="BodyText"/>
              <w:spacing w:after="0"/>
              <w:contextualSpacing/>
              <w:jc w:val="both"/>
              <w:rPr>
                <w:rFonts w:ascii="Times New Roman" w:hAnsi="Times New Roman"/>
                <w:sz w:val="28"/>
                <w:szCs w:val="28"/>
                <w:lang w:val="ru-RU"/>
              </w:rPr>
            </w:pPr>
            <w:r w:rsidRPr="00687133">
              <w:rPr>
                <w:rFonts w:ascii="Times New Roman" w:hAnsi="Times New Roman"/>
                <w:sz w:val="28"/>
                <w:szCs w:val="28"/>
                <w:lang w:val="ru-RU"/>
              </w:rPr>
              <w:t>9. Правовой приём, заключающийся в предположении факта вопреки его действительности.</w:t>
            </w:r>
          </w:p>
        </w:tc>
        <w:tc>
          <w:tcPr>
            <w:tcW w:w="4819" w:type="dxa"/>
          </w:tcPr>
          <w:p w:rsidR="00F002DA" w:rsidRPr="00687133" w:rsidRDefault="00F002DA" w:rsidP="00AE4D4B">
            <w:pPr>
              <w:pStyle w:val="BodyText"/>
              <w:spacing w:after="0"/>
              <w:contextualSpacing/>
              <w:jc w:val="both"/>
              <w:rPr>
                <w:rFonts w:ascii="Times New Roman" w:hAnsi="Times New Roman"/>
                <w:sz w:val="28"/>
                <w:szCs w:val="28"/>
                <w:lang w:val="ru-RU"/>
              </w:rPr>
            </w:pPr>
            <w:r w:rsidRPr="00687133">
              <w:rPr>
                <w:rFonts w:ascii="Times New Roman" w:hAnsi="Times New Roman"/>
                <w:sz w:val="28"/>
                <w:szCs w:val="28"/>
                <w:lang w:val="ru-RU"/>
              </w:rPr>
              <w:t>3. Состояние общества, в котором те или иные области социальной жизни, типы социальных отношений и поведения людей выпадают из сферы нормативного регулирования со стороны общества.</w:t>
            </w:r>
          </w:p>
          <w:p w:rsidR="00F002DA" w:rsidRPr="00687133" w:rsidRDefault="00F002DA" w:rsidP="00AE4D4B">
            <w:pPr>
              <w:pStyle w:val="BodyText"/>
              <w:spacing w:after="0"/>
              <w:contextualSpacing/>
              <w:jc w:val="both"/>
              <w:rPr>
                <w:rFonts w:ascii="Times New Roman" w:hAnsi="Times New Roman"/>
                <w:sz w:val="28"/>
                <w:szCs w:val="28"/>
                <w:lang w:val="ru-RU"/>
              </w:rPr>
            </w:pPr>
            <w:r w:rsidRPr="00687133">
              <w:rPr>
                <w:rFonts w:ascii="Times New Roman" w:hAnsi="Times New Roman"/>
                <w:sz w:val="28"/>
                <w:szCs w:val="28"/>
                <w:lang w:val="ru-RU"/>
              </w:rPr>
              <w:t>4. В феодальном и буржуазном обществе: почётное звание, наследственное или пожалованное.</w:t>
            </w:r>
          </w:p>
          <w:p w:rsidR="00F002DA" w:rsidRPr="00687133" w:rsidRDefault="00F002DA" w:rsidP="00AE4D4B">
            <w:pPr>
              <w:pStyle w:val="BodyText"/>
              <w:spacing w:after="0"/>
              <w:contextualSpacing/>
              <w:jc w:val="both"/>
              <w:rPr>
                <w:rFonts w:ascii="Times New Roman" w:hAnsi="Times New Roman"/>
                <w:sz w:val="28"/>
                <w:szCs w:val="28"/>
                <w:lang w:val="ru-RU"/>
              </w:rPr>
            </w:pPr>
            <w:r w:rsidRPr="00687133">
              <w:rPr>
                <w:rFonts w:ascii="Times New Roman" w:hAnsi="Times New Roman"/>
                <w:sz w:val="28"/>
                <w:szCs w:val="28"/>
                <w:lang w:val="ru-RU"/>
              </w:rPr>
              <w:t>5. Расширение ассортимента выпускаемой продукции и переориентация рынков сбыта, освоение новых видов производств с целью повышения эффективности производства.</w:t>
            </w:r>
          </w:p>
          <w:p w:rsidR="00F002DA" w:rsidRPr="00687133" w:rsidRDefault="00F002DA" w:rsidP="00AE4D4B">
            <w:pPr>
              <w:pStyle w:val="BodyText"/>
              <w:spacing w:after="0"/>
              <w:contextualSpacing/>
              <w:jc w:val="both"/>
              <w:rPr>
                <w:rFonts w:ascii="Times New Roman" w:hAnsi="Times New Roman"/>
                <w:sz w:val="28"/>
                <w:szCs w:val="28"/>
                <w:lang w:val="ru-RU"/>
              </w:rPr>
            </w:pPr>
            <w:r w:rsidRPr="00687133">
              <w:rPr>
                <w:rFonts w:ascii="Times New Roman" w:hAnsi="Times New Roman"/>
                <w:sz w:val="28"/>
                <w:szCs w:val="28"/>
                <w:lang w:val="ru-RU"/>
              </w:rPr>
              <w:t>8. Единый целенаправленный процесс воспитания и обучения.</w:t>
            </w:r>
          </w:p>
          <w:p w:rsidR="00F002DA" w:rsidRPr="00687133" w:rsidRDefault="00F002DA" w:rsidP="00AE4D4B">
            <w:pPr>
              <w:pStyle w:val="BodyText"/>
              <w:spacing w:after="0"/>
              <w:contextualSpacing/>
              <w:jc w:val="both"/>
              <w:rPr>
                <w:rFonts w:ascii="Times New Roman" w:hAnsi="Times New Roman"/>
                <w:sz w:val="28"/>
                <w:szCs w:val="28"/>
                <w:lang w:val="ru-RU"/>
              </w:rPr>
            </w:pPr>
            <w:r w:rsidRPr="00687133">
              <w:rPr>
                <w:rFonts w:ascii="Times New Roman" w:hAnsi="Times New Roman"/>
                <w:sz w:val="28"/>
                <w:szCs w:val="28"/>
                <w:lang w:val="ru-RU"/>
              </w:rPr>
              <w:t>10. Сокращенный силлогизм, в котором обе посылки представляют собой энтимемы.</w:t>
            </w:r>
          </w:p>
        </w:tc>
      </w:tr>
    </w:tbl>
    <w:p w:rsidR="00F002DA" w:rsidRDefault="00F002DA" w:rsidP="00F1625F">
      <w:pPr>
        <w:spacing w:line="240" w:lineRule="auto"/>
        <w:rPr>
          <w:b/>
        </w:rPr>
      </w:pPr>
    </w:p>
    <w:p w:rsidR="00F002DA" w:rsidRDefault="00F002DA" w:rsidP="00F1625F">
      <w:pPr>
        <w:spacing w:line="240" w:lineRule="auto"/>
      </w:pPr>
      <w:r w:rsidRPr="006640DB">
        <w:t>Ответы:</w:t>
      </w: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360"/>
        <w:gridCol w:w="360"/>
        <w:gridCol w:w="360"/>
        <w:gridCol w:w="360"/>
        <w:gridCol w:w="360"/>
        <w:gridCol w:w="360"/>
        <w:gridCol w:w="360"/>
        <w:gridCol w:w="360"/>
        <w:gridCol w:w="360"/>
        <w:gridCol w:w="360"/>
        <w:gridCol w:w="360"/>
        <w:gridCol w:w="360"/>
        <w:gridCol w:w="360"/>
        <w:gridCol w:w="360"/>
      </w:tblGrid>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pPr>
            <w:r w:rsidRPr="00687133">
              <w:rPr>
                <w:vertAlign w:val="superscript"/>
              </w:rPr>
              <w:t>3</w:t>
            </w:r>
            <w:r w:rsidRPr="00687133">
              <w:t>а</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rPr>
                <w:vertAlign w:val="superscript"/>
              </w:rPr>
            </w:pPr>
          </w:p>
        </w:tc>
        <w:tc>
          <w:tcPr>
            <w:tcW w:w="360" w:type="dxa"/>
            <w:vAlign w:val="center"/>
          </w:tcPr>
          <w:p w:rsidR="00F002DA" w:rsidRPr="00687133" w:rsidRDefault="00F002DA" w:rsidP="00AE4D4B">
            <w:pPr>
              <w:pStyle w:val="BodyText"/>
            </w:pPr>
            <w:r w:rsidRPr="00687133">
              <w:rPr>
                <w:vertAlign w:val="superscript"/>
              </w:rPr>
              <w:t>1</w:t>
            </w:r>
            <w:r w:rsidRPr="00687133">
              <w:t>л</w:t>
            </w:r>
          </w:p>
        </w:tc>
        <w:tc>
          <w:tcPr>
            <w:tcW w:w="360" w:type="dxa"/>
            <w:vAlign w:val="center"/>
          </w:tcPr>
          <w:p w:rsidR="00F002DA" w:rsidRPr="00687133" w:rsidRDefault="00F002DA" w:rsidP="00AE4D4B">
            <w:pPr>
              <w:pStyle w:val="BodyText"/>
              <w:jc w:val="center"/>
            </w:pPr>
            <w:r w:rsidRPr="00687133">
              <w:t>и</w:t>
            </w:r>
          </w:p>
        </w:tc>
        <w:tc>
          <w:tcPr>
            <w:tcW w:w="360" w:type="dxa"/>
            <w:vAlign w:val="center"/>
          </w:tcPr>
          <w:p w:rsidR="00F002DA" w:rsidRPr="00687133" w:rsidRDefault="00F002DA" w:rsidP="00AE4D4B">
            <w:pPr>
              <w:pStyle w:val="BodyText"/>
              <w:jc w:val="center"/>
            </w:pPr>
            <w:r w:rsidRPr="00687133">
              <w:t>к</w:t>
            </w:r>
          </w:p>
        </w:tc>
        <w:tc>
          <w:tcPr>
            <w:tcW w:w="360" w:type="dxa"/>
            <w:vAlign w:val="center"/>
          </w:tcPr>
          <w:p w:rsidR="00F002DA" w:rsidRPr="00687133" w:rsidRDefault="00F002DA" w:rsidP="00AE4D4B">
            <w:pPr>
              <w:pStyle w:val="BodyText"/>
              <w:jc w:val="center"/>
            </w:pPr>
            <w:r w:rsidRPr="00687133">
              <w:t>в</w:t>
            </w:r>
          </w:p>
        </w:tc>
        <w:tc>
          <w:tcPr>
            <w:tcW w:w="360" w:type="dxa"/>
            <w:vAlign w:val="center"/>
          </w:tcPr>
          <w:p w:rsidR="00F002DA" w:rsidRPr="00687133" w:rsidRDefault="00F002DA" w:rsidP="00AE4D4B">
            <w:pPr>
              <w:pStyle w:val="BodyText"/>
              <w:jc w:val="center"/>
            </w:pPr>
            <w:r w:rsidRPr="00687133">
              <w:t>и</w:t>
            </w:r>
          </w:p>
        </w:tc>
        <w:tc>
          <w:tcPr>
            <w:tcW w:w="360" w:type="dxa"/>
            <w:vAlign w:val="center"/>
          </w:tcPr>
          <w:p w:rsidR="00F002DA" w:rsidRPr="00687133" w:rsidRDefault="00F002DA" w:rsidP="00AE4D4B">
            <w:pPr>
              <w:pStyle w:val="BodyText"/>
              <w:jc w:val="center"/>
            </w:pPr>
            <w:r w:rsidRPr="00687133">
              <w:t>д</w:t>
            </w:r>
          </w:p>
        </w:tc>
        <w:tc>
          <w:tcPr>
            <w:tcW w:w="360" w:type="dxa"/>
            <w:vAlign w:val="center"/>
          </w:tcPr>
          <w:p w:rsidR="00F002DA" w:rsidRPr="00687133" w:rsidRDefault="00F002DA" w:rsidP="00AE4D4B">
            <w:pPr>
              <w:pStyle w:val="BodyText"/>
              <w:jc w:val="center"/>
            </w:pPr>
            <w:r w:rsidRPr="00687133">
              <w:t>н</w:t>
            </w:r>
          </w:p>
        </w:tc>
        <w:tc>
          <w:tcPr>
            <w:tcW w:w="360" w:type="dxa"/>
            <w:vAlign w:val="center"/>
          </w:tcPr>
          <w:p w:rsidR="00F002DA" w:rsidRPr="00687133" w:rsidRDefault="00F002DA" w:rsidP="00AE4D4B">
            <w:pPr>
              <w:pStyle w:val="BodyText"/>
              <w:jc w:val="center"/>
            </w:pPr>
            <w:r w:rsidRPr="00687133">
              <w:t>о</w:t>
            </w:r>
          </w:p>
        </w:tc>
        <w:tc>
          <w:tcPr>
            <w:tcW w:w="360" w:type="dxa"/>
            <w:vAlign w:val="center"/>
          </w:tcPr>
          <w:p w:rsidR="00F002DA" w:rsidRPr="00687133" w:rsidRDefault="00F002DA" w:rsidP="00AE4D4B">
            <w:pPr>
              <w:pStyle w:val="BodyText"/>
              <w:jc w:val="center"/>
            </w:pPr>
            <w:r w:rsidRPr="00687133">
              <w:t>с</w:t>
            </w:r>
          </w:p>
        </w:tc>
        <w:tc>
          <w:tcPr>
            <w:tcW w:w="360" w:type="dxa"/>
            <w:vAlign w:val="center"/>
          </w:tcPr>
          <w:p w:rsidR="00F002DA" w:rsidRPr="00687133" w:rsidRDefault="00F002DA" w:rsidP="00AE4D4B">
            <w:pPr>
              <w:pStyle w:val="BodyText"/>
              <w:jc w:val="center"/>
            </w:pPr>
            <w:r w:rsidRPr="00687133">
              <w:t>т</w:t>
            </w:r>
          </w:p>
        </w:tc>
        <w:tc>
          <w:tcPr>
            <w:tcW w:w="360" w:type="dxa"/>
            <w:vAlign w:val="center"/>
          </w:tcPr>
          <w:p w:rsidR="00F002DA" w:rsidRPr="00687133" w:rsidRDefault="00F002DA" w:rsidP="00AE4D4B">
            <w:pPr>
              <w:pStyle w:val="BodyText"/>
              <w:jc w:val="center"/>
            </w:pPr>
            <w:r w:rsidRPr="00687133">
              <w:t>ь</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о</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rPr>
                <w:vertAlign w:val="superscript"/>
              </w:rPr>
            </w:pPr>
          </w:p>
        </w:tc>
        <w:tc>
          <w:tcPr>
            <w:tcW w:w="360" w:type="dxa"/>
            <w:vAlign w:val="center"/>
          </w:tcPr>
          <w:p w:rsidR="00F002DA" w:rsidRPr="00687133" w:rsidRDefault="00F002DA" w:rsidP="00AE4D4B">
            <w:pPr>
              <w:pStyle w:val="BodyText"/>
            </w:pPr>
            <w:r w:rsidRPr="00687133">
              <w:rPr>
                <w:vertAlign w:val="superscript"/>
              </w:rPr>
              <w:t>2</w:t>
            </w:r>
            <w:r w:rsidRPr="00687133">
              <w:t>л</w:t>
            </w:r>
          </w:p>
        </w:tc>
        <w:tc>
          <w:tcPr>
            <w:tcW w:w="360" w:type="dxa"/>
            <w:vAlign w:val="center"/>
          </w:tcPr>
          <w:p w:rsidR="00F002DA" w:rsidRPr="00687133" w:rsidRDefault="00F002DA" w:rsidP="00AE4D4B">
            <w:pPr>
              <w:pStyle w:val="BodyText"/>
              <w:jc w:val="center"/>
            </w:pPr>
            <w:r w:rsidRPr="00687133">
              <w:t>е</w:t>
            </w:r>
          </w:p>
        </w:tc>
        <w:tc>
          <w:tcPr>
            <w:tcW w:w="360" w:type="dxa"/>
            <w:vAlign w:val="center"/>
          </w:tcPr>
          <w:p w:rsidR="00F002DA" w:rsidRPr="00687133" w:rsidRDefault="00F002DA" w:rsidP="00AE4D4B">
            <w:pPr>
              <w:pStyle w:val="BodyText"/>
              <w:jc w:val="center"/>
            </w:pPr>
            <w:r w:rsidRPr="00687133">
              <w:t>г</w:t>
            </w:r>
          </w:p>
        </w:tc>
        <w:tc>
          <w:tcPr>
            <w:tcW w:w="360" w:type="dxa"/>
            <w:vAlign w:val="center"/>
          </w:tcPr>
          <w:p w:rsidR="00F002DA" w:rsidRPr="00687133" w:rsidRDefault="00F002DA" w:rsidP="00AE4D4B">
            <w:pPr>
              <w:pStyle w:val="BodyText"/>
              <w:jc w:val="center"/>
            </w:pPr>
            <w:r w:rsidRPr="00687133">
              <w:t>и</w:t>
            </w:r>
          </w:p>
        </w:tc>
        <w:tc>
          <w:tcPr>
            <w:tcW w:w="360" w:type="dxa"/>
            <w:vAlign w:val="center"/>
          </w:tcPr>
          <w:p w:rsidR="00F002DA" w:rsidRPr="00687133" w:rsidRDefault="00F002DA" w:rsidP="00AE4D4B">
            <w:pPr>
              <w:pStyle w:val="BodyText"/>
            </w:pPr>
            <w:r w:rsidRPr="00687133">
              <w:rPr>
                <w:vertAlign w:val="superscript"/>
              </w:rPr>
              <w:t>4</w:t>
            </w:r>
            <w:r w:rsidRPr="00687133">
              <w:t>т</w:t>
            </w:r>
          </w:p>
        </w:tc>
        <w:tc>
          <w:tcPr>
            <w:tcW w:w="360" w:type="dxa"/>
            <w:vAlign w:val="center"/>
          </w:tcPr>
          <w:p w:rsidR="00F002DA" w:rsidRPr="00687133" w:rsidRDefault="00F002DA" w:rsidP="00AE4D4B">
            <w:pPr>
              <w:pStyle w:val="BodyText"/>
              <w:jc w:val="center"/>
            </w:pPr>
            <w:r w:rsidRPr="00687133">
              <w:t>и</w:t>
            </w:r>
          </w:p>
        </w:tc>
        <w:tc>
          <w:tcPr>
            <w:tcW w:w="360" w:type="dxa"/>
            <w:vAlign w:val="center"/>
          </w:tcPr>
          <w:p w:rsidR="00F002DA" w:rsidRPr="00687133" w:rsidRDefault="00F002DA" w:rsidP="00AE4D4B">
            <w:pPr>
              <w:pStyle w:val="BodyText"/>
              <w:jc w:val="center"/>
            </w:pPr>
            <w:r w:rsidRPr="00687133">
              <w:t>м</w:t>
            </w:r>
          </w:p>
        </w:tc>
        <w:tc>
          <w:tcPr>
            <w:tcW w:w="360" w:type="dxa"/>
            <w:vAlign w:val="center"/>
          </w:tcPr>
          <w:p w:rsidR="00F002DA" w:rsidRPr="00687133" w:rsidRDefault="00F002DA" w:rsidP="00AE4D4B">
            <w:pPr>
              <w:pStyle w:val="BodyText"/>
              <w:jc w:val="center"/>
            </w:pPr>
            <w:r w:rsidRPr="00687133">
              <w:t>н</w:t>
            </w:r>
          </w:p>
        </w:tc>
        <w:tc>
          <w:tcPr>
            <w:tcW w:w="360" w:type="dxa"/>
            <w:vAlign w:val="center"/>
          </w:tcPr>
          <w:p w:rsidR="00F002DA" w:rsidRPr="00687133" w:rsidRDefault="00F002DA" w:rsidP="00AE4D4B">
            <w:pPr>
              <w:pStyle w:val="BodyText"/>
            </w:pPr>
            <w:r w:rsidRPr="00687133">
              <w:rPr>
                <w:vertAlign w:val="superscript"/>
              </w:rPr>
              <w:t>8</w:t>
            </w:r>
            <w:r w:rsidRPr="00687133">
              <w:t>о</w:t>
            </w:r>
          </w:p>
        </w:tc>
        <w:tc>
          <w:tcPr>
            <w:tcW w:w="360" w:type="dxa"/>
            <w:vAlign w:val="center"/>
          </w:tcPr>
          <w:p w:rsidR="00F002DA" w:rsidRPr="00687133" w:rsidRDefault="00F002DA" w:rsidP="00AE4D4B">
            <w:pPr>
              <w:pStyle w:val="BodyText"/>
              <w:jc w:val="center"/>
            </w:pPr>
            <w:r w:rsidRPr="00687133">
              <w:t>с</w:t>
            </w:r>
          </w:p>
        </w:tc>
        <w:tc>
          <w:tcPr>
            <w:tcW w:w="360" w:type="dxa"/>
            <w:vAlign w:val="center"/>
          </w:tcPr>
          <w:p w:rsidR="00F002DA" w:rsidRPr="00687133" w:rsidRDefault="00F002DA" w:rsidP="00AE4D4B">
            <w:pPr>
              <w:pStyle w:val="BodyText"/>
              <w:jc w:val="center"/>
            </w:pPr>
            <w:r w:rsidRPr="00687133">
              <w:t>т</w:t>
            </w:r>
          </w:p>
        </w:tc>
        <w:tc>
          <w:tcPr>
            <w:tcW w:w="360" w:type="dxa"/>
            <w:vAlign w:val="center"/>
          </w:tcPr>
          <w:p w:rsidR="00F002DA" w:rsidRPr="00687133" w:rsidRDefault="00F002DA" w:rsidP="00AE4D4B">
            <w:pPr>
              <w:pStyle w:val="BodyText"/>
              <w:jc w:val="center"/>
            </w:pPr>
            <w:r w:rsidRPr="00687133">
              <w:t>ь</w:t>
            </w: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и</w:t>
            </w: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и</w:t>
            </w: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б</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pPr>
            <w:r w:rsidRPr="00687133">
              <w:rPr>
                <w:vertAlign w:val="superscript"/>
              </w:rPr>
              <w:t>5</w:t>
            </w:r>
            <w:r w:rsidRPr="00687133">
              <w:t>д</w:t>
            </w: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т</w:t>
            </w: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я</w:t>
            </w: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р</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и</w:t>
            </w: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у</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а</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pPr>
            <w:r w:rsidRPr="00687133">
              <w:rPr>
                <w:vertAlign w:val="superscript"/>
              </w:rPr>
              <w:t>6</w:t>
            </w:r>
            <w:r w:rsidRPr="00687133">
              <w:t>а</w:t>
            </w:r>
          </w:p>
        </w:tc>
        <w:tc>
          <w:tcPr>
            <w:tcW w:w="360" w:type="dxa"/>
            <w:vAlign w:val="center"/>
          </w:tcPr>
          <w:p w:rsidR="00F002DA" w:rsidRPr="00687133" w:rsidRDefault="00F002DA" w:rsidP="00AE4D4B">
            <w:pPr>
              <w:pStyle w:val="BodyText"/>
              <w:jc w:val="center"/>
            </w:pPr>
            <w:r w:rsidRPr="00687133">
              <w:t>в</w:t>
            </w:r>
          </w:p>
        </w:tc>
        <w:tc>
          <w:tcPr>
            <w:tcW w:w="360" w:type="dxa"/>
            <w:vAlign w:val="center"/>
          </w:tcPr>
          <w:p w:rsidR="00F002DA" w:rsidRPr="00687133" w:rsidRDefault="00F002DA" w:rsidP="00AE4D4B">
            <w:pPr>
              <w:pStyle w:val="BodyText"/>
              <w:jc w:val="center"/>
            </w:pPr>
            <w:r w:rsidRPr="00687133">
              <w:t>а</w:t>
            </w:r>
          </w:p>
        </w:tc>
        <w:tc>
          <w:tcPr>
            <w:tcW w:w="360" w:type="dxa"/>
            <w:vAlign w:val="center"/>
          </w:tcPr>
          <w:p w:rsidR="00F002DA" w:rsidRPr="00687133" w:rsidRDefault="00F002DA" w:rsidP="00AE4D4B">
            <w:pPr>
              <w:pStyle w:val="BodyText"/>
              <w:jc w:val="center"/>
            </w:pPr>
            <w:r w:rsidRPr="00687133">
              <w:t>л</w:t>
            </w:r>
          </w:p>
        </w:tc>
        <w:tc>
          <w:tcPr>
            <w:tcW w:w="360" w:type="dxa"/>
            <w:vAlign w:val="center"/>
          </w:tcPr>
          <w:p w:rsidR="00F002DA" w:rsidRPr="00687133" w:rsidRDefault="00F002DA" w:rsidP="00AE4D4B">
            <w:pPr>
              <w:pStyle w:val="BodyText"/>
              <w:jc w:val="center"/>
            </w:pPr>
            <w:r w:rsidRPr="00687133">
              <w:t>ь</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з</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е</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о</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rPr>
                <w:vertAlign w:val="superscript"/>
              </w:rPr>
            </w:pPr>
          </w:p>
        </w:tc>
        <w:tc>
          <w:tcPr>
            <w:tcW w:w="360" w:type="dxa"/>
            <w:vAlign w:val="center"/>
          </w:tcPr>
          <w:p w:rsidR="00F002DA" w:rsidRPr="00687133" w:rsidRDefault="00F002DA" w:rsidP="00AE4D4B">
            <w:pPr>
              <w:pStyle w:val="BodyText"/>
            </w:pPr>
            <w:r w:rsidRPr="00687133">
              <w:rPr>
                <w:vertAlign w:val="superscript"/>
              </w:rPr>
              <w:t>7</w:t>
            </w:r>
            <w:r w:rsidRPr="00687133">
              <w:t>г</w:t>
            </w:r>
          </w:p>
        </w:tc>
        <w:tc>
          <w:tcPr>
            <w:tcW w:w="360" w:type="dxa"/>
            <w:vAlign w:val="center"/>
          </w:tcPr>
          <w:p w:rsidR="00F002DA" w:rsidRPr="00687133" w:rsidRDefault="00F002DA" w:rsidP="00AE4D4B">
            <w:pPr>
              <w:pStyle w:val="BodyText"/>
              <w:jc w:val="center"/>
            </w:pPr>
            <w:r w:rsidRPr="00687133">
              <w:t>е</w:t>
            </w:r>
          </w:p>
        </w:tc>
        <w:tc>
          <w:tcPr>
            <w:tcW w:w="360" w:type="dxa"/>
            <w:vAlign w:val="center"/>
          </w:tcPr>
          <w:p w:rsidR="00F002DA" w:rsidRPr="00687133" w:rsidRDefault="00F002DA" w:rsidP="00AE4D4B">
            <w:pPr>
              <w:pStyle w:val="BodyText"/>
              <w:jc w:val="center"/>
            </w:pPr>
            <w:r w:rsidRPr="00687133">
              <w:t>р</w:t>
            </w:r>
          </w:p>
        </w:tc>
        <w:tc>
          <w:tcPr>
            <w:tcW w:w="360" w:type="dxa"/>
            <w:vAlign w:val="center"/>
          </w:tcPr>
          <w:p w:rsidR="00F002DA" w:rsidRPr="00687133" w:rsidRDefault="00F002DA" w:rsidP="00AE4D4B">
            <w:pPr>
              <w:pStyle w:val="BodyText"/>
              <w:jc w:val="center"/>
            </w:pPr>
            <w:r w:rsidRPr="00687133">
              <w:t>б</w:t>
            </w: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pPr>
            <w:r w:rsidRPr="00687133">
              <w:rPr>
                <w:vertAlign w:val="superscript"/>
              </w:rPr>
              <w:t>10</w:t>
            </w:r>
            <w:r w:rsidRPr="00687133">
              <w:t>э</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в</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с</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п</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а</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pPr>
            <w:r w:rsidRPr="00687133">
              <w:rPr>
                <w:vertAlign w:val="superscript"/>
              </w:rPr>
              <w:t>9</w:t>
            </w:r>
            <w:r w:rsidRPr="00687133">
              <w:t>ф</w:t>
            </w:r>
          </w:p>
        </w:tc>
        <w:tc>
          <w:tcPr>
            <w:tcW w:w="360" w:type="dxa"/>
            <w:vAlign w:val="center"/>
          </w:tcPr>
          <w:p w:rsidR="00F002DA" w:rsidRPr="00687133" w:rsidRDefault="00F002DA" w:rsidP="00AE4D4B">
            <w:pPr>
              <w:pStyle w:val="BodyText"/>
              <w:jc w:val="center"/>
            </w:pPr>
            <w:r w:rsidRPr="00687133">
              <w:t>и</w:t>
            </w:r>
          </w:p>
        </w:tc>
        <w:tc>
          <w:tcPr>
            <w:tcW w:w="360" w:type="dxa"/>
            <w:vAlign w:val="center"/>
          </w:tcPr>
          <w:p w:rsidR="00F002DA" w:rsidRPr="00687133" w:rsidRDefault="00F002DA" w:rsidP="00AE4D4B">
            <w:pPr>
              <w:pStyle w:val="BodyText"/>
              <w:jc w:val="center"/>
            </w:pPr>
            <w:r w:rsidRPr="00687133">
              <w:t>к</w:t>
            </w:r>
          </w:p>
        </w:tc>
        <w:tc>
          <w:tcPr>
            <w:tcW w:w="360" w:type="dxa"/>
            <w:vAlign w:val="center"/>
          </w:tcPr>
          <w:p w:rsidR="00F002DA" w:rsidRPr="00687133" w:rsidRDefault="00F002DA" w:rsidP="00AE4D4B">
            <w:pPr>
              <w:pStyle w:val="BodyText"/>
              <w:jc w:val="center"/>
            </w:pPr>
            <w:r w:rsidRPr="00687133">
              <w:t>ц</w:t>
            </w:r>
          </w:p>
        </w:tc>
        <w:tc>
          <w:tcPr>
            <w:tcW w:w="360" w:type="dxa"/>
            <w:vAlign w:val="center"/>
          </w:tcPr>
          <w:p w:rsidR="00F002DA" w:rsidRPr="00687133" w:rsidRDefault="00F002DA" w:rsidP="00AE4D4B">
            <w:pPr>
              <w:pStyle w:val="BodyText"/>
              <w:jc w:val="center"/>
            </w:pPr>
            <w:r w:rsidRPr="00687133">
              <w:t>и</w:t>
            </w:r>
          </w:p>
        </w:tc>
        <w:tc>
          <w:tcPr>
            <w:tcW w:w="360" w:type="dxa"/>
            <w:vAlign w:val="center"/>
          </w:tcPr>
          <w:p w:rsidR="00F002DA" w:rsidRPr="00687133" w:rsidRDefault="00F002DA" w:rsidP="00AE4D4B">
            <w:pPr>
              <w:pStyle w:val="BodyText"/>
              <w:jc w:val="center"/>
            </w:pPr>
            <w:r w:rsidRPr="00687133">
              <w:t>я</w:t>
            </w: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н</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ф</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х</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и</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и</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е</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е</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к</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й</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а</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р</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ц</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е</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и</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м</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r w:rsidR="00F002DA" w:rsidRPr="00687133" w:rsidTr="00AE4D4B">
        <w:trPr>
          <w:trHeight w:hRule="exact" w:val="360"/>
          <w:jc w:val="center"/>
        </w:trPr>
        <w:tc>
          <w:tcPr>
            <w:tcW w:w="360" w:type="dxa"/>
            <w:shd w:val="clear" w:color="auto" w:fill="BFBFBF"/>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я</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vAlign w:val="center"/>
          </w:tcPr>
          <w:p w:rsidR="00F002DA" w:rsidRPr="00687133" w:rsidRDefault="00F002DA" w:rsidP="00AE4D4B">
            <w:pPr>
              <w:pStyle w:val="BodyText"/>
              <w:jc w:val="center"/>
            </w:pPr>
            <w:r w:rsidRPr="00687133">
              <w:t>а</w:t>
            </w: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c>
          <w:tcPr>
            <w:tcW w:w="360" w:type="dxa"/>
            <w:shd w:val="clear" w:color="auto" w:fill="BBBBBB"/>
            <w:vAlign w:val="center"/>
          </w:tcPr>
          <w:p w:rsidR="00F002DA" w:rsidRPr="00687133" w:rsidRDefault="00F002DA" w:rsidP="00AE4D4B">
            <w:pPr>
              <w:pStyle w:val="BodyText"/>
              <w:jc w:val="center"/>
            </w:pPr>
          </w:p>
        </w:tc>
      </w:tr>
    </w:tbl>
    <w:p w:rsidR="00F002DA" w:rsidRDefault="00F002DA" w:rsidP="00F1625F">
      <w:pPr>
        <w:pStyle w:val="BodyText"/>
      </w:pPr>
    </w:p>
    <w:tbl>
      <w:tblPr>
        <w:tblW w:w="0" w:type="auto"/>
        <w:tblLook w:val="0000"/>
      </w:tblPr>
      <w:tblGrid>
        <w:gridCol w:w="1893"/>
        <w:gridCol w:w="2188"/>
      </w:tblGrid>
      <w:tr w:rsidR="00F002DA" w:rsidRPr="00687133" w:rsidTr="00AE4D4B">
        <w:tc>
          <w:tcPr>
            <w:tcW w:w="0" w:type="auto"/>
          </w:tcPr>
          <w:p w:rsidR="00F002DA" w:rsidRPr="00687133" w:rsidRDefault="00F002DA" w:rsidP="00AE4D4B">
            <w:pPr>
              <w:pStyle w:val="BodyText"/>
            </w:pPr>
            <w:r w:rsidRPr="00687133">
              <w:t>По горизонтали:</w:t>
            </w:r>
          </w:p>
        </w:tc>
        <w:tc>
          <w:tcPr>
            <w:tcW w:w="0" w:type="auto"/>
          </w:tcPr>
          <w:p w:rsidR="00F002DA" w:rsidRPr="00687133" w:rsidRDefault="00F002DA" w:rsidP="00AE4D4B">
            <w:pPr>
              <w:pStyle w:val="BodyText"/>
            </w:pPr>
            <w:r w:rsidRPr="00687133">
              <w:t>По вертикали:</w:t>
            </w:r>
          </w:p>
        </w:tc>
      </w:tr>
      <w:tr w:rsidR="00F002DA" w:rsidRPr="00687133" w:rsidTr="00AE4D4B">
        <w:tc>
          <w:tcPr>
            <w:tcW w:w="0" w:type="auto"/>
          </w:tcPr>
          <w:p w:rsidR="00F002DA" w:rsidRPr="00687133" w:rsidRDefault="00F002DA" w:rsidP="00AE4D4B">
            <w:pPr>
              <w:pStyle w:val="BodyText"/>
              <w:rPr>
                <w:lang w:val="ru-RU"/>
              </w:rPr>
            </w:pPr>
            <w:r w:rsidRPr="00687133">
              <w:rPr>
                <w:lang w:val="ru-RU"/>
              </w:rPr>
              <w:t>1. ликвидность</w:t>
            </w:r>
          </w:p>
          <w:p w:rsidR="00F002DA" w:rsidRPr="00687133" w:rsidRDefault="00F002DA" w:rsidP="00AE4D4B">
            <w:pPr>
              <w:pStyle w:val="BodyText"/>
              <w:rPr>
                <w:lang w:val="ru-RU"/>
              </w:rPr>
            </w:pPr>
            <w:r w:rsidRPr="00687133">
              <w:rPr>
                <w:lang w:val="ru-RU"/>
              </w:rPr>
              <w:t>2. легитимность</w:t>
            </w:r>
          </w:p>
          <w:p w:rsidR="00F002DA" w:rsidRPr="00687133" w:rsidRDefault="00F002DA" w:rsidP="00AE4D4B">
            <w:pPr>
              <w:pStyle w:val="BodyText"/>
              <w:rPr>
                <w:lang w:val="ru-RU"/>
              </w:rPr>
            </w:pPr>
            <w:r w:rsidRPr="00687133">
              <w:rPr>
                <w:lang w:val="ru-RU"/>
              </w:rPr>
              <w:t>6. аваль</w:t>
            </w:r>
          </w:p>
          <w:p w:rsidR="00F002DA" w:rsidRPr="00687133" w:rsidRDefault="00F002DA" w:rsidP="00AE4D4B">
            <w:pPr>
              <w:pStyle w:val="BodyText"/>
              <w:rPr>
                <w:lang w:val="ru-RU"/>
              </w:rPr>
            </w:pPr>
            <w:r w:rsidRPr="00687133">
              <w:rPr>
                <w:lang w:val="ru-RU"/>
              </w:rPr>
              <w:t>7. герб</w:t>
            </w:r>
          </w:p>
          <w:p w:rsidR="00F002DA" w:rsidRPr="00687133" w:rsidRDefault="00F002DA" w:rsidP="00AE4D4B">
            <w:pPr>
              <w:pStyle w:val="BodyText"/>
              <w:rPr>
                <w:lang w:val="ru-RU"/>
              </w:rPr>
            </w:pPr>
            <w:r w:rsidRPr="00687133">
              <w:rPr>
                <w:lang w:val="ru-RU"/>
              </w:rPr>
              <w:t>9. фикция</w:t>
            </w:r>
          </w:p>
        </w:tc>
        <w:tc>
          <w:tcPr>
            <w:tcW w:w="0" w:type="auto"/>
          </w:tcPr>
          <w:p w:rsidR="00F002DA" w:rsidRPr="00687133" w:rsidRDefault="00F002DA" w:rsidP="00AE4D4B">
            <w:pPr>
              <w:pStyle w:val="BodyText"/>
              <w:rPr>
                <w:lang w:val="ru-RU"/>
              </w:rPr>
            </w:pPr>
            <w:r w:rsidRPr="00687133">
              <w:rPr>
                <w:lang w:val="ru-RU"/>
              </w:rPr>
              <w:t>3. аномия</w:t>
            </w:r>
          </w:p>
          <w:p w:rsidR="00F002DA" w:rsidRPr="00687133" w:rsidRDefault="00F002DA" w:rsidP="00AE4D4B">
            <w:pPr>
              <w:pStyle w:val="BodyText"/>
              <w:rPr>
                <w:lang w:val="ru-RU"/>
              </w:rPr>
            </w:pPr>
            <w:r w:rsidRPr="00687133">
              <w:rPr>
                <w:lang w:val="ru-RU"/>
              </w:rPr>
              <w:t>4. титул</w:t>
            </w:r>
          </w:p>
          <w:p w:rsidR="00F002DA" w:rsidRPr="00687133" w:rsidRDefault="00F002DA" w:rsidP="00AE4D4B">
            <w:pPr>
              <w:pStyle w:val="BodyText"/>
              <w:rPr>
                <w:lang w:val="ru-RU"/>
              </w:rPr>
            </w:pPr>
            <w:r w:rsidRPr="00687133">
              <w:rPr>
                <w:lang w:val="ru-RU"/>
              </w:rPr>
              <w:t>5. диверсификация</w:t>
            </w:r>
          </w:p>
          <w:p w:rsidR="00F002DA" w:rsidRPr="00687133" w:rsidRDefault="00F002DA" w:rsidP="00AE4D4B">
            <w:pPr>
              <w:pStyle w:val="BodyText"/>
              <w:rPr>
                <w:lang w:val="ru-RU"/>
              </w:rPr>
            </w:pPr>
            <w:r w:rsidRPr="00687133">
              <w:rPr>
                <w:lang w:val="ru-RU"/>
              </w:rPr>
              <w:t>8. образование</w:t>
            </w:r>
          </w:p>
          <w:p w:rsidR="00F002DA" w:rsidRPr="00687133" w:rsidRDefault="00F002DA" w:rsidP="00AE4D4B">
            <w:pPr>
              <w:pStyle w:val="BodyText"/>
              <w:rPr>
                <w:lang w:val="ru-RU"/>
              </w:rPr>
            </w:pPr>
            <w:r w:rsidRPr="00687133">
              <w:rPr>
                <w:lang w:val="ru-RU"/>
              </w:rPr>
              <w:t>10. эпихейрема</w:t>
            </w:r>
          </w:p>
        </w:tc>
      </w:tr>
    </w:tbl>
    <w:p w:rsidR="00F002DA" w:rsidRDefault="00F002DA" w:rsidP="00F1625F"/>
    <w:p w:rsidR="00F002DA" w:rsidRDefault="00F002DA" w:rsidP="00F1625F">
      <w:pPr>
        <w:rPr>
          <w:b/>
        </w:rPr>
      </w:pPr>
      <w:r>
        <w:rPr>
          <w:b/>
        </w:rPr>
        <w:br w:type="page"/>
      </w:r>
    </w:p>
    <w:p w:rsidR="00F002DA" w:rsidRDefault="00F002DA" w:rsidP="00F1625F">
      <w:pPr>
        <w:spacing w:line="240" w:lineRule="auto"/>
        <w:rPr>
          <w:b/>
        </w:rPr>
      </w:pPr>
      <w:r>
        <w:rPr>
          <w:b/>
        </w:rPr>
        <w:t>9. Задание для критического анализа текста (всего за задание - 50 баллов).</w:t>
      </w:r>
    </w:p>
    <w:p w:rsidR="00F002DA" w:rsidRDefault="00F002DA" w:rsidP="00F1625F">
      <w:pPr>
        <w:spacing w:line="240" w:lineRule="auto"/>
        <w:rPr>
          <w:b/>
          <w:sz w:val="8"/>
          <w:szCs w:val="8"/>
        </w:rPr>
      </w:pPr>
    </w:p>
    <w:p w:rsidR="00F002DA" w:rsidRDefault="00F002DA" w:rsidP="00F1625F">
      <w:pPr>
        <w:spacing w:line="240" w:lineRule="auto"/>
        <w:rPr>
          <w:b/>
        </w:rPr>
      </w:pPr>
      <w:r>
        <w:rPr>
          <w:b/>
        </w:rPr>
        <w:t>Вам предлагается текст, в котором отчетливо выражена идейная (мировоззренческая) позиция автора. Вы должны проанализировать его и выполнить следующие задания:</w:t>
      </w:r>
    </w:p>
    <w:p w:rsidR="00F002DA" w:rsidRDefault="00F002DA" w:rsidP="00F1625F">
      <w:pPr>
        <w:spacing w:line="240" w:lineRule="auto"/>
        <w:rPr>
          <w:b/>
          <w:sz w:val="8"/>
          <w:szCs w:val="8"/>
        </w:rPr>
      </w:pPr>
    </w:p>
    <w:p w:rsidR="00F002DA" w:rsidRDefault="00F002DA" w:rsidP="00F1625F">
      <w:pPr>
        <w:spacing w:line="240" w:lineRule="auto"/>
        <w:rPr>
          <w:b/>
        </w:rPr>
      </w:pPr>
      <w:r>
        <w:rPr>
          <w:b/>
        </w:rPr>
        <w:t>9.1. Определить и сформулировать идейную позицию автора текста.</w:t>
      </w:r>
    </w:p>
    <w:p w:rsidR="00F002DA" w:rsidRDefault="00F002DA" w:rsidP="00F1625F">
      <w:pPr>
        <w:spacing w:line="240" w:lineRule="auto"/>
        <w:rPr>
          <w:b/>
          <w:sz w:val="8"/>
          <w:szCs w:val="8"/>
        </w:rPr>
      </w:pPr>
    </w:p>
    <w:p w:rsidR="00F002DA" w:rsidRDefault="00F002DA" w:rsidP="00F1625F">
      <w:pPr>
        <w:spacing w:line="240" w:lineRule="auto"/>
        <w:rPr>
          <w:b/>
        </w:rPr>
      </w:pPr>
      <w:r>
        <w:rPr>
          <w:b/>
        </w:rPr>
        <w:t xml:space="preserve">9.2 Используя текст и имеющиеся у вас теоретические знания в области общественных наук, привести: </w:t>
      </w:r>
    </w:p>
    <w:p w:rsidR="00F002DA" w:rsidRDefault="00F002DA" w:rsidP="00F1625F">
      <w:pPr>
        <w:spacing w:line="240" w:lineRule="auto"/>
        <w:rPr>
          <w:b/>
          <w:sz w:val="8"/>
          <w:szCs w:val="8"/>
        </w:rPr>
      </w:pPr>
    </w:p>
    <w:p w:rsidR="00F002DA" w:rsidRDefault="00F002DA" w:rsidP="00F1625F">
      <w:pPr>
        <w:spacing w:line="240" w:lineRule="auto"/>
        <w:rPr>
          <w:b/>
        </w:rPr>
      </w:pPr>
      <w:r>
        <w:rPr>
          <w:b/>
        </w:rPr>
        <w:t>9.2.1 Не менее 3-х аргументов в обоснование данной идейной позиции.</w:t>
      </w:r>
    </w:p>
    <w:p w:rsidR="00F002DA" w:rsidRDefault="00F002DA" w:rsidP="00F1625F">
      <w:pPr>
        <w:spacing w:line="240" w:lineRule="auto"/>
        <w:rPr>
          <w:b/>
        </w:rPr>
      </w:pPr>
      <w:r>
        <w:rPr>
          <w:b/>
        </w:rPr>
        <w:t>9.2.2 Не менее 3-х аргументов в опровержение данной идейной позиции.</w:t>
      </w:r>
    </w:p>
    <w:p w:rsidR="00F002DA" w:rsidRDefault="00F002DA" w:rsidP="00F1625F">
      <w:pPr>
        <w:spacing w:line="240" w:lineRule="auto"/>
        <w:rPr>
          <w:b/>
        </w:rPr>
      </w:pPr>
    </w:p>
    <w:p w:rsidR="00F002DA" w:rsidRDefault="00F002DA" w:rsidP="00F1625F">
      <w:pPr>
        <w:pStyle w:val="ListParagraph"/>
        <w:spacing w:line="240" w:lineRule="auto"/>
        <w:jc w:val="center"/>
        <w:rPr>
          <w:b/>
        </w:rPr>
      </w:pPr>
      <w:r>
        <w:rPr>
          <w:b/>
        </w:rPr>
        <w:t>Текст</w:t>
      </w:r>
    </w:p>
    <w:p w:rsidR="00F002DA" w:rsidRPr="00AA0F70" w:rsidRDefault="00F002DA" w:rsidP="00F1625F">
      <w:pPr>
        <w:spacing w:line="240" w:lineRule="auto"/>
        <w:rPr>
          <w:b/>
        </w:rPr>
      </w:pP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Правительство, которое со своего народа взимало бы налог, равный одной десятой времени, потраченного на работу, считалось бы жестоким; а праздность берет с нас гораздо больше; </w:t>
      </w:r>
      <w:r w:rsidRPr="00924E98">
        <w:rPr>
          <w:iCs/>
          <w:sz w:val="28"/>
          <w:szCs w:val="28"/>
        </w:rPr>
        <w:t>лень ведет за собой болезни, и это очень укорачивает нашу жизнь. Лень, как ржавчина, разъедает быстрее, чем труд изнашивает, ключ же, которым пользуются, всегда блестит</w:t>
      </w:r>
      <w:r w:rsidRPr="00924E98">
        <w:rPr>
          <w:sz w:val="28"/>
          <w:szCs w:val="28"/>
        </w:rPr>
        <w:t>, как говорит Бедный Ричард. </w:t>
      </w:r>
      <w:r w:rsidRPr="00924E98">
        <w:rPr>
          <w:iCs/>
          <w:sz w:val="28"/>
          <w:szCs w:val="28"/>
        </w:rPr>
        <w:t>Если любишь жизнь, не трать время зря, потому что жизнь состоит из времени</w:t>
      </w:r>
      <w:r w:rsidRPr="00924E98">
        <w:rPr>
          <w:sz w:val="28"/>
          <w:szCs w:val="28"/>
        </w:rPr>
        <w:t>. ….</w:t>
      </w:r>
    </w:p>
    <w:p w:rsidR="00F002DA" w:rsidRPr="00924E98" w:rsidRDefault="00F002DA" w:rsidP="00F1625F">
      <w:pPr>
        <w:pStyle w:val="NormalWeb"/>
        <w:spacing w:before="0" w:beforeAutospacing="0" w:after="0" w:afterAutospacing="0"/>
        <w:ind w:firstLine="708"/>
        <w:jc w:val="both"/>
        <w:rPr>
          <w:sz w:val="28"/>
          <w:szCs w:val="28"/>
        </w:rPr>
      </w:pPr>
      <w:r w:rsidRPr="00924E98">
        <w:rPr>
          <w:iCs/>
          <w:sz w:val="28"/>
          <w:szCs w:val="28"/>
        </w:rPr>
        <w:t>Если время самая драгоценная вещь, то растрата времени</w:t>
      </w:r>
      <w:r w:rsidRPr="00924E98">
        <w:rPr>
          <w:sz w:val="28"/>
          <w:szCs w:val="28"/>
        </w:rPr>
        <w:t>, как говорит Бедный Ричард, </w:t>
      </w:r>
      <w:r w:rsidRPr="00924E98">
        <w:rPr>
          <w:iCs/>
          <w:sz w:val="28"/>
          <w:szCs w:val="28"/>
        </w:rPr>
        <w:t>является самым большим мотовством</w:t>
      </w:r>
      <w:r w:rsidRPr="00924E98">
        <w:rPr>
          <w:sz w:val="28"/>
          <w:szCs w:val="28"/>
        </w:rPr>
        <w:t>; и он нам в другом месте говорит, что </w:t>
      </w:r>
      <w:r w:rsidRPr="00924E98">
        <w:rPr>
          <w:iCs/>
          <w:sz w:val="28"/>
          <w:szCs w:val="28"/>
        </w:rPr>
        <w:t>потерянное время никогда нельзя снова найти и то, что мы называем достаточным временем, всегда оказывается мало</w:t>
      </w:r>
      <w:r w:rsidRPr="00924E98">
        <w:rPr>
          <w:sz w:val="28"/>
          <w:szCs w:val="28"/>
        </w:rPr>
        <w:t>. Давайте тратить время целеустремленно, и если будем стараться, то без затруднения сделаем гораздо больше. </w:t>
      </w:r>
      <w:r w:rsidRPr="00924E98">
        <w:rPr>
          <w:iCs/>
          <w:sz w:val="28"/>
          <w:szCs w:val="28"/>
        </w:rPr>
        <w:t>Лень делает всякое дело трудным, а трудолюбие легким; и тот, кто поздно встает, должен целый день бегать и только к ночи еле-еле кончит свои дела, а Лень плетется так медленно, что Бедность вскоре догонит ее. Подгоняй свои дела, чтобы они тебя не подгоняли. Кто рано ложится и рано встает, тот всегда здоров, богат и умен</w:t>
      </w:r>
      <w:r w:rsidRPr="00924E98">
        <w:rPr>
          <w:sz w:val="28"/>
          <w:szCs w:val="28"/>
        </w:rPr>
        <w:t>, как говорит Бедный Ричард.</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Что значит желать и надеяться на лучшее будущее? Мы сами можем улучшить жизнь, если сами как следует примемся за дело. </w:t>
      </w:r>
      <w:r w:rsidRPr="00924E98">
        <w:rPr>
          <w:iCs/>
          <w:sz w:val="28"/>
          <w:szCs w:val="28"/>
        </w:rPr>
        <w:t>Трудолюбие не нуждается в желаниях; и тот, кто живет надеждами, умрет постясь</w:t>
      </w:r>
      <w:r w:rsidRPr="00924E98">
        <w:rPr>
          <w:sz w:val="28"/>
          <w:szCs w:val="28"/>
        </w:rPr>
        <w:t>. </w:t>
      </w:r>
      <w:r w:rsidRPr="00924E98">
        <w:rPr>
          <w:iCs/>
          <w:sz w:val="28"/>
          <w:szCs w:val="28"/>
        </w:rPr>
        <w:t>Без труда ничего не приобретешь; руки, помогайте мне, потому что у меня нет земли</w:t>
      </w:r>
      <w:r w:rsidRPr="00924E98">
        <w:rPr>
          <w:sz w:val="28"/>
          <w:szCs w:val="28"/>
        </w:rPr>
        <w:t>, а если даже есть, так она обложена порядочным налогом. </w:t>
      </w:r>
      <w:r w:rsidRPr="00924E98">
        <w:rPr>
          <w:iCs/>
          <w:sz w:val="28"/>
          <w:szCs w:val="28"/>
        </w:rPr>
        <w:t>У кого есть ремесло, есть имение; у кого есть профессия, у того есть выгодная служба и почёт</w:t>
      </w:r>
      <w:r w:rsidRPr="00924E98">
        <w:rPr>
          <w:sz w:val="28"/>
          <w:szCs w:val="28"/>
        </w:rPr>
        <w:t>, как говорит Бедный Ричард. Но нужно работать, иначе ни уважения, ни почета не хватит, чтобы уплатить налоги. Если мы трудолюбивы, мы никогда не погибнем от голодной смерти</w:t>
      </w:r>
      <w:r w:rsidRPr="00924E98">
        <w:rPr>
          <w:iCs/>
          <w:sz w:val="28"/>
          <w:szCs w:val="28"/>
        </w:rPr>
        <w:t>. В дом рабочего человека голод заглядывает, но не смеет войти</w:t>
      </w:r>
      <w:r w:rsidRPr="00924E98">
        <w:rPr>
          <w:sz w:val="28"/>
          <w:szCs w:val="28"/>
        </w:rPr>
        <w:t>. Судебный пристав и полицейский тоже не войдут, потому </w:t>
      </w:r>
      <w:r w:rsidRPr="00924E98">
        <w:rPr>
          <w:iCs/>
          <w:sz w:val="28"/>
          <w:szCs w:val="28"/>
        </w:rPr>
        <w:t>что трудолюбие уплачивает долги, а отчаяние увеличивает их</w:t>
      </w:r>
      <w:r w:rsidRPr="00924E98">
        <w:rPr>
          <w:sz w:val="28"/>
          <w:szCs w:val="28"/>
        </w:rPr>
        <w:t>. Если ты не нашел клада и у тебя нет богатых родственников, которые оставили тебе наследство, то </w:t>
      </w:r>
      <w:r w:rsidRPr="00924E98">
        <w:rPr>
          <w:iCs/>
          <w:sz w:val="28"/>
          <w:szCs w:val="28"/>
        </w:rPr>
        <w:t>Усердие — мать удачи, и бог все дает трудолюбивым. Поэтому паши землю глубоко, пока спит лежебока, и у тебя будет достаточно зерна для продажа и для себя</w:t>
      </w:r>
      <w:r w:rsidRPr="00924E98">
        <w:rPr>
          <w:sz w:val="28"/>
          <w:szCs w:val="28"/>
        </w:rPr>
        <w:t>.</w:t>
      </w:r>
      <w:r w:rsidRPr="00924E98">
        <w:rPr>
          <w:iCs/>
          <w:sz w:val="28"/>
          <w:szCs w:val="28"/>
        </w:rPr>
        <w:t> </w:t>
      </w:r>
      <w:r w:rsidRPr="00924E98">
        <w:rPr>
          <w:sz w:val="28"/>
          <w:szCs w:val="28"/>
        </w:rPr>
        <w:t>Работай сегодня, потому что ты не знаешь, что тебе может помешать завтра.</w:t>
      </w:r>
      <w:r w:rsidRPr="00924E98">
        <w:rPr>
          <w:iCs/>
          <w:sz w:val="28"/>
          <w:szCs w:val="28"/>
        </w:rPr>
        <w:t> Один сегодняшний день стоит двух завтрашних,</w:t>
      </w:r>
      <w:r w:rsidRPr="00924E98">
        <w:rPr>
          <w:sz w:val="28"/>
          <w:szCs w:val="28"/>
        </w:rPr>
        <w:t> как говорит Бедный Ричард; и дальше </w:t>
      </w:r>
      <w:r w:rsidRPr="00924E98">
        <w:rPr>
          <w:iCs/>
          <w:sz w:val="28"/>
          <w:szCs w:val="28"/>
        </w:rPr>
        <w:t>— никогда не откладывай на завтра того, что можешь сделать сегодня</w:t>
      </w:r>
      <w:r w:rsidRPr="00924E98">
        <w:rPr>
          <w:sz w:val="28"/>
          <w:szCs w:val="28"/>
        </w:rPr>
        <w:t>….</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Кажется, я слышу, что кто-то из вас сказал: “Разве человеку нельзя иметь досуг?” Я скажу тебе, мой друг, что говорит Бедный Ричард: </w:t>
      </w:r>
      <w:r w:rsidRPr="00924E98">
        <w:rPr>
          <w:iCs/>
          <w:sz w:val="28"/>
          <w:szCs w:val="28"/>
        </w:rPr>
        <w:t>Как следует займи свое время, если хочешь, чтобы у тебя был досуг; и если ты не уверен в минуте, не трать понапрасну целый час</w:t>
      </w:r>
      <w:r w:rsidRPr="00924E98">
        <w:rPr>
          <w:sz w:val="28"/>
          <w:szCs w:val="28"/>
        </w:rPr>
        <w:t>. Досуг—это время для того, чтобы делать что-нибудь полезное; старательный человек добьется такого досуга, а ленивый человек никогда, потому </w:t>
      </w:r>
      <w:r w:rsidRPr="00924E98">
        <w:rPr>
          <w:iCs/>
          <w:sz w:val="28"/>
          <w:szCs w:val="28"/>
        </w:rPr>
        <w:t>что жизнь без дела и праздная жизнь — это одно и то же. Многие хотели бы схитрить и прожить без труда, да ума не хватает</w:t>
      </w:r>
      <w:r w:rsidRPr="00924E98">
        <w:rPr>
          <w:sz w:val="28"/>
          <w:szCs w:val="28"/>
        </w:rPr>
        <w:t>, тогда как трудолюбие даст покой, изобилие и уважение. </w:t>
      </w:r>
      <w:r w:rsidRPr="00924E98">
        <w:rPr>
          <w:iCs/>
          <w:sz w:val="28"/>
          <w:szCs w:val="28"/>
        </w:rPr>
        <w:t>Избегай удовольствии, и они сами придут к тебе. У старательной пряхи длинная рубаха; и теперь, когда у меня есть овца и корова, все мне желают доброго здоровья.</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Но, и обладая трудолюбием, мы должны быть настойчивы, спокойны и внимательны и сами следить за своими делами, не слишком доверяя другим; потому что, как говорит Бедный Ричард,</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Я никогда не видел, чтобы дерево, которое часто пересаживали</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Или семья, которая часто переезжала,</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Процветали так же, как те, которых не тревожили.</w:t>
      </w:r>
    </w:p>
    <w:p w:rsidR="00F002DA" w:rsidRPr="00924E98" w:rsidRDefault="00F002DA" w:rsidP="00F1625F">
      <w:pPr>
        <w:pStyle w:val="NormalWeb"/>
        <w:spacing w:before="0" w:beforeAutospacing="0" w:after="0" w:afterAutospacing="0"/>
        <w:jc w:val="both"/>
        <w:rPr>
          <w:sz w:val="28"/>
          <w:szCs w:val="28"/>
        </w:rPr>
      </w:pPr>
      <w:r w:rsidRPr="00924E98">
        <w:rPr>
          <w:sz w:val="28"/>
          <w:szCs w:val="28"/>
        </w:rPr>
        <w:t>И еще, </w:t>
      </w:r>
      <w:r w:rsidRPr="00924E98">
        <w:rPr>
          <w:iCs/>
          <w:sz w:val="28"/>
          <w:szCs w:val="28"/>
        </w:rPr>
        <w:t>трехкратные переезды с места на место все равно, что пожар</w:t>
      </w:r>
      <w:r w:rsidRPr="00924E98">
        <w:rPr>
          <w:sz w:val="28"/>
          <w:szCs w:val="28"/>
        </w:rPr>
        <w:t>: и еще: </w:t>
      </w:r>
      <w:r w:rsidRPr="00924E98">
        <w:rPr>
          <w:iCs/>
          <w:sz w:val="28"/>
          <w:szCs w:val="28"/>
        </w:rPr>
        <w:t>заботься о своей лавке, и она позаботится о тебе; если хочешь, чтобы твое дело было сделано, ступай сам, если не можешь, так пошли другого</w:t>
      </w:r>
      <w:r w:rsidRPr="00924E98">
        <w:rPr>
          <w:sz w:val="28"/>
          <w:szCs w:val="28"/>
        </w:rPr>
        <w:t>.</w:t>
      </w:r>
    </w:p>
    <w:p w:rsidR="00F002DA" w:rsidRPr="00924E98" w:rsidRDefault="00F002DA" w:rsidP="00F1625F">
      <w:pPr>
        <w:pStyle w:val="NormalWeb"/>
        <w:spacing w:before="0" w:beforeAutospacing="0" w:after="0" w:afterAutospacing="0"/>
        <w:jc w:val="both"/>
        <w:rPr>
          <w:sz w:val="28"/>
          <w:szCs w:val="28"/>
        </w:rPr>
      </w:pPr>
      <w:r w:rsidRPr="00924E98">
        <w:rPr>
          <w:sz w:val="28"/>
          <w:szCs w:val="28"/>
        </w:rPr>
        <w:t>И еще:</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Тот, кто хочет разбогатеть с помощью плуга,</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Должен либо сам идти за плугом, либо погонять.</w:t>
      </w:r>
    </w:p>
    <w:p w:rsidR="00F002DA" w:rsidRPr="00924E98" w:rsidRDefault="00F002DA" w:rsidP="00F1625F">
      <w:pPr>
        <w:pStyle w:val="NormalWeb"/>
        <w:spacing w:before="0" w:beforeAutospacing="0" w:after="0" w:afterAutospacing="0"/>
        <w:jc w:val="both"/>
        <w:rPr>
          <w:sz w:val="28"/>
          <w:szCs w:val="28"/>
        </w:rPr>
      </w:pPr>
      <w:r w:rsidRPr="00924E98">
        <w:rPr>
          <w:sz w:val="28"/>
          <w:szCs w:val="28"/>
        </w:rPr>
        <w:t>И еще: </w:t>
      </w:r>
      <w:r w:rsidRPr="00924E98">
        <w:rPr>
          <w:iCs/>
          <w:sz w:val="28"/>
          <w:szCs w:val="28"/>
        </w:rPr>
        <w:t>хозяйский глаз сделает, больше, чем его обе руки</w:t>
      </w:r>
      <w:r w:rsidRPr="00924E98">
        <w:rPr>
          <w:sz w:val="28"/>
          <w:szCs w:val="28"/>
        </w:rPr>
        <w:t>; и еще, </w:t>
      </w:r>
      <w:r w:rsidRPr="00924E98">
        <w:rPr>
          <w:iCs/>
          <w:sz w:val="28"/>
          <w:szCs w:val="28"/>
        </w:rPr>
        <w:t>недостаток заботы наносит больший вред, чем недостаток знаний</w:t>
      </w:r>
      <w:r w:rsidRPr="00924E98">
        <w:rPr>
          <w:sz w:val="28"/>
          <w:szCs w:val="28"/>
        </w:rPr>
        <w:t>; и еще</w:t>
      </w:r>
      <w:r w:rsidRPr="00924E98">
        <w:rPr>
          <w:iCs/>
          <w:sz w:val="28"/>
          <w:szCs w:val="28"/>
        </w:rPr>
        <w:t>, не наблюдать за рабочими, значит оставить им открытым свой кошелек</w:t>
      </w:r>
      <w:r w:rsidRPr="00924E98">
        <w:rPr>
          <w:sz w:val="28"/>
          <w:szCs w:val="28"/>
        </w:rPr>
        <w:t>. Слишком доверять чужой заботе — значит испортить дело; потому что </w:t>
      </w:r>
      <w:r w:rsidRPr="00924E98">
        <w:rPr>
          <w:iCs/>
          <w:sz w:val="28"/>
          <w:szCs w:val="28"/>
        </w:rPr>
        <w:t>в делах этого мира люди спасаются не благодаря вере, а благодаря ее недостатку</w:t>
      </w:r>
      <w:r w:rsidRPr="00924E98">
        <w:rPr>
          <w:sz w:val="28"/>
          <w:szCs w:val="28"/>
        </w:rPr>
        <w:t>. Но непосредственная забота человека полезна, потому что, </w:t>
      </w:r>
      <w:r w:rsidRPr="00924E98">
        <w:rPr>
          <w:iCs/>
          <w:sz w:val="28"/>
          <w:szCs w:val="28"/>
        </w:rPr>
        <w:t>если хочешь иметь верного слугу, который бы тебя удовлетворял, служи себе сам, небольшая небрежность может повести к большому несчастью; из-за того, что не было гвоздя, пропала подкова; из-за того, что пропала подкова, лошадь пропала; из-за того, что лошадь пропала, всадник пропал, потому что он был застигнут врасплох и убит врагами; и все это из-за того, что не позаботились о маленьком гвоздике в подкове.</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Вот как важно трудолюбие, друзья мои, и внимание к вашему собственному делу; но к этому мы должны прибавить умеренность, если хотим, чтобы наше трудолюбие принесло больший успех. Если человек не знает, как сохранить то, что он заработал, то он всю жизнь может работать без отдыха и умереть, не сохранив даже монеты в четыре пенса. </w:t>
      </w:r>
      <w:r w:rsidRPr="00924E98">
        <w:rPr>
          <w:iCs/>
          <w:sz w:val="28"/>
          <w:szCs w:val="28"/>
        </w:rPr>
        <w:t>Богатый стол оставляет скудное завещание, и</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Много тратится на то, чтобы добыть,</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Если женщина из-за чая отказывается прясть и вязать,</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А мужчины из-за пунша отказываются рубить и колоть дрова.</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Если хочешь быть богат, то думай о том, чтобы сохранить так же, как и о том, чтобы добыть. Ост-Индия не обогатила Испанию, потому что ее расходы больше, чем ее доходы.....</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Сейчас вы все собрались здесь на продажу пышных нарядов и безделушек. Вы их называете </w:t>
      </w:r>
      <w:r w:rsidRPr="00924E98">
        <w:rPr>
          <w:iCs/>
          <w:sz w:val="28"/>
          <w:szCs w:val="28"/>
        </w:rPr>
        <w:t>хорошими вещами,</w:t>
      </w:r>
      <w:r w:rsidRPr="00924E98">
        <w:rPr>
          <w:sz w:val="28"/>
          <w:szCs w:val="28"/>
        </w:rPr>
        <w:t> но если вы не будете осмотрительны, то для многих из вас эти хорошие вещи обернутся </w:t>
      </w:r>
      <w:r w:rsidRPr="00924E98">
        <w:rPr>
          <w:iCs/>
          <w:sz w:val="28"/>
          <w:szCs w:val="28"/>
        </w:rPr>
        <w:t>злом.</w:t>
      </w:r>
      <w:r w:rsidRPr="00924E98">
        <w:rPr>
          <w:sz w:val="28"/>
          <w:szCs w:val="28"/>
        </w:rPr>
        <w:t> Вы ожидаете, что они будут продаваться дешево, а возможно они дешевле той цены, по которой продаются; но если вам эти товары не нужны, то они дороги для вас. Помните, что говорит Бедный Ричард: </w:t>
      </w:r>
      <w:r w:rsidRPr="00924E98">
        <w:rPr>
          <w:iCs/>
          <w:sz w:val="28"/>
          <w:szCs w:val="28"/>
        </w:rPr>
        <w:t>Купи то, в чем ты не нуждаешься, и вскоре тебе придется продать всё необходимое.</w:t>
      </w:r>
      <w:r w:rsidRPr="00924E98">
        <w:rPr>
          <w:sz w:val="28"/>
          <w:szCs w:val="28"/>
        </w:rPr>
        <w:t> И еще: </w:t>
      </w:r>
      <w:r w:rsidRPr="00924E98">
        <w:rPr>
          <w:iCs/>
          <w:sz w:val="28"/>
          <w:szCs w:val="28"/>
        </w:rPr>
        <w:t>когда покупаешь подешевле на один пенс, подумай немножко.</w:t>
      </w:r>
      <w:r w:rsidRPr="00924E98">
        <w:rPr>
          <w:sz w:val="28"/>
          <w:szCs w:val="28"/>
        </w:rPr>
        <w:t> Он подразумевает, что, возможно, эта дешевизна мнимая, или сделка, в которую ты втянут, может принести тебе больше вреда, чем добра. Поэтому в другом месте он говорит:</w:t>
      </w:r>
    </w:p>
    <w:p w:rsidR="00F002DA" w:rsidRPr="00924E98" w:rsidRDefault="00F002DA" w:rsidP="00F1625F">
      <w:pPr>
        <w:pStyle w:val="NormalWeb"/>
        <w:spacing w:before="0" w:beforeAutospacing="0" w:after="0" w:afterAutospacing="0"/>
        <w:jc w:val="both"/>
        <w:rPr>
          <w:sz w:val="28"/>
          <w:szCs w:val="28"/>
        </w:rPr>
      </w:pPr>
      <w:r w:rsidRPr="00924E98">
        <w:rPr>
          <w:iCs/>
          <w:sz w:val="28"/>
          <w:szCs w:val="28"/>
        </w:rPr>
        <w:t>Многие разорились из-за того, что старались купить на грош побольше.</w:t>
      </w:r>
      <w:r w:rsidRPr="00924E98">
        <w:rPr>
          <w:sz w:val="28"/>
          <w:szCs w:val="28"/>
        </w:rPr>
        <w:t> Или еще, </w:t>
      </w:r>
      <w:r w:rsidRPr="00924E98">
        <w:rPr>
          <w:iCs/>
          <w:sz w:val="28"/>
          <w:szCs w:val="28"/>
        </w:rPr>
        <w:t>глупо бросать деньги, чтобы купить раскаяние;</w:t>
      </w:r>
      <w:r w:rsidRPr="00924E98">
        <w:rPr>
          <w:sz w:val="28"/>
          <w:szCs w:val="28"/>
        </w:rPr>
        <w:t> и все же эта глупость каждый день совершается на аукционах, так как не хотят заглянуть в альманах. Многие ради того, чтобы надеть пышный наряд, ходят голодные и заставляют голодать свои семьи. </w:t>
      </w:r>
      <w:r w:rsidRPr="00924E98">
        <w:rPr>
          <w:iCs/>
          <w:sz w:val="28"/>
          <w:szCs w:val="28"/>
        </w:rPr>
        <w:t>Шелка и атласы, пурпур и бархаты гасят огонь на кухне,</w:t>
      </w:r>
      <w:r w:rsidRPr="00924E98">
        <w:rPr>
          <w:sz w:val="28"/>
          <w:szCs w:val="28"/>
        </w:rPr>
        <w:t> как говорит Бедный Ричард.</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Все это не является необходимым для жизни, и это едва ли можно назвать удобствами; и все же только потому, что это хорошо выглядит, многие хотят купить эти вещи! Из-за этих и других излишеств дворяне доходят до бедности и вынуждены занимать деньги у тех, кого они раньше презирали, но кто благодаря трудолюбию и бережливости устроил свое существование; и в этом случае вполне очевидно, что </w:t>
      </w:r>
      <w:r w:rsidRPr="00924E98">
        <w:rPr>
          <w:iCs/>
          <w:sz w:val="28"/>
          <w:szCs w:val="28"/>
        </w:rPr>
        <w:t>земледелец на своих ногах выше, чем дворянин на коленях,</w:t>
      </w:r>
      <w:r w:rsidRPr="00924E98">
        <w:rPr>
          <w:sz w:val="28"/>
          <w:szCs w:val="28"/>
        </w:rPr>
        <w:t> как говорит Бедный Ричард. Возможно, они получили небольшое состояние и не знают, как оно добывалось; они думают, что </w:t>
      </w:r>
      <w:r w:rsidRPr="00924E98">
        <w:rPr>
          <w:iCs/>
          <w:sz w:val="28"/>
          <w:szCs w:val="28"/>
        </w:rPr>
        <w:t>сейчас день</w:t>
      </w:r>
      <w:r w:rsidRPr="00924E98">
        <w:rPr>
          <w:sz w:val="28"/>
          <w:szCs w:val="28"/>
        </w:rPr>
        <w:t> и ночь </w:t>
      </w:r>
      <w:r w:rsidRPr="00924E98">
        <w:rPr>
          <w:iCs/>
          <w:sz w:val="28"/>
          <w:szCs w:val="28"/>
        </w:rPr>
        <w:t>никогда не наступит;</w:t>
      </w:r>
      <w:r w:rsidRPr="00924E98">
        <w:rPr>
          <w:sz w:val="28"/>
          <w:szCs w:val="28"/>
        </w:rPr>
        <w:t> что если от большого количества взять немножко, то об этом не стоит беспокоиться; но </w:t>
      </w:r>
      <w:r w:rsidRPr="00924E98">
        <w:rPr>
          <w:iCs/>
          <w:sz w:val="28"/>
          <w:szCs w:val="28"/>
        </w:rPr>
        <w:t>если из бочки все время брать муку, а ничего туда не класть, то скоро доберешься до дна,</w:t>
      </w:r>
      <w:r w:rsidRPr="00924E98">
        <w:rPr>
          <w:sz w:val="28"/>
          <w:szCs w:val="28"/>
        </w:rPr>
        <w:t> как говорит Бедный Ричард; и затем, </w:t>
      </w:r>
      <w:r w:rsidRPr="00924E98">
        <w:rPr>
          <w:iCs/>
          <w:sz w:val="28"/>
          <w:szCs w:val="28"/>
        </w:rPr>
        <w:t>когда колодец высохнет, тогда узнаешь цену воде.</w:t>
      </w:r>
      <w:r w:rsidRPr="00924E98">
        <w:rPr>
          <w:sz w:val="28"/>
          <w:szCs w:val="28"/>
        </w:rPr>
        <w:t> Но это могли бы они знать раньше, если бы воспользовались советом. </w:t>
      </w:r>
      <w:r w:rsidRPr="00924E98">
        <w:rPr>
          <w:iCs/>
          <w:sz w:val="28"/>
          <w:szCs w:val="28"/>
        </w:rPr>
        <w:t>Если хочешь знать цену деньгам, то иди и попытайся взять взаймы; тот, кто берет взаймы, будет горевать,</w:t>
      </w:r>
      <w:r w:rsidRPr="00924E98">
        <w:rPr>
          <w:sz w:val="28"/>
          <w:szCs w:val="28"/>
        </w:rPr>
        <w:t> как говорит Бедный Ричард. ….. Подумайте, что вы делаете, когда берете в долг, — вы даёте другим людям власть над вашей свободой. Если вы не можете вернуть долг в срок, вам будет стыдно видеться со своим кредитором, вы будете бояться с ним говорить, вы будете приносить несостоятельные, жалкие, трусливые извинения и постепенно потеряете правдивость и погрузитесь в низкую, явную ложь, потому что, как говорит Бедный Ричард, </w:t>
      </w:r>
      <w:r w:rsidRPr="00924E98">
        <w:rPr>
          <w:iCs/>
          <w:sz w:val="28"/>
          <w:szCs w:val="28"/>
        </w:rPr>
        <w:t>второй порок—ложь, первый порок — долги;</w:t>
      </w:r>
      <w:r w:rsidRPr="00924E98">
        <w:rPr>
          <w:sz w:val="28"/>
          <w:szCs w:val="28"/>
        </w:rPr>
        <w:t> и еще по тому же поводу: </w:t>
      </w:r>
      <w:r w:rsidRPr="00924E98">
        <w:rPr>
          <w:iCs/>
          <w:sz w:val="28"/>
          <w:szCs w:val="28"/>
        </w:rPr>
        <w:t>ложь едет верхом на спине долгов;</w:t>
      </w:r>
      <w:r w:rsidRPr="00924E98">
        <w:rPr>
          <w:sz w:val="28"/>
          <w:szCs w:val="28"/>
        </w:rPr>
        <w:t> тогда как англичанин, рожденный свободным, не должен стыдиться или бояться говорить с любым человеком, А бедность часто лишает человека всяких душевных качеств и добродетели. </w:t>
      </w:r>
      <w:r w:rsidRPr="00924E98">
        <w:rPr>
          <w:iCs/>
          <w:sz w:val="28"/>
          <w:szCs w:val="28"/>
        </w:rPr>
        <w:t>Трудно пустой суме стоять прямо….</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Ваш кредитор имеет право по своему желанию лишить вас свободы и заключить в тюрьму на такой срок, пока вы не сможете заплатить ему. Когда вы получите купленное, тогда, может быть, вы немного подумаете о платеже. Но, как говорит Бедный Ричард, </w:t>
      </w:r>
      <w:r w:rsidRPr="00924E98">
        <w:rPr>
          <w:iCs/>
          <w:sz w:val="28"/>
          <w:szCs w:val="28"/>
        </w:rPr>
        <w:t>у кредиторов память лучше, чем у должников; кредиторы — суеверный народ и зорко следят за установленными днями и сроками платежей. </w:t>
      </w:r>
      <w:r w:rsidRPr="00924E98">
        <w:rPr>
          <w:sz w:val="28"/>
          <w:szCs w:val="28"/>
        </w:rPr>
        <w:t>День срока придёт до того, как вы осознаете это, а требование будет предъявлено до того, как вы будете готовы удовлетворить его. Или если вы помните о своем долге, то срок, который сначала казался очень большим, с течением времени покажется чрезвычайно коротким. Время как будто прибавляет крылья к его ногам и плечам. </w:t>
      </w:r>
      <w:r w:rsidRPr="00924E98">
        <w:rPr>
          <w:iCs/>
          <w:sz w:val="28"/>
          <w:szCs w:val="28"/>
        </w:rPr>
        <w:t>Великий пост очень короток для тех, кто занимает деньги до пасхи.</w:t>
      </w:r>
      <w:r w:rsidRPr="00924E98">
        <w:rPr>
          <w:sz w:val="28"/>
          <w:szCs w:val="28"/>
        </w:rPr>
        <w:t> Возможно, в настоящее время вы считаете себя преуспевающим и поэтому можете позволить себе без всякого ущерба некоторое излишество; но</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Если можете, копите деньги на случай нужды и старости,</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Утреннее солнце не будет сиять целый день.</w:t>
      </w:r>
    </w:p>
    <w:p w:rsidR="00F002DA" w:rsidRPr="00924E98" w:rsidRDefault="00F002DA" w:rsidP="00F1625F">
      <w:pPr>
        <w:pStyle w:val="NormalWeb"/>
        <w:spacing w:before="0" w:beforeAutospacing="0" w:after="0" w:afterAutospacing="0"/>
        <w:jc w:val="both"/>
        <w:rPr>
          <w:sz w:val="28"/>
          <w:szCs w:val="28"/>
        </w:rPr>
      </w:pPr>
      <w:r w:rsidRPr="00924E98">
        <w:rPr>
          <w:sz w:val="28"/>
          <w:szCs w:val="28"/>
        </w:rPr>
        <w:t>Заработок может быть временным и неопределенным, но всегда, пока вы живете, расходы постоянны и определенны, и </w:t>
      </w:r>
      <w:r w:rsidRPr="00924E98">
        <w:rPr>
          <w:iCs/>
          <w:sz w:val="28"/>
          <w:szCs w:val="28"/>
        </w:rPr>
        <w:t>легче построить две печи, чем запастись топливом на одну, </w:t>
      </w:r>
      <w:r w:rsidRPr="00924E98">
        <w:rPr>
          <w:sz w:val="28"/>
          <w:szCs w:val="28"/>
        </w:rPr>
        <w:t>как говорит Бедный Ричард; поэтому </w:t>
      </w:r>
      <w:r w:rsidRPr="00924E98">
        <w:rPr>
          <w:iCs/>
          <w:sz w:val="28"/>
          <w:szCs w:val="28"/>
        </w:rPr>
        <w:t>лучше ложиться спать без ужина, чем вставать в долгу.</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Получай все, что можешь, и береги всё, что получил,</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Это как раз тот камень, который обратит весь твой свинец в золото.</w:t>
      </w:r>
    </w:p>
    <w:p w:rsidR="00F002DA" w:rsidRDefault="00F002DA" w:rsidP="00F1625F">
      <w:pPr>
        <w:spacing w:line="240" w:lineRule="auto"/>
      </w:pPr>
      <w:r w:rsidRPr="00924E98">
        <w:t>И когда ты получишь этот философский камень, будь уверен, что тебе не придется жаловаться на плохие времена или на тр</w:t>
      </w:r>
      <w:r>
        <w:t>удность уплаты налогов…</w:t>
      </w:r>
    </w:p>
    <w:p w:rsidR="00F002DA" w:rsidRDefault="00F002DA" w:rsidP="00F1625F">
      <w:pPr>
        <w:rPr>
          <w:b/>
        </w:rPr>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7371"/>
        <w:gridCol w:w="1408"/>
      </w:tblGrid>
      <w:tr w:rsidR="00F002DA" w:rsidRPr="00687133" w:rsidTr="00AE4D4B">
        <w:tc>
          <w:tcPr>
            <w:tcW w:w="566" w:type="dxa"/>
          </w:tcPr>
          <w:p w:rsidR="00F002DA" w:rsidRPr="00687133" w:rsidRDefault="00F002DA" w:rsidP="00AE4D4B">
            <w:pPr>
              <w:spacing w:line="240" w:lineRule="auto"/>
              <w:jc w:val="center"/>
            </w:pPr>
            <w:r w:rsidRPr="00687133">
              <w:t>№</w:t>
            </w:r>
          </w:p>
        </w:tc>
        <w:tc>
          <w:tcPr>
            <w:tcW w:w="7371" w:type="dxa"/>
          </w:tcPr>
          <w:p w:rsidR="00F002DA" w:rsidRPr="00687133" w:rsidRDefault="00F002DA" w:rsidP="00AE4D4B">
            <w:pPr>
              <w:spacing w:line="240" w:lineRule="auto"/>
              <w:jc w:val="center"/>
            </w:pPr>
            <w:r w:rsidRPr="00687133">
              <w:t>Критерии</w:t>
            </w:r>
          </w:p>
        </w:tc>
        <w:tc>
          <w:tcPr>
            <w:tcW w:w="1408" w:type="dxa"/>
          </w:tcPr>
          <w:p w:rsidR="00F002DA" w:rsidRPr="00687133" w:rsidRDefault="00F002DA" w:rsidP="00AE4D4B">
            <w:pPr>
              <w:spacing w:line="240" w:lineRule="auto"/>
              <w:jc w:val="center"/>
            </w:pPr>
            <w:r w:rsidRPr="00687133">
              <w:t>Баллы</w:t>
            </w:r>
          </w:p>
        </w:tc>
      </w:tr>
      <w:tr w:rsidR="00F002DA" w:rsidRPr="00687133" w:rsidTr="00AE4D4B">
        <w:tc>
          <w:tcPr>
            <w:tcW w:w="566" w:type="dxa"/>
          </w:tcPr>
          <w:p w:rsidR="00F002DA" w:rsidRPr="00687133" w:rsidRDefault="00F002DA" w:rsidP="00AE4D4B">
            <w:pPr>
              <w:spacing w:line="240" w:lineRule="auto"/>
              <w:jc w:val="center"/>
            </w:pPr>
            <w:r w:rsidRPr="00687133">
              <w:t>9.1</w:t>
            </w:r>
          </w:p>
        </w:tc>
        <w:tc>
          <w:tcPr>
            <w:tcW w:w="7371" w:type="dxa"/>
          </w:tcPr>
          <w:p w:rsidR="00F002DA" w:rsidRPr="00687133" w:rsidRDefault="00F002DA" w:rsidP="00AE4D4B">
            <w:pPr>
              <w:spacing w:line="240" w:lineRule="auto"/>
            </w:pPr>
            <w:r w:rsidRPr="00687133">
              <w:t>Вычленение общей идейной позиции автора текста</w:t>
            </w:r>
          </w:p>
          <w:p w:rsidR="00F002DA" w:rsidRPr="00687133" w:rsidRDefault="00F002DA" w:rsidP="00AE4D4B">
            <w:pPr>
              <w:spacing w:line="240" w:lineRule="auto"/>
              <w:rPr>
                <w:i/>
              </w:rPr>
            </w:pPr>
            <w:r w:rsidRPr="00687133">
              <w:rPr>
                <w:i/>
              </w:rPr>
              <w:t>Если общая идейная позиция не определена, то за задание ставится 0 баллов (по критериям 2 и 3 задание не оценивается)</w:t>
            </w:r>
          </w:p>
        </w:tc>
        <w:tc>
          <w:tcPr>
            <w:tcW w:w="1408" w:type="dxa"/>
          </w:tcPr>
          <w:p w:rsidR="00F002DA" w:rsidRPr="00687133" w:rsidRDefault="00F002DA" w:rsidP="00AE4D4B">
            <w:pPr>
              <w:spacing w:line="240" w:lineRule="auto"/>
              <w:jc w:val="center"/>
              <w:rPr>
                <w:b/>
              </w:rPr>
            </w:pPr>
            <w:r w:rsidRPr="00687133">
              <w:rPr>
                <w:b/>
              </w:rPr>
              <w:t>20</w:t>
            </w:r>
          </w:p>
        </w:tc>
      </w:tr>
      <w:tr w:rsidR="00F002DA" w:rsidRPr="00687133" w:rsidTr="00AE4D4B">
        <w:tc>
          <w:tcPr>
            <w:tcW w:w="566" w:type="dxa"/>
            <w:tcBorders>
              <w:bottom w:val="nil"/>
            </w:tcBorders>
          </w:tcPr>
          <w:p w:rsidR="00F002DA" w:rsidRPr="00687133" w:rsidRDefault="00F002DA" w:rsidP="00AE4D4B">
            <w:pPr>
              <w:spacing w:line="240" w:lineRule="auto"/>
              <w:jc w:val="center"/>
            </w:pPr>
          </w:p>
        </w:tc>
        <w:tc>
          <w:tcPr>
            <w:tcW w:w="7371" w:type="dxa"/>
            <w:tcBorders>
              <w:bottom w:val="nil"/>
            </w:tcBorders>
          </w:tcPr>
          <w:p w:rsidR="00F002DA" w:rsidRPr="00687133" w:rsidRDefault="00F002DA" w:rsidP="00AE4D4B">
            <w:pPr>
              <w:spacing w:line="240" w:lineRule="auto"/>
            </w:pPr>
            <w:r w:rsidRPr="00687133">
              <w:t>Вычленение в качестве общей идейной позиции «господство принципа полезности», «принцип пользы в отношениях индивидов», «принципы буржуазной морали» ИЛИ</w:t>
            </w:r>
          </w:p>
        </w:tc>
        <w:tc>
          <w:tcPr>
            <w:tcW w:w="1408" w:type="dxa"/>
            <w:tcBorders>
              <w:bottom w:val="nil"/>
            </w:tcBorders>
          </w:tcPr>
          <w:p w:rsidR="00F002DA" w:rsidRPr="00687133" w:rsidRDefault="00F002DA" w:rsidP="00AE4D4B">
            <w:pPr>
              <w:spacing w:line="240" w:lineRule="auto"/>
              <w:jc w:val="center"/>
            </w:pPr>
            <w:r w:rsidRPr="00687133">
              <w:t>5</w:t>
            </w:r>
          </w:p>
        </w:tc>
      </w:tr>
      <w:tr w:rsidR="00F002DA" w:rsidRPr="00687133" w:rsidTr="00AE4D4B">
        <w:tc>
          <w:tcPr>
            <w:tcW w:w="566" w:type="dxa"/>
            <w:tcBorders>
              <w:top w:val="nil"/>
            </w:tcBorders>
          </w:tcPr>
          <w:p w:rsidR="00F002DA" w:rsidRPr="00687133" w:rsidRDefault="00F002DA" w:rsidP="00AE4D4B">
            <w:pPr>
              <w:spacing w:line="240" w:lineRule="auto"/>
              <w:jc w:val="center"/>
            </w:pPr>
          </w:p>
        </w:tc>
        <w:tc>
          <w:tcPr>
            <w:tcW w:w="7371" w:type="dxa"/>
            <w:tcBorders>
              <w:top w:val="nil"/>
            </w:tcBorders>
          </w:tcPr>
          <w:p w:rsidR="00F002DA" w:rsidRPr="00687133" w:rsidRDefault="00F002DA" w:rsidP="00AE4D4B">
            <w:pPr>
              <w:spacing w:line="240" w:lineRule="auto"/>
            </w:pPr>
            <w:r w:rsidRPr="00687133">
              <w:t>Вычленение в качестве общей идейной позиции «утилитаризма»</w:t>
            </w:r>
          </w:p>
        </w:tc>
        <w:tc>
          <w:tcPr>
            <w:tcW w:w="1408" w:type="dxa"/>
            <w:tcBorders>
              <w:top w:val="nil"/>
            </w:tcBorders>
          </w:tcPr>
          <w:p w:rsidR="00F002DA" w:rsidRPr="00687133" w:rsidRDefault="00F002DA" w:rsidP="00AE4D4B">
            <w:pPr>
              <w:spacing w:line="240" w:lineRule="auto"/>
              <w:jc w:val="center"/>
            </w:pPr>
            <w:r w:rsidRPr="00687133">
              <w:t>15</w:t>
            </w:r>
          </w:p>
        </w:tc>
      </w:tr>
      <w:tr w:rsidR="00F002DA" w:rsidRPr="00687133" w:rsidTr="00AE4D4B">
        <w:tc>
          <w:tcPr>
            <w:tcW w:w="566" w:type="dxa"/>
            <w:vMerge w:val="restart"/>
          </w:tcPr>
          <w:p w:rsidR="00F002DA" w:rsidRPr="00687133" w:rsidRDefault="00F002DA" w:rsidP="00AE4D4B">
            <w:pPr>
              <w:spacing w:line="240" w:lineRule="auto"/>
              <w:jc w:val="center"/>
            </w:pPr>
            <w:r w:rsidRPr="00687133">
              <w:t>9.2</w:t>
            </w:r>
          </w:p>
        </w:tc>
        <w:tc>
          <w:tcPr>
            <w:tcW w:w="7371" w:type="dxa"/>
          </w:tcPr>
          <w:p w:rsidR="00F002DA" w:rsidRPr="00687133" w:rsidRDefault="00F002DA" w:rsidP="00AE4D4B">
            <w:pPr>
              <w:spacing w:line="240" w:lineRule="auto"/>
            </w:pPr>
            <w:r w:rsidRPr="00687133">
              <w:t>Аргументы в обоснование идейной позиции, выраженной в тексте</w:t>
            </w:r>
          </w:p>
          <w:p w:rsidR="00F002DA" w:rsidRPr="00687133" w:rsidRDefault="00F002DA" w:rsidP="00AE4D4B">
            <w:pPr>
              <w:spacing w:line="240" w:lineRule="auto"/>
            </w:pPr>
            <w:r w:rsidRPr="00687133">
              <w:rPr>
                <w:i/>
              </w:rPr>
              <w:t>Рассуждения общего характера в качестве аргументов не засчитываются</w:t>
            </w:r>
          </w:p>
        </w:tc>
        <w:tc>
          <w:tcPr>
            <w:tcW w:w="1408" w:type="dxa"/>
          </w:tcPr>
          <w:p w:rsidR="00F002DA" w:rsidRPr="00687133" w:rsidRDefault="00F002DA" w:rsidP="00AE4D4B">
            <w:pPr>
              <w:spacing w:line="240" w:lineRule="auto"/>
              <w:jc w:val="center"/>
              <w:rPr>
                <w:b/>
              </w:rPr>
            </w:pPr>
            <w:r w:rsidRPr="00687133">
              <w:rPr>
                <w:b/>
              </w:rPr>
              <w:t>15</w:t>
            </w:r>
          </w:p>
        </w:tc>
      </w:tr>
      <w:tr w:rsidR="00F002DA" w:rsidRPr="00687133" w:rsidTr="00AE4D4B">
        <w:tc>
          <w:tcPr>
            <w:tcW w:w="566" w:type="dxa"/>
            <w:vMerge/>
            <w:tcBorders>
              <w:bottom w:val="nil"/>
            </w:tcBorders>
          </w:tcPr>
          <w:p w:rsidR="00F002DA" w:rsidRPr="00687133" w:rsidRDefault="00F002DA" w:rsidP="00AE4D4B">
            <w:pPr>
              <w:spacing w:line="240" w:lineRule="auto"/>
              <w:jc w:val="center"/>
            </w:pPr>
          </w:p>
        </w:tc>
        <w:tc>
          <w:tcPr>
            <w:tcW w:w="7371" w:type="dxa"/>
            <w:tcBorders>
              <w:bottom w:val="nil"/>
            </w:tcBorders>
          </w:tcPr>
          <w:p w:rsidR="00F002DA" w:rsidRPr="00687133" w:rsidRDefault="00F002DA" w:rsidP="00AE4D4B">
            <w:pPr>
              <w:spacing w:line="240" w:lineRule="auto"/>
            </w:pPr>
            <w:r w:rsidRPr="00687133">
              <w:t>Приведен 1 аргумент</w:t>
            </w:r>
          </w:p>
          <w:p w:rsidR="00F002DA" w:rsidRPr="00687133" w:rsidRDefault="00F002DA" w:rsidP="00AE4D4B">
            <w:pPr>
              <w:spacing w:line="240" w:lineRule="auto"/>
            </w:pPr>
            <w:r w:rsidRPr="00687133">
              <w:t>ИЛИ</w:t>
            </w:r>
          </w:p>
        </w:tc>
        <w:tc>
          <w:tcPr>
            <w:tcW w:w="1408" w:type="dxa"/>
            <w:tcBorders>
              <w:bottom w:val="nil"/>
            </w:tcBorders>
          </w:tcPr>
          <w:p w:rsidR="00F002DA" w:rsidRPr="00687133" w:rsidRDefault="00F002DA" w:rsidP="00AE4D4B">
            <w:pPr>
              <w:spacing w:line="240" w:lineRule="auto"/>
              <w:jc w:val="center"/>
            </w:pPr>
            <w:r w:rsidRPr="00687133">
              <w:t>5</w:t>
            </w:r>
          </w:p>
        </w:tc>
      </w:tr>
      <w:tr w:rsidR="00F002DA" w:rsidRPr="00687133" w:rsidTr="00AE4D4B">
        <w:tc>
          <w:tcPr>
            <w:tcW w:w="566" w:type="dxa"/>
            <w:tcBorders>
              <w:top w:val="nil"/>
              <w:bottom w:val="nil"/>
            </w:tcBorders>
          </w:tcPr>
          <w:p w:rsidR="00F002DA" w:rsidRPr="00687133" w:rsidRDefault="00F002DA" w:rsidP="00AE4D4B">
            <w:pPr>
              <w:spacing w:line="240" w:lineRule="auto"/>
              <w:jc w:val="center"/>
            </w:pPr>
          </w:p>
        </w:tc>
        <w:tc>
          <w:tcPr>
            <w:tcW w:w="7371" w:type="dxa"/>
            <w:tcBorders>
              <w:top w:val="nil"/>
              <w:bottom w:val="nil"/>
            </w:tcBorders>
          </w:tcPr>
          <w:p w:rsidR="00F002DA" w:rsidRPr="00687133" w:rsidRDefault="00F002DA" w:rsidP="00AE4D4B">
            <w:pPr>
              <w:spacing w:line="240" w:lineRule="auto"/>
            </w:pPr>
            <w:r w:rsidRPr="00687133">
              <w:t xml:space="preserve">Приведены 2 аргумента </w:t>
            </w:r>
          </w:p>
          <w:p w:rsidR="00F002DA" w:rsidRPr="00687133" w:rsidRDefault="00F002DA" w:rsidP="00AE4D4B">
            <w:pPr>
              <w:spacing w:line="240" w:lineRule="auto"/>
            </w:pPr>
            <w:r w:rsidRPr="00687133">
              <w:t>ИЛИ</w:t>
            </w:r>
          </w:p>
        </w:tc>
        <w:tc>
          <w:tcPr>
            <w:tcW w:w="1408" w:type="dxa"/>
            <w:tcBorders>
              <w:top w:val="nil"/>
              <w:bottom w:val="nil"/>
            </w:tcBorders>
          </w:tcPr>
          <w:p w:rsidR="00F002DA" w:rsidRPr="00687133" w:rsidRDefault="00F002DA" w:rsidP="00AE4D4B">
            <w:pPr>
              <w:spacing w:line="240" w:lineRule="auto"/>
              <w:jc w:val="center"/>
            </w:pPr>
            <w:r w:rsidRPr="00687133">
              <w:t>10</w:t>
            </w:r>
          </w:p>
        </w:tc>
      </w:tr>
      <w:tr w:rsidR="00F002DA" w:rsidRPr="00687133" w:rsidTr="00AE4D4B">
        <w:tc>
          <w:tcPr>
            <w:tcW w:w="566" w:type="dxa"/>
            <w:tcBorders>
              <w:top w:val="nil"/>
            </w:tcBorders>
          </w:tcPr>
          <w:p w:rsidR="00F002DA" w:rsidRPr="00687133" w:rsidRDefault="00F002DA" w:rsidP="00AE4D4B">
            <w:pPr>
              <w:spacing w:line="240" w:lineRule="auto"/>
              <w:jc w:val="center"/>
            </w:pPr>
          </w:p>
        </w:tc>
        <w:tc>
          <w:tcPr>
            <w:tcW w:w="7371" w:type="dxa"/>
            <w:tcBorders>
              <w:top w:val="nil"/>
            </w:tcBorders>
          </w:tcPr>
          <w:p w:rsidR="00F002DA" w:rsidRPr="00687133" w:rsidRDefault="00F002DA" w:rsidP="00AE4D4B">
            <w:pPr>
              <w:spacing w:line="240" w:lineRule="auto"/>
            </w:pPr>
            <w:r w:rsidRPr="00687133">
              <w:t>Приведены 3 аргумента</w:t>
            </w:r>
          </w:p>
        </w:tc>
        <w:tc>
          <w:tcPr>
            <w:tcW w:w="1408" w:type="dxa"/>
            <w:tcBorders>
              <w:top w:val="nil"/>
            </w:tcBorders>
          </w:tcPr>
          <w:p w:rsidR="00F002DA" w:rsidRPr="00687133" w:rsidRDefault="00F002DA" w:rsidP="00AE4D4B">
            <w:pPr>
              <w:spacing w:line="240" w:lineRule="auto"/>
              <w:jc w:val="center"/>
            </w:pPr>
            <w:r w:rsidRPr="00687133">
              <w:t>15</w:t>
            </w:r>
          </w:p>
        </w:tc>
      </w:tr>
      <w:tr w:rsidR="00F002DA" w:rsidRPr="00687133" w:rsidTr="00AE4D4B">
        <w:tc>
          <w:tcPr>
            <w:tcW w:w="566" w:type="dxa"/>
          </w:tcPr>
          <w:p w:rsidR="00F002DA" w:rsidRPr="00687133" w:rsidRDefault="00F002DA" w:rsidP="00AE4D4B">
            <w:pPr>
              <w:spacing w:line="240" w:lineRule="auto"/>
              <w:jc w:val="center"/>
            </w:pPr>
            <w:r w:rsidRPr="00687133">
              <w:t>9.3</w:t>
            </w:r>
          </w:p>
        </w:tc>
        <w:tc>
          <w:tcPr>
            <w:tcW w:w="7371" w:type="dxa"/>
          </w:tcPr>
          <w:p w:rsidR="00F002DA" w:rsidRPr="00687133" w:rsidRDefault="00F002DA" w:rsidP="00AE4D4B">
            <w:pPr>
              <w:spacing w:line="240" w:lineRule="auto"/>
            </w:pPr>
            <w:r w:rsidRPr="00687133">
              <w:t>Аргументы в опровержение идейной позиции, выраженной в тексте</w:t>
            </w:r>
          </w:p>
          <w:p w:rsidR="00F002DA" w:rsidRPr="00687133" w:rsidRDefault="00F002DA" w:rsidP="00AE4D4B">
            <w:pPr>
              <w:spacing w:line="240" w:lineRule="auto"/>
            </w:pPr>
            <w:r w:rsidRPr="00687133">
              <w:rPr>
                <w:i/>
              </w:rPr>
              <w:t>Рассуждения общего характера в качестве аргументов не засчитываются</w:t>
            </w:r>
          </w:p>
        </w:tc>
        <w:tc>
          <w:tcPr>
            <w:tcW w:w="1408" w:type="dxa"/>
          </w:tcPr>
          <w:p w:rsidR="00F002DA" w:rsidRPr="00687133" w:rsidRDefault="00F002DA" w:rsidP="00AE4D4B">
            <w:pPr>
              <w:spacing w:line="240" w:lineRule="auto"/>
              <w:jc w:val="center"/>
              <w:rPr>
                <w:b/>
              </w:rPr>
            </w:pPr>
            <w:r w:rsidRPr="00687133">
              <w:rPr>
                <w:b/>
              </w:rPr>
              <w:t>15</w:t>
            </w:r>
          </w:p>
        </w:tc>
      </w:tr>
      <w:tr w:rsidR="00F002DA" w:rsidRPr="00687133" w:rsidTr="00AE4D4B">
        <w:trPr>
          <w:trHeight w:val="1984"/>
        </w:trPr>
        <w:tc>
          <w:tcPr>
            <w:tcW w:w="566" w:type="dxa"/>
          </w:tcPr>
          <w:p w:rsidR="00F002DA" w:rsidRPr="00687133" w:rsidRDefault="00F002DA" w:rsidP="00AE4D4B">
            <w:pPr>
              <w:spacing w:line="240" w:lineRule="auto"/>
              <w:jc w:val="center"/>
              <w:rPr>
                <w:rFonts w:ascii="Calibri" w:hAnsi="Calibri"/>
                <w:sz w:val="22"/>
                <w:szCs w:val="22"/>
              </w:rPr>
            </w:pPr>
          </w:p>
        </w:tc>
        <w:tc>
          <w:tcPr>
            <w:tcW w:w="7371" w:type="dxa"/>
          </w:tcPr>
          <w:p w:rsidR="00F002DA" w:rsidRPr="00687133" w:rsidRDefault="00F002DA" w:rsidP="00AE4D4B">
            <w:pPr>
              <w:spacing w:line="240" w:lineRule="auto"/>
            </w:pPr>
            <w:r w:rsidRPr="00687133">
              <w:t>Приведен 1 аргумент</w:t>
            </w:r>
          </w:p>
          <w:p w:rsidR="00F002DA" w:rsidRPr="00687133" w:rsidRDefault="00F002DA" w:rsidP="00AE4D4B">
            <w:pPr>
              <w:spacing w:line="240" w:lineRule="auto"/>
            </w:pPr>
            <w:r w:rsidRPr="00687133">
              <w:t>ИЛИ</w:t>
            </w:r>
          </w:p>
          <w:p w:rsidR="00F002DA" w:rsidRPr="00687133" w:rsidRDefault="00F002DA" w:rsidP="00AE4D4B">
            <w:pPr>
              <w:spacing w:line="240" w:lineRule="auto"/>
            </w:pPr>
            <w:r w:rsidRPr="00687133">
              <w:t xml:space="preserve">Приведены 2 аргумента </w:t>
            </w:r>
          </w:p>
          <w:p w:rsidR="00F002DA" w:rsidRPr="00687133" w:rsidRDefault="00F002DA" w:rsidP="00AE4D4B">
            <w:pPr>
              <w:spacing w:line="240" w:lineRule="auto"/>
            </w:pPr>
            <w:r w:rsidRPr="00687133">
              <w:t>ИЛИ</w:t>
            </w:r>
          </w:p>
          <w:p w:rsidR="00F002DA" w:rsidRPr="00687133" w:rsidRDefault="00F002DA" w:rsidP="00AE4D4B">
            <w:pPr>
              <w:spacing w:line="240" w:lineRule="auto"/>
            </w:pPr>
            <w:r w:rsidRPr="00687133">
              <w:t>Приведены 3 аргумента</w:t>
            </w:r>
          </w:p>
        </w:tc>
        <w:tc>
          <w:tcPr>
            <w:tcW w:w="1408" w:type="dxa"/>
          </w:tcPr>
          <w:p w:rsidR="00F002DA" w:rsidRPr="00687133" w:rsidRDefault="00F002DA" w:rsidP="00AE4D4B">
            <w:pPr>
              <w:spacing w:line="240" w:lineRule="auto"/>
              <w:jc w:val="center"/>
            </w:pPr>
            <w:r w:rsidRPr="00687133">
              <w:t>5</w:t>
            </w:r>
          </w:p>
          <w:p w:rsidR="00F002DA" w:rsidRPr="00687133" w:rsidRDefault="00F002DA" w:rsidP="00AE4D4B">
            <w:pPr>
              <w:spacing w:line="240" w:lineRule="auto"/>
              <w:jc w:val="center"/>
            </w:pPr>
          </w:p>
          <w:p w:rsidR="00F002DA" w:rsidRPr="00687133" w:rsidRDefault="00F002DA" w:rsidP="00AE4D4B">
            <w:pPr>
              <w:spacing w:line="240" w:lineRule="auto"/>
              <w:jc w:val="center"/>
            </w:pPr>
            <w:r w:rsidRPr="00687133">
              <w:t>10</w:t>
            </w:r>
          </w:p>
          <w:p w:rsidR="00F002DA" w:rsidRPr="00687133" w:rsidRDefault="00F002DA" w:rsidP="00AE4D4B">
            <w:pPr>
              <w:spacing w:line="240" w:lineRule="auto"/>
              <w:jc w:val="center"/>
            </w:pPr>
          </w:p>
          <w:p w:rsidR="00F002DA" w:rsidRPr="00687133" w:rsidRDefault="00F002DA" w:rsidP="00AE4D4B">
            <w:pPr>
              <w:spacing w:line="240" w:lineRule="auto"/>
              <w:jc w:val="center"/>
            </w:pPr>
            <w:r w:rsidRPr="00687133">
              <w:t>15</w:t>
            </w:r>
          </w:p>
        </w:tc>
      </w:tr>
    </w:tbl>
    <w:p w:rsidR="00F002DA" w:rsidRDefault="00F002DA" w:rsidP="00676B20">
      <w:pPr>
        <w:spacing w:line="240" w:lineRule="auto"/>
        <w:contextualSpacing/>
        <w:jc w:val="center"/>
        <w:rPr>
          <w:b/>
        </w:rPr>
      </w:pPr>
    </w:p>
    <w:p w:rsidR="00F002DA" w:rsidRDefault="00F002DA" w:rsidP="00F1625F">
      <w:pPr>
        <w:spacing w:line="240" w:lineRule="auto"/>
        <w:contextualSpacing/>
        <w:jc w:val="center"/>
        <w:rPr>
          <w:b/>
        </w:rPr>
      </w:pPr>
      <w:r w:rsidRPr="00EE3F5A">
        <w:rPr>
          <w:b/>
        </w:rPr>
        <w:t xml:space="preserve">ВСЕРОССИЙСКАЯ ОЛИМПИАДА ШКОЛЬНИКОВ </w:t>
      </w:r>
    </w:p>
    <w:p w:rsidR="00F002DA" w:rsidRPr="00EE3F5A" w:rsidRDefault="00F002DA" w:rsidP="00F1625F">
      <w:pPr>
        <w:spacing w:line="240" w:lineRule="auto"/>
        <w:contextualSpacing/>
        <w:jc w:val="center"/>
        <w:rPr>
          <w:b/>
        </w:rPr>
      </w:pPr>
      <w:r w:rsidRPr="00EE3F5A">
        <w:rPr>
          <w:b/>
        </w:rPr>
        <w:t>ПО ОБЩЕСТВОЗНАНИЮ</w:t>
      </w:r>
    </w:p>
    <w:p w:rsidR="00F002DA" w:rsidRPr="00EE3F5A" w:rsidRDefault="00F002DA" w:rsidP="00F1625F">
      <w:pPr>
        <w:spacing w:line="240" w:lineRule="auto"/>
        <w:contextualSpacing/>
        <w:jc w:val="center"/>
        <w:rPr>
          <w:b/>
        </w:rPr>
      </w:pPr>
      <w:r w:rsidRPr="00EE3F5A">
        <w:rPr>
          <w:b/>
        </w:rPr>
        <w:t>МУНИЦИПАЛЬНЫЙ ЭТАП</w:t>
      </w:r>
    </w:p>
    <w:p w:rsidR="00F002DA" w:rsidRDefault="00F002DA" w:rsidP="00F1625F">
      <w:pPr>
        <w:spacing w:line="240" w:lineRule="auto"/>
        <w:contextualSpacing/>
        <w:jc w:val="center"/>
        <w:rPr>
          <w:b/>
        </w:rPr>
      </w:pPr>
      <w:r w:rsidRPr="007253A5">
        <w:rPr>
          <w:b/>
        </w:rPr>
        <w:t>11</w:t>
      </w:r>
      <w:r w:rsidRPr="00EE3F5A">
        <w:rPr>
          <w:b/>
        </w:rPr>
        <w:t xml:space="preserve"> КЛАСС</w:t>
      </w:r>
    </w:p>
    <w:p w:rsidR="00F002DA" w:rsidRPr="005D58FB" w:rsidRDefault="00F002DA" w:rsidP="00F1625F">
      <w:pPr>
        <w:spacing w:line="240" w:lineRule="auto"/>
        <w:contextualSpacing/>
        <w:rPr>
          <w:b/>
          <w:color w:val="FF0000"/>
        </w:rPr>
      </w:pPr>
    </w:p>
    <w:p w:rsidR="00F002DA" w:rsidRPr="00316994" w:rsidRDefault="00F002DA" w:rsidP="00F1625F">
      <w:pPr>
        <w:spacing w:line="240" w:lineRule="auto"/>
        <w:contextualSpacing/>
        <w:rPr>
          <w:b/>
        </w:rPr>
      </w:pPr>
      <w:r w:rsidRPr="00A86615">
        <w:rPr>
          <w:b/>
        </w:rPr>
        <w:t>1. «Да» или «нет»? Внесите свои ответы в таблицу. Если вы согласны с утверждением, напишите «да», е</w:t>
      </w:r>
      <w:r>
        <w:rPr>
          <w:b/>
        </w:rPr>
        <w:t xml:space="preserve">сли не согласны, напишите «нет» </w:t>
      </w:r>
      <w:r w:rsidRPr="002949FD">
        <w:rPr>
          <w:b/>
        </w:rPr>
        <w:t>(за каждый правильный ответ – 0,5 баллов; всего за задание – 5 баллов).</w:t>
      </w:r>
    </w:p>
    <w:p w:rsidR="00F002DA" w:rsidRPr="00A86615" w:rsidRDefault="00F002DA" w:rsidP="00F1625F">
      <w:pPr>
        <w:pStyle w:val="NormalWeb"/>
        <w:spacing w:before="0" w:beforeAutospacing="0" w:after="0" w:afterAutospacing="0"/>
        <w:contextualSpacing/>
        <w:jc w:val="both"/>
        <w:rPr>
          <w:rStyle w:val="blk"/>
          <w:sz w:val="28"/>
          <w:szCs w:val="28"/>
        </w:rPr>
      </w:pPr>
      <w:r w:rsidRPr="00A86615">
        <w:rPr>
          <w:rStyle w:val="blk"/>
          <w:b/>
          <w:sz w:val="28"/>
          <w:szCs w:val="28"/>
        </w:rPr>
        <w:t xml:space="preserve">1.1. </w:t>
      </w:r>
      <w:r w:rsidRPr="00A731A3">
        <w:rPr>
          <w:rStyle w:val="blk"/>
          <w:sz w:val="28"/>
          <w:szCs w:val="28"/>
        </w:rPr>
        <w:t>Примером контркультуры может выступать движение суфражисток</w:t>
      </w:r>
      <w:r w:rsidRPr="00A86615">
        <w:rPr>
          <w:rStyle w:val="blk"/>
          <w:sz w:val="28"/>
          <w:szCs w:val="28"/>
        </w:rPr>
        <w:t>.</w:t>
      </w:r>
    </w:p>
    <w:p w:rsidR="00F002DA" w:rsidRDefault="00F002DA" w:rsidP="00F1625F">
      <w:pPr>
        <w:pStyle w:val="NormalWeb"/>
        <w:spacing w:before="0" w:beforeAutospacing="0" w:after="0" w:afterAutospacing="0"/>
        <w:contextualSpacing/>
        <w:jc w:val="both"/>
        <w:rPr>
          <w:color w:val="000000"/>
          <w:sz w:val="28"/>
          <w:szCs w:val="28"/>
        </w:rPr>
      </w:pPr>
      <w:r w:rsidRPr="00A86615">
        <w:rPr>
          <w:b/>
          <w:sz w:val="28"/>
          <w:szCs w:val="28"/>
        </w:rPr>
        <w:t xml:space="preserve">1.2. </w:t>
      </w:r>
      <w:r w:rsidRPr="00A731A3">
        <w:rPr>
          <w:color w:val="000000"/>
          <w:sz w:val="28"/>
          <w:szCs w:val="28"/>
        </w:rPr>
        <w:t>Альтернативные санкции предусматривают несколь</w:t>
      </w:r>
      <w:r>
        <w:rPr>
          <w:color w:val="000000"/>
          <w:sz w:val="28"/>
          <w:szCs w:val="28"/>
        </w:rPr>
        <w:t>ко видов наказания, каждое из которых обязательно применяется к правонарушителю.</w:t>
      </w:r>
    </w:p>
    <w:p w:rsidR="00F002DA" w:rsidRPr="00A86615" w:rsidRDefault="00F002DA" w:rsidP="00F1625F">
      <w:pPr>
        <w:pStyle w:val="NormalWeb"/>
        <w:spacing w:before="0" w:beforeAutospacing="0" w:after="0" w:afterAutospacing="0"/>
        <w:contextualSpacing/>
        <w:jc w:val="both"/>
        <w:rPr>
          <w:sz w:val="28"/>
          <w:szCs w:val="28"/>
        </w:rPr>
      </w:pPr>
      <w:r w:rsidRPr="00A86615">
        <w:rPr>
          <w:b/>
          <w:sz w:val="28"/>
          <w:szCs w:val="28"/>
        </w:rPr>
        <w:t xml:space="preserve">1.3. </w:t>
      </w:r>
      <w:r w:rsidRPr="00A731A3">
        <w:rPr>
          <w:sz w:val="28"/>
          <w:szCs w:val="28"/>
        </w:rPr>
        <w:t>Граждане Российской Федерации, совершившие преступление на территории иностранного государства, не подлежат выдаче этому государству</w:t>
      </w:r>
      <w:r w:rsidRPr="00A86615">
        <w:rPr>
          <w:sz w:val="28"/>
          <w:szCs w:val="28"/>
        </w:rPr>
        <w:t xml:space="preserve">. </w:t>
      </w:r>
    </w:p>
    <w:p w:rsidR="00F002DA" w:rsidRPr="00A86615" w:rsidRDefault="00F002DA" w:rsidP="00F1625F">
      <w:pPr>
        <w:pStyle w:val="NormalWeb"/>
        <w:spacing w:before="0" w:beforeAutospacing="0" w:after="0" w:afterAutospacing="0"/>
        <w:contextualSpacing/>
        <w:jc w:val="both"/>
        <w:rPr>
          <w:rStyle w:val="extended-textshort"/>
          <w:sz w:val="28"/>
          <w:szCs w:val="28"/>
        </w:rPr>
      </w:pPr>
      <w:r w:rsidRPr="00A86615">
        <w:rPr>
          <w:b/>
          <w:sz w:val="28"/>
          <w:szCs w:val="28"/>
        </w:rPr>
        <w:t xml:space="preserve">1.4. </w:t>
      </w:r>
      <w:r w:rsidRPr="00A731A3">
        <w:rPr>
          <w:sz w:val="28"/>
          <w:szCs w:val="28"/>
        </w:rPr>
        <w:t>Аристотель, опираясь на идеи Платона, разработал первоначальные основы политики как искусства ведения государственных дел и управления государством</w:t>
      </w:r>
      <w:r w:rsidRPr="00A86615">
        <w:rPr>
          <w:rStyle w:val="extended-textshort"/>
          <w:sz w:val="28"/>
          <w:szCs w:val="28"/>
        </w:rPr>
        <w:t xml:space="preserve">. </w:t>
      </w:r>
    </w:p>
    <w:p w:rsidR="00F002DA" w:rsidRDefault="00F002DA" w:rsidP="00F1625F">
      <w:pPr>
        <w:pStyle w:val="NormalWeb"/>
        <w:spacing w:before="0" w:beforeAutospacing="0" w:after="0" w:afterAutospacing="0"/>
        <w:contextualSpacing/>
        <w:jc w:val="both"/>
        <w:rPr>
          <w:sz w:val="28"/>
          <w:szCs w:val="28"/>
        </w:rPr>
      </w:pPr>
      <w:r w:rsidRPr="00A86615">
        <w:rPr>
          <w:b/>
          <w:sz w:val="28"/>
          <w:szCs w:val="28"/>
        </w:rPr>
        <w:t>1.5.</w:t>
      </w:r>
      <w:r>
        <w:rPr>
          <w:b/>
          <w:sz w:val="28"/>
          <w:szCs w:val="28"/>
        </w:rPr>
        <w:t xml:space="preserve"> </w:t>
      </w:r>
      <w:r>
        <w:rPr>
          <w:sz w:val="28"/>
          <w:szCs w:val="28"/>
        </w:rPr>
        <w:t>Теории стигматизации</w:t>
      </w:r>
      <w:r w:rsidRPr="00A731A3">
        <w:rPr>
          <w:sz w:val="28"/>
          <w:szCs w:val="28"/>
        </w:rPr>
        <w:t xml:space="preserve"> объясняют или оправдывают исключение стигматизированных лиц из процесса нормального социального взаимодействия</w:t>
      </w:r>
      <w:r>
        <w:rPr>
          <w:sz w:val="28"/>
          <w:szCs w:val="28"/>
        </w:rPr>
        <w:t>.</w:t>
      </w:r>
    </w:p>
    <w:p w:rsidR="00F002DA" w:rsidRPr="00A731A3" w:rsidRDefault="00F002DA" w:rsidP="00F1625F">
      <w:pPr>
        <w:pStyle w:val="NormalWeb"/>
        <w:spacing w:before="0" w:beforeAutospacing="0" w:after="0" w:afterAutospacing="0"/>
        <w:contextualSpacing/>
        <w:jc w:val="both"/>
        <w:rPr>
          <w:sz w:val="28"/>
          <w:szCs w:val="28"/>
        </w:rPr>
      </w:pPr>
      <w:r w:rsidRPr="00A86615">
        <w:rPr>
          <w:b/>
          <w:sz w:val="28"/>
          <w:szCs w:val="28"/>
        </w:rPr>
        <w:t>1.6.</w:t>
      </w:r>
      <w:r>
        <w:rPr>
          <w:b/>
          <w:sz w:val="28"/>
          <w:szCs w:val="28"/>
        </w:rPr>
        <w:t xml:space="preserve"> </w:t>
      </w:r>
      <w:r w:rsidRPr="00A731A3">
        <w:rPr>
          <w:sz w:val="28"/>
          <w:szCs w:val="28"/>
        </w:rPr>
        <w:t>Ф. Шеллинг является одним из представителей немецкой классической философии и придерживался идей идеализма</w:t>
      </w:r>
    </w:p>
    <w:p w:rsidR="00F002DA" w:rsidRPr="00A86615" w:rsidRDefault="00F002DA" w:rsidP="00F1625F">
      <w:pPr>
        <w:pStyle w:val="NormalWeb"/>
        <w:spacing w:before="0" w:beforeAutospacing="0" w:after="0" w:afterAutospacing="0"/>
        <w:contextualSpacing/>
        <w:jc w:val="both"/>
        <w:rPr>
          <w:sz w:val="28"/>
          <w:szCs w:val="28"/>
        </w:rPr>
      </w:pPr>
      <w:r w:rsidRPr="00A86615">
        <w:rPr>
          <w:b/>
          <w:sz w:val="28"/>
          <w:szCs w:val="28"/>
        </w:rPr>
        <w:t>1.7.</w:t>
      </w:r>
      <w:r w:rsidRPr="00A731A3">
        <w:t xml:space="preserve"> </w:t>
      </w:r>
      <w:r w:rsidRPr="00A731A3">
        <w:rPr>
          <w:sz w:val="28"/>
          <w:szCs w:val="28"/>
        </w:rPr>
        <w:t>Заключение суббербоут-чартера освобождает фрахтователя от исполнения бербоут-чартера, заключенного им с судовладельцем</w:t>
      </w:r>
    </w:p>
    <w:p w:rsidR="00F002DA" w:rsidRDefault="00F002DA" w:rsidP="00F1625F">
      <w:pPr>
        <w:pStyle w:val="NormalWeb"/>
        <w:spacing w:before="0" w:beforeAutospacing="0" w:after="0" w:afterAutospacing="0"/>
        <w:contextualSpacing/>
        <w:jc w:val="both"/>
        <w:rPr>
          <w:sz w:val="28"/>
          <w:szCs w:val="28"/>
        </w:rPr>
      </w:pPr>
      <w:r w:rsidRPr="00A86615">
        <w:rPr>
          <w:b/>
          <w:sz w:val="28"/>
          <w:szCs w:val="28"/>
        </w:rPr>
        <w:t xml:space="preserve">1.8. </w:t>
      </w:r>
      <w:r w:rsidRPr="00D9261C">
        <w:rPr>
          <w:color w:val="000000"/>
          <w:sz w:val="28"/>
          <w:szCs w:val="28"/>
        </w:rPr>
        <w:t>Общие издержки фирмы отражают затраты фирмы на производство одной единицы продукции</w:t>
      </w:r>
      <w:r>
        <w:rPr>
          <w:color w:val="000000"/>
          <w:sz w:val="28"/>
          <w:szCs w:val="28"/>
        </w:rPr>
        <w:t>.</w:t>
      </w:r>
    </w:p>
    <w:p w:rsidR="00F002DA" w:rsidRDefault="00F002DA" w:rsidP="00F1625F">
      <w:pPr>
        <w:pStyle w:val="NormalWeb"/>
        <w:spacing w:before="0" w:beforeAutospacing="0" w:after="0" w:afterAutospacing="0"/>
        <w:contextualSpacing/>
        <w:jc w:val="both"/>
        <w:rPr>
          <w:b/>
          <w:sz w:val="28"/>
          <w:szCs w:val="28"/>
        </w:rPr>
      </w:pPr>
      <w:r w:rsidRPr="00A86615">
        <w:rPr>
          <w:b/>
          <w:sz w:val="28"/>
          <w:szCs w:val="28"/>
        </w:rPr>
        <w:t>1.9.</w:t>
      </w:r>
      <w:r>
        <w:rPr>
          <w:b/>
          <w:sz w:val="28"/>
          <w:szCs w:val="28"/>
        </w:rPr>
        <w:t xml:space="preserve"> </w:t>
      </w:r>
      <w:r w:rsidRPr="00D9261C">
        <w:rPr>
          <w:sz w:val="28"/>
          <w:szCs w:val="28"/>
        </w:rPr>
        <w:t>Для снижения циклической безработицы необходима стимулирующая бюджетно-налоговая политика</w:t>
      </w:r>
      <w:r>
        <w:rPr>
          <w:sz w:val="28"/>
          <w:szCs w:val="28"/>
        </w:rPr>
        <w:t>.</w:t>
      </w:r>
    </w:p>
    <w:p w:rsidR="00F002DA" w:rsidRPr="00A86615" w:rsidRDefault="00F002DA" w:rsidP="00F1625F">
      <w:pPr>
        <w:pStyle w:val="NormalWeb"/>
        <w:spacing w:before="0" w:beforeAutospacing="0" w:after="0" w:afterAutospacing="0"/>
        <w:contextualSpacing/>
        <w:jc w:val="both"/>
        <w:rPr>
          <w:sz w:val="28"/>
          <w:szCs w:val="28"/>
        </w:rPr>
      </w:pPr>
      <w:r>
        <w:rPr>
          <w:b/>
          <w:sz w:val="28"/>
          <w:szCs w:val="28"/>
        </w:rPr>
        <w:t xml:space="preserve">1.10. </w:t>
      </w:r>
      <w:r w:rsidRPr="00D9261C">
        <w:rPr>
          <w:sz w:val="28"/>
          <w:szCs w:val="28"/>
        </w:rPr>
        <w:t>В условиях совершенной конкуренции фирмы обладают полной рыночной властью в установлении цены</w:t>
      </w:r>
      <w:r>
        <w:rPr>
          <w:sz w:val="28"/>
          <w:szCs w:val="28"/>
        </w:rPr>
        <w:t>.</w:t>
      </w:r>
    </w:p>
    <w:p w:rsidR="00F002DA" w:rsidRPr="00A86615" w:rsidRDefault="00F002DA" w:rsidP="00F1625F">
      <w:pPr>
        <w:pStyle w:val="NormalWeb"/>
        <w:spacing w:before="0" w:beforeAutospacing="0" w:after="0" w:afterAutospacing="0"/>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3"/>
        <w:gridCol w:w="1002"/>
        <w:gridCol w:w="946"/>
        <w:gridCol w:w="922"/>
        <w:gridCol w:w="922"/>
        <w:gridCol w:w="922"/>
        <w:gridCol w:w="922"/>
        <w:gridCol w:w="922"/>
        <w:gridCol w:w="922"/>
        <w:gridCol w:w="922"/>
      </w:tblGrid>
      <w:tr w:rsidR="00F002DA" w:rsidRPr="000B76BD" w:rsidTr="00AE4D4B">
        <w:tc>
          <w:tcPr>
            <w:tcW w:w="943" w:type="dxa"/>
          </w:tcPr>
          <w:p w:rsidR="00F002DA" w:rsidRPr="000B76BD" w:rsidRDefault="00F002DA" w:rsidP="00AE4D4B">
            <w:pPr>
              <w:spacing w:line="240" w:lineRule="auto"/>
              <w:contextualSpacing/>
              <w:jc w:val="center"/>
              <w:rPr>
                <w:b/>
              </w:rPr>
            </w:pPr>
            <w:r w:rsidRPr="000B76BD">
              <w:rPr>
                <w:b/>
              </w:rPr>
              <w:t>1.1</w:t>
            </w:r>
          </w:p>
        </w:tc>
        <w:tc>
          <w:tcPr>
            <w:tcW w:w="1002" w:type="dxa"/>
          </w:tcPr>
          <w:p w:rsidR="00F002DA" w:rsidRPr="000B76BD" w:rsidRDefault="00F002DA" w:rsidP="00AE4D4B">
            <w:pPr>
              <w:spacing w:line="240" w:lineRule="auto"/>
              <w:contextualSpacing/>
              <w:jc w:val="center"/>
              <w:rPr>
                <w:b/>
              </w:rPr>
            </w:pPr>
            <w:r w:rsidRPr="000B76BD">
              <w:rPr>
                <w:b/>
              </w:rPr>
              <w:t>1.2</w:t>
            </w:r>
          </w:p>
        </w:tc>
        <w:tc>
          <w:tcPr>
            <w:tcW w:w="946" w:type="dxa"/>
          </w:tcPr>
          <w:p w:rsidR="00F002DA" w:rsidRPr="000B76BD" w:rsidRDefault="00F002DA" w:rsidP="00AE4D4B">
            <w:pPr>
              <w:spacing w:line="240" w:lineRule="auto"/>
              <w:contextualSpacing/>
              <w:jc w:val="center"/>
              <w:rPr>
                <w:b/>
              </w:rPr>
            </w:pPr>
            <w:r w:rsidRPr="000B76BD">
              <w:rPr>
                <w:b/>
              </w:rPr>
              <w:t>1.3</w:t>
            </w:r>
          </w:p>
        </w:tc>
        <w:tc>
          <w:tcPr>
            <w:tcW w:w="922" w:type="dxa"/>
          </w:tcPr>
          <w:p w:rsidR="00F002DA" w:rsidRPr="000B76BD" w:rsidRDefault="00F002DA" w:rsidP="00AE4D4B">
            <w:pPr>
              <w:spacing w:line="240" w:lineRule="auto"/>
              <w:contextualSpacing/>
              <w:jc w:val="center"/>
              <w:rPr>
                <w:b/>
              </w:rPr>
            </w:pPr>
            <w:r w:rsidRPr="000B76BD">
              <w:rPr>
                <w:b/>
              </w:rPr>
              <w:t>1.4</w:t>
            </w:r>
          </w:p>
        </w:tc>
        <w:tc>
          <w:tcPr>
            <w:tcW w:w="922" w:type="dxa"/>
          </w:tcPr>
          <w:p w:rsidR="00F002DA" w:rsidRPr="000B76BD" w:rsidRDefault="00F002DA" w:rsidP="00AE4D4B">
            <w:pPr>
              <w:spacing w:line="240" w:lineRule="auto"/>
              <w:contextualSpacing/>
              <w:jc w:val="center"/>
              <w:rPr>
                <w:b/>
              </w:rPr>
            </w:pPr>
            <w:r w:rsidRPr="000B76BD">
              <w:rPr>
                <w:b/>
              </w:rPr>
              <w:t>1.5</w:t>
            </w:r>
          </w:p>
        </w:tc>
        <w:tc>
          <w:tcPr>
            <w:tcW w:w="922" w:type="dxa"/>
          </w:tcPr>
          <w:p w:rsidR="00F002DA" w:rsidRPr="000B76BD" w:rsidRDefault="00F002DA" w:rsidP="00AE4D4B">
            <w:pPr>
              <w:spacing w:line="240" w:lineRule="auto"/>
              <w:contextualSpacing/>
              <w:jc w:val="center"/>
              <w:rPr>
                <w:b/>
              </w:rPr>
            </w:pPr>
            <w:r w:rsidRPr="000B76BD">
              <w:rPr>
                <w:b/>
              </w:rPr>
              <w:t>1.6</w:t>
            </w:r>
          </w:p>
        </w:tc>
        <w:tc>
          <w:tcPr>
            <w:tcW w:w="922" w:type="dxa"/>
          </w:tcPr>
          <w:p w:rsidR="00F002DA" w:rsidRPr="000B76BD" w:rsidRDefault="00F002DA" w:rsidP="00AE4D4B">
            <w:pPr>
              <w:spacing w:line="240" w:lineRule="auto"/>
              <w:contextualSpacing/>
              <w:jc w:val="center"/>
              <w:rPr>
                <w:b/>
              </w:rPr>
            </w:pPr>
            <w:r w:rsidRPr="000B76BD">
              <w:rPr>
                <w:b/>
              </w:rPr>
              <w:t>1.7</w:t>
            </w:r>
          </w:p>
        </w:tc>
        <w:tc>
          <w:tcPr>
            <w:tcW w:w="922" w:type="dxa"/>
          </w:tcPr>
          <w:p w:rsidR="00F002DA" w:rsidRPr="000B76BD" w:rsidRDefault="00F002DA" w:rsidP="00AE4D4B">
            <w:pPr>
              <w:spacing w:line="240" w:lineRule="auto"/>
              <w:contextualSpacing/>
              <w:jc w:val="center"/>
              <w:rPr>
                <w:b/>
              </w:rPr>
            </w:pPr>
            <w:r w:rsidRPr="000B76BD">
              <w:rPr>
                <w:b/>
              </w:rPr>
              <w:t>1.8</w:t>
            </w:r>
          </w:p>
        </w:tc>
        <w:tc>
          <w:tcPr>
            <w:tcW w:w="922" w:type="dxa"/>
          </w:tcPr>
          <w:p w:rsidR="00F002DA" w:rsidRPr="000B76BD" w:rsidRDefault="00F002DA" w:rsidP="00AE4D4B">
            <w:pPr>
              <w:spacing w:line="240" w:lineRule="auto"/>
              <w:contextualSpacing/>
              <w:jc w:val="center"/>
              <w:rPr>
                <w:b/>
              </w:rPr>
            </w:pPr>
            <w:r w:rsidRPr="000B76BD">
              <w:rPr>
                <w:b/>
              </w:rPr>
              <w:t>1.9</w:t>
            </w:r>
          </w:p>
        </w:tc>
        <w:tc>
          <w:tcPr>
            <w:tcW w:w="922" w:type="dxa"/>
          </w:tcPr>
          <w:p w:rsidR="00F002DA" w:rsidRPr="000B76BD" w:rsidRDefault="00F002DA" w:rsidP="00AE4D4B">
            <w:pPr>
              <w:spacing w:line="240" w:lineRule="auto"/>
              <w:contextualSpacing/>
              <w:jc w:val="center"/>
              <w:rPr>
                <w:b/>
              </w:rPr>
            </w:pPr>
            <w:r w:rsidRPr="000B76BD">
              <w:rPr>
                <w:b/>
              </w:rPr>
              <w:t>1.10</w:t>
            </w:r>
          </w:p>
        </w:tc>
      </w:tr>
      <w:tr w:rsidR="00F002DA" w:rsidRPr="000B76BD" w:rsidTr="00AE4D4B">
        <w:tc>
          <w:tcPr>
            <w:tcW w:w="943" w:type="dxa"/>
          </w:tcPr>
          <w:p w:rsidR="00F002DA" w:rsidRPr="000B76BD" w:rsidRDefault="00F002DA" w:rsidP="00AE4D4B">
            <w:pPr>
              <w:spacing w:line="240" w:lineRule="auto"/>
              <w:contextualSpacing/>
              <w:jc w:val="center"/>
            </w:pPr>
            <w:r w:rsidRPr="000B76BD">
              <w:t>да</w:t>
            </w:r>
          </w:p>
        </w:tc>
        <w:tc>
          <w:tcPr>
            <w:tcW w:w="1002" w:type="dxa"/>
          </w:tcPr>
          <w:p w:rsidR="00F002DA" w:rsidRPr="000B76BD" w:rsidRDefault="00F002DA" w:rsidP="00AE4D4B">
            <w:pPr>
              <w:spacing w:line="240" w:lineRule="auto"/>
              <w:contextualSpacing/>
              <w:jc w:val="center"/>
            </w:pPr>
            <w:r w:rsidRPr="000B76BD">
              <w:t>нет</w:t>
            </w:r>
          </w:p>
        </w:tc>
        <w:tc>
          <w:tcPr>
            <w:tcW w:w="946" w:type="dxa"/>
          </w:tcPr>
          <w:p w:rsidR="00F002DA" w:rsidRPr="000B76BD" w:rsidRDefault="00F002DA" w:rsidP="00AE4D4B">
            <w:pPr>
              <w:spacing w:line="240" w:lineRule="auto"/>
              <w:contextualSpacing/>
              <w:jc w:val="center"/>
            </w:pPr>
            <w:r w:rsidRPr="000B76BD">
              <w:t>да</w:t>
            </w:r>
          </w:p>
        </w:tc>
        <w:tc>
          <w:tcPr>
            <w:tcW w:w="922" w:type="dxa"/>
          </w:tcPr>
          <w:p w:rsidR="00F002DA" w:rsidRPr="000B76BD" w:rsidRDefault="00F002DA" w:rsidP="00AE4D4B">
            <w:pPr>
              <w:spacing w:line="240" w:lineRule="auto"/>
              <w:contextualSpacing/>
              <w:jc w:val="center"/>
            </w:pPr>
            <w:r w:rsidRPr="000B76BD">
              <w:t>да</w:t>
            </w:r>
          </w:p>
        </w:tc>
        <w:tc>
          <w:tcPr>
            <w:tcW w:w="922" w:type="dxa"/>
          </w:tcPr>
          <w:p w:rsidR="00F002DA" w:rsidRPr="000B76BD" w:rsidRDefault="00F002DA" w:rsidP="00AE4D4B">
            <w:pPr>
              <w:spacing w:line="240" w:lineRule="auto"/>
              <w:contextualSpacing/>
              <w:jc w:val="center"/>
            </w:pPr>
            <w:r w:rsidRPr="000B76BD">
              <w:t>да</w:t>
            </w:r>
          </w:p>
        </w:tc>
        <w:tc>
          <w:tcPr>
            <w:tcW w:w="922" w:type="dxa"/>
          </w:tcPr>
          <w:p w:rsidR="00F002DA" w:rsidRPr="000B76BD" w:rsidRDefault="00F002DA" w:rsidP="00AE4D4B">
            <w:pPr>
              <w:spacing w:line="240" w:lineRule="auto"/>
              <w:contextualSpacing/>
              <w:jc w:val="center"/>
            </w:pPr>
            <w:r w:rsidRPr="000B76BD">
              <w:t>да</w:t>
            </w:r>
          </w:p>
        </w:tc>
        <w:tc>
          <w:tcPr>
            <w:tcW w:w="922" w:type="dxa"/>
          </w:tcPr>
          <w:p w:rsidR="00F002DA" w:rsidRPr="000B76BD" w:rsidRDefault="00F002DA" w:rsidP="00AE4D4B">
            <w:pPr>
              <w:spacing w:line="240" w:lineRule="auto"/>
              <w:contextualSpacing/>
              <w:jc w:val="center"/>
            </w:pPr>
            <w:r w:rsidRPr="000B76BD">
              <w:t>нет</w:t>
            </w:r>
          </w:p>
        </w:tc>
        <w:tc>
          <w:tcPr>
            <w:tcW w:w="922" w:type="dxa"/>
          </w:tcPr>
          <w:p w:rsidR="00F002DA" w:rsidRPr="000B76BD" w:rsidRDefault="00F002DA" w:rsidP="00AE4D4B">
            <w:pPr>
              <w:spacing w:line="240" w:lineRule="auto"/>
              <w:contextualSpacing/>
              <w:jc w:val="center"/>
            </w:pPr>
            <w:r w:rsidRPr="000B76BD">
              <w:t>нет</w:t>
            </w:r>
          </w:p>
        </w:tc>
        <w:tc>
          <w:tcPr>
            <w:tcW w:w="922" w:type="dxa"/>
          </w:tcPr>
          <w:p w:rsidR="00F002DA" w:rsidRPr="000B76BD" w:rsidRDefault="00F002DA" w:rsidP="00AE4D4B">
            <w:pPr>
              <w:spacing w:line="240" w:lineRule="auto"/>
              <w:contextualSpacing/>
              <w:jc w:val="center"/>
            </w:pPr>
            <w:r w:rsidRPr="000B76BD">
              <w:t>да</w:t>
            </w:r>
          </w:p>
        </w:tc>
        <w:tc>
          <w:tcPr>
            <w:tcW w:w="922" w:type="dxa"/>
          </w:tcPr>
          <w:p w:rsidR="00F002DA" w:rsidRPr="000B76BD" w:rsidRDefault="00F002DA" w:rsidP="00AE4D4B">
            <w:pPr>
              <w:spacing w:line="240" w:lineRule="auto"/>
              <w:contextualSpacing/>
              <w:jc w:val="center"/>
            </w:pPr>
            <w:r w:rsidRPr="000B76BD">
              <w:t>нет</w:t>
            </w:r>
          </w:p>
        </w:tc>
      </w:tr>
    </w:tbl>
    <w:p w:rsidR="00F002DA" w:rsidRPr="00A86615" w:rsidRDefault="00F002DA" w:rsidP="00F1625F">
      <w:pPr>
        <w:spacing w:line="240" w:lineRule="auto"/>
        <w:contextualSpacing/>
        <w:rPr>
          <w:b/>
        </w:rPr>
      </w:pPr>
    </w:p>
    <w:p w:rsidR="00F002DA" w:rsidRPr="00A86615" w:rsidRDefault="00F002DA" w:rsidP="00F1625F">
      <w:pPr>
        <w:spacing w:line="240" w:lineRule="auto"/>
        <w:contextualSpacing/>
        <w:rPr>
          <w:b/>
          <w:bCs/>
        </w:rPr>
      </w:pPr>
      <w:r w:rsidRPr="00A86615">
        <w:rPr>
          <w:b/>
        </w:rPr>
        <w:t xml:space="preserve">2. </w:t>
      </w:r>
      <w:r w:rsidRPr="00A86615">
        <w:rPr>
          <w:b/>
          <w:bCs/>
        </w:rPr>
        <w:t xml:space="preserve">Что является лишним в следующих рядах? Выпишите это слово и </w:t>
      </w:r>
      <w:r>
        <w:rPr>
          <w:b/>
          <w:bCs/>
        </w:rPr>
        <w:t xml:space="preserve">обоснуйте свой выбор </w:t>
      </w:r>
      <w:r w:rsidRPr="002949FD">
        <w:rPr>
          <w:b/>
        </w:rPr>
        <w:t>(за каждый правильный ответ с обоснованием – 2 балла; за каждый правильный ответ – 1 балл; всего за задание – 6 баллов).</w:t>
      </w:r>
    </w:p>
    <w:p w:rsidR="00F002DA" w:rsidRDefault="00F002DA" w:rsidP="00F1625F">
      <w:pPr>
        <w:spacing w:line="240" w:lineRule="auto"/>
        <w:contextualSpacing/>
        <w:rPr>
          <w:bCs/>
        </w:rPr>
      </w:pPr>
    </w:p>
    <w:p w:rsidR="00F002DA" w:rsidRPr="00D9261C" w:rsidRDefault="00F002DA" w:rsidP="00F1625F">
      <w:pPr>
        <w:spacing w:line="240" w:lineRule="auto"/>
        <w:contextualSpacing/>
        <w:rPr>
          <w:sz w:val="8"/>
          <w:szCs w:val="8"/>
        </w:rPr>
      </w:pPr>
      <w:r w:rsidRPr="00A86615">
        <w:rPr>
          <w:bCs/>
        </w:rPr>
        <w:t>2.1.</w:t>
      </w:r>
      <w:r w:rsidRPr="00A86615">
        <w:t xml:space="preserve"> </w:t>
      </w:r>
      <w:r w:rsidRPr="00D9261C">
        <w:t>Компенсация внешних эффектов, производство общественных благ, распределение ресурсов, перераспределение доходов, защита конкуренции.</w:t>
      </w:r>
    </w:p>
    <w:p w:rsidR="00F002DA" w:rsidRDefault="00F002DA" w:rsidP="00F1625F">
      <w:pPr>
        <w:spacing w:line="240" w:lineRule="auto"/>
        <w:contextualSpacing/>
      </w:pPr>
      <w:r w:rsidRPr="00D9261C">
        <w:rPr>
          <w:i/>
        </w:rPr>
        <w:t>Ответ:</w:t>
      </w:r>
      <w:r w:rsidRPr="00D9261C">
        <w:t xml:space="preserve"> распределение ресурсов.</w:t>
      </w:r>
    </w:p>
    <w:p w:rsidR="00F002DA" w:rsidRPr="00D9261C" w:rsidRDefault="00F002DA" w:rsidP="00F1625F">
      <w:pPr>
        <w:spacing w:line="240" w:lineRule="auto"/>
        <w:contextualSpacing/>
      </w:pPr>
      <w:r w:rsidRPr="00D9261C">
        <w:rPr>
          <w:i/>
        </w:rPr>
        <w:t>Обоснование:</w:t>
      </w:r>
      <w:r w:rsidRPr="00D9261C">
        <w:t xml:space="preserve"> не относится к классическим функциям государства в рыночной экономике.</w:t>
      </w:r>
    </w:p>
    <w:p w:rsidR="00F002DA" w:rsidRDefault="00F002DA" w:rsidP="00F1625F">
      <w:pPr>
        <w:spacing w:line="240" w:lineRule="auto"/>
        <w:contextualSpacing/>
        <w:rPr>
          <w:bCs/>
        </w:rPr>
      </w:pPr>
    </w:p>
    <w:p w:rsidR="00F002DA" w:rsidRPr="00EC468C" w:rsidRDefault="00F002DA" w:rsidP="00F1625F">
      <w:pPr>
        <w:spacing w:line="240" w:lineRule="auto"/>
        <w:contextualSpacing/>
        <w:rPr>
          <w:bCs/>
        </w:rPr>
      </w:pPr>
      <w:r>
        <w:rPr>
          <w:bCs/>
        </w:rPr>
        <w:t>2.2. Сызрань, Йошкар-Ола, Саранск, Кызыл, Нарьян-Мар.</w:t>
      </w:r>
    </w:p>
    <w:p w:rsidR="00F002DA" w:rsidRDefault="00F002DA" w:rsidP="00F1625F">
      <w:pPr>
        <w:spacing w:line="240" w:lineRule="auto"/>
        <w:contextualSpacing/>
        <w:rPr>
          <w:color w:val="000000"/>
          <w:sz w:val="27"/>
          <w:szCs w:val="27"/>
          <w:shd w:val="clear" w:color="auto" w:fill="FFFFFF"/>
        </w:rPr>
      </w:pPr>
      <w:r w:rsidRPr="00A86615">
        <w:rPr>
          <w:i/>
          <w:color w:val="000000"/>
          <w:sz w:val="27"/>
          <w:szCs w:val="27"/>
          <w:shd w:val="clear" w:color="auto" w:fill="FFFFFF"/>
        </w:rPr>
        <w:t>Ответ</w:t>
      </w:r>
      <w:r>
        <w:rPr>
          <w:color w:val="000000"/>
          <w:sz w:val="27"/>
          <w:szCs w:val="27"/>
          <w:shd w:val="clear" w:color="auto" w:fill="FFFFFF"/>
        </w:rPr>
        <w:t>: Сызрань</w:t>
      </w:r>
    </w:p>
    <w:p w:rsidR="00F002DA" w:rsidRDefault="00F002DA" w:rsidP="00F1625F">
      <w:pPr>
        <w:spacing w:line="240" w:lineRule="auto"/>
        <w:contextualSpacing/>
        <w:rPr>
          <w:color w:val="000000"/>
          <w:sz w:val="27"/>
          <w:szCs w:val="27"/>
          <w:shd w:val="clear" w:color="auto" w:fill="FFFFFF"/>
        </w:rPr>
      </w:pPr>
      <w:r w:rsidRPr="00A41B63">
        <w:rPr>
          <w:i/>
          <w:color w:val="000000"/>
          <w:sz w:val="27"/>
          <w:szCs w:val="27"/>
          <w:shd w:val="clear" w:color="auto" w:fill="FFFFFF"/>
        </w:rPr>
        <w:t>Обоснование</w:t>
      </w:r>
      <w:r>
        <w:rPr>
          <w:color w:val="000000"/>
          <w:sz w:val="27"/>
          <w:szCs w:val="27"/>
          <w:shd w:val="clear" w:color="auto" w:fill="FFFFFF"/>
        </w:rPr>
        <w:t>: не является административным центром (столицей) субъекта РФ</w:t>
      </w:r>
    </w:p>
    <w:p w:rsidR="00F002DA" w:rsidRDefault="00F002DA" w:rsidP="00F1625F">
      <w:pPr>
        <w:spacing w:line="240" w:lineRule="auto"/>
        <w:contextualSpacing/>
        <w:rPr>
          <w:color w:val="000000"/>
          <w:sz w:val="27"/>
          <w:szCs w:val="27"/>
          <w:shd w:val="clear" w:color="auto" w:fill="FFFFFF"/>
        </w:rPr>
      </w:pPr>
    </w:p>
    <w:p w:rsidR="00F002DA" w:rsidRDefault="00F002DA" w:rsidP="00F1625F">
      <w:pPr>
        <w:spacing w:line="240" w:lineRule="auto"/>
        <w:contextualSpacing/>
        <w:rPr>
          <w:color w:val="000000"/>
          <w:sz w:val="27"/>
          <w:szCs w:val="27"/>
          <w:shd w:val="clear" w:color="auto" w:fill="FFFFFF"/>
        </w:rPr>
      </w:pPr>
      <w:r>
        <w:rPr>
          <w:color w:val="000000"/>
          <w:sz w:val="27"/>
          <w:szCs w:val="27"/>
          <w:shd w:val="clear" w:color="auto" w:fill="FFFFFF"/>
        </w:rPr>
        <w:t>2.3.</w:t>
      </w:r>
      <w:r w:rsidRPr="00A86615">
        <w:t xml:space="preserve"> </w:t>
      </w:r>
      <w:r>
        <w:t>Лидер-знаменосец, лидер-служитель, лидер-торговец, лидер-пожарный, лидер-вождь.</w:t>
      </w:r>
    </w:p>
    <w:p w:rsidR="00F002DA" w:rsidRDefault="00F002DA" w:rsidP="00F1625F">
      <w:pPr>
        <w:spacing w:line="240" w:lineRule="auto"/>
        <w:contextualSpacing/>
        <w:rPr>
          <w:color w:val="000000"/>
          <w:sz w:val="27"/>
          <w:szCs w:val="27"/>
          <w:shd w:val="clear" w:color="auto" w:fill="FFFFFF"/>
        </w:rPr>
      </w:pPr>
      <w:r w:rsidRPr="000503CF">
        <w:rPr>
          <w:i/>
          <w:color w:val="000000"/>
          <w:sz w:val="27"/>
          <w:szCs w:val="27"/>
          <w:shd w:val="clear" w:color="auto" w:fill="FFFFFF"/>
        </w:rPr>
        <w:t>Ответ</w:t>
      </w:r>
      <w:r>
        <w:rPr>
          <w:color w:val="000000"/>
          <w:sz w:val="27"/>
          <w:szCs w:val="27"/>
          <w:shd w:val="clear" w:color="auto" w:fill="FFFFFF"/>
        </w:rPr>
        <w:t>: лидер-вождь</w:t>
      </w:r>
    </w:p>
    <w:p w:rsidR="00F002DA" w:rsidRDefault="00F002DA" w:rsidP="00F1625F">
      <w:pPr>
        <w:spacing w:line="240" w:lineRule="auto"/>
        <w:contextualSpacing/>
        <w:rPr>
          <w:color w:val="000000"/>
          <w:sz w:val="27"/>
          <w:szCs w:val="27"/>
          <w:shd w:val="clear" w:color="auto" w:fill="FFFFFF"/>
        </w:rPr>
      </w:pPr>
      <w:r w:rsidRPr="00A86615">
        <w:rPr>
          <w:i/>
          <w:color w:val="000000"/>
          <w:sz w:val="27"/>
          <w:szCs w:val="27"/>
          <w:shd w:val="clear" w:color="auto" w:fill="FFFFFF"/>
        </w:rPr>
        <w:t>Обоснование</w:t>
      </w:r>
      <w:r>
        <w:rPr>
          <w:color w:val="000000"/>
          <w:sz w:val="27"/>
          <w:szCs w:val="27"/>
          <w:shd w:val="clear" w:color="auto" w:fill="FFFFFF"/>
        </w:rPr>
        <w:t>: не относится к типам лидера, выделяемым по имиджу.</w:t>
      </w:r>
    </w:p>
    <w:p w:rsidR="00F002DA" w:rsidRDefault="00F002DA" w:rsidP="00F1625F">
      <w:pPr>
        <w:spacing w:line="240" w:lineRule="auto"/>
        <w:contextualSpacing/>
        <w:rPr>
          <w:color w:val="000000"/>
          <w:sz w:val="27"/>
          <w:szCs w:val="27"/>
          <w:shd w:val="clear" w:color="auto" w:fill="FFFFFF"/>
        </w:rPr>
      </w:pPr>
    </w:p>
    <w:p w:rsidR="00F002DA" w:rsidRDefault="00F002DA" w:rsidP="00F1625F">
      <w:pPr>
        <w:spacing w:line="240" w:lineRule="auto"/>
        <w:contextualSpacing/>
        <w:rPr>
          <w:color w:val="000000"/>
          <w:sz w:val="27"/>
          <w:szCs w:val="27"/>
          <w:shd w:val="clear" w:color="auto" w:fill="FFFFFF"/>
        </w:rPr>
      </w:pPr>
      <w:r>
        <w:rPr>
          <w:color w:val="000000"/>
          <w:sz w:val="27"/>
          <w:szCs w:val="27"/>
          <w:shd w:val="clear" w:color="auto" w:fill="FFFFFF"/>
        </w:rPr>
        <w:t>2.4. Исправительная колония общего режима, тюрьма, воспитательная колония, изолятор временного содержания, лечебное исправительное учреждение.</w:t>
      </w:r>
    </w:p>
    <w:p w:rsidR="00F002DA" w:rsidRDefault="00F002DA" w:rsidP="00F1625F">
      <w:pPr>
        <w:spacing w:line="240" w:lineRule="auto"/>
        <w:contextualSpacing/>
        <w:rPr>
          <w:color w:val="000000"/>
          <w:sz w:val="27"/>
          <w:szCs w:val="27"/>
          <w:shd w:val="clear" w:color="auto" w:fill="FFFFFF"/>
        </w:rPr>
      </w:pPr>
      <w:r w:rsidRPr="000503CF">
        <w:rPr>
          <w:i/>
          <w:color w:val="000000"/>
          <w:sz w:val="27"/>
          <w:szCs w:val="27"/>
          <w:shd w:val="clear" w:color="auto" w:fill="FFFFFF"/>
        </w:rPr>
        <w:t>Ответ</w:t>
      </w:r>
      <w:r>
        <w:rPr>
          <w:color w:val="000000"/>
          <w:sz w:val="27"/>
          <w:szCs w:val="27"/>
          <w:shd w:val="clear" w:color="auto" w:fill="FFFFFF"/>
        </w:rPr>
        <w:t>: изолятор временного содержания</w:t>
      </w:r>
    </w:p>
    <w:p w:rsidR="00F002DA" w:rsidRPr="00A86615" w:rsidRDefault="00F002DA" w:rsidP="00F1625F">
      <w:pPr>
        <w:spacing w:line="240" w:lineRule="auto"/>
        <w:contextualSpacing/>
        <w:rPr>
          <w:color w:val="000000"/>
          <w:sz w:val="27"/>
          <w:szCs w:val="27"/>
          <w:shd w:val="clear" w:color="auto" w:fill="FFFFFF"/>
        </w:rPr>
      </w:pPr>
      <w:r w:rsidRPr="000503CF">
        <w:rPr>
          <w:i/>
          <w:color w:val="000000"/>
          <w:sz w:val="27"/>
          <w:szCs w:val="27"/>
          <w:shd w:val="clear" w:color="auto" w:fill="FFFFFF"/>
        </w:rPr>
        <w:t>Обоснование</w:t>
      </w:r>
      <w:r>
        <w:rPr>
          <w:color w:val="000000"/>
          <w:sz w:val="27"/>
          <w:szCs w:val="27"/>
          <w:shd w:val="clear" w:color="auto" w:fill="FFFFFF"/>
        </w:rPr>
        <w:t>: не относится к исправительным учреждениям</w:t>
      </w:r>
    </w:p>
    <w:p w:rsidR="00F002DA" w:rsidRPr="00A86615" w:rsidRDefault="00F002DA" w:rsidP="00F1625F">
      <w:pPr>
        <w:spacing w:line="240" w:lineRule="auto"/>
        <w:contextualSpacing/>
        <w:rPr>
          <w:b/>
          <w:bCs/>
        </w:rPr>
      </w:pPr>
    </w:p>
    <w:p w:rsidR="00F002DA" w:rsidRPr="00A86615" w:rsidRDefault="00F002DA" w:rsidP="00F1625F">
      <w:pPr>
        <w:spacing w:line="240" w:lineRule="auto"/>
        <w:contextualSpacing/>
        <w:rPr>
          <w:b/>
          <w:bCs/>
        </w:rPr>
      </w:pPr>
      <w:r w:rsidRPr="00A86615">
        <w:rPr>
          <w:b/>
        </w:rPr>
        <w:t xml:space="preserve">3. </w:t>
      </w:r>
      <w:r w:rsidRPr="00A86615">
        <w:rPr>
          <w:b/>
          <w:bCs/>
        </w:rPr>
        <w:t>Что объединяет понятия, образующие каждый из представле</w:t>
      </w:r>
      <w:r>
        <w:rPr>
          <w:b/>
          <w:bCs/>
        </w:rPr>
        <w:t xml:space="preserve">нных рядов? Дайте краткий </w:t>
      </w:r>
      <w:r w:rsidRPr="002949FD">
        <w:rPr>
          <w:b/>
        </w:rPr>
        <w:t>(за каждый правильный ответ – 1 балл; всего за задание – 3 балла).</w:t>
      </w:r>
    </w:p>
    <w:p w:rsidR="00F002DA" w:rsidRDefault="00F002DA" w:rsidP="00F1625F">
      <w:pPr>
        <w:spacing w:line="240" w:lineRule="auto"/>
        <w:contextualSpacing/>
        <w:rPr>
          <w:b/>
        </w:rPr>
      </w:pPr>
    </w:p>
    <w:p w:rsidR="00F002DA" w:rsidRPr="00D9261C" w:rsidRDefault="00F002DA" w:rsidP="00F1625F">
      <w:pPr>
        <w:spacing w:line="240" w:lineRule="auto"/>
        <w:contextualSpacing/>
        <w:rPr>
          <w:sz w:val="8"/>
          <w:szCs w:val="8"/>
        </w:rPr>
      </w:pPr>
      <w:r w:rsidRPr="000503CF">
        <w:t xml:space="preserve">3.1. </w:t>
      </w:r>
      <w:r w:rsidRPr="00D9261C">
        <w:t>Покупка или продажа государственных облигаций на открытом рынке, установление нормы банковских резервов, установление учетной ставки.</w:t>
      </w:r>
    </w:p>
    <w:p w:rsidR="00F002DA" w:rsidRPr="00D9261C" w:rsidRDefault="00F002DA" w:rsidP="00F1625F">
      <w:pPr>
        <w:spacing w:line="240" w:lineRule="auto"/>
      </w:pPr>
      <w:r w:rsidRPr="00D9261C">
        <w:rPr>
          <w:i/>
        </w:rPr>
        <w:t>Ответ:</w:t>
      </w:r>
      <w:r w:rsidRPr="00D9261C">
        <w:t xml:space="preserve"> инструменты денежно-кредитной (монетарной) политики.</w:t>
      </w:r>
    </w:p>
    <w:p w:rsidR="00F002DA" w:rsidRDefault="00F002DA" w:rsidP="00F1625F">
      <w:pPr>
        <w:spacing w:line="240" w:lineRule="auto"/>
        <w:contextualSpacing/>
      </w:pPr>
    </w:p>
    <w:p w:rsidR="00F002DA" w:rsidRDefault="00F002DA" w:rsidP="00F1625F">
      <w:pPr>
        <w:spacing w:line="240" w:lineRule="auto"/>
        <w:contextualSpacing/>
      </w:pPr>
      <w:r>
        <w:t>3.2. Зачёт, отступное, исполнение, новация, невозможность исполнения.</w:t>
      </w:r>
    </w:p>
    <w:p w:rsidR="00F002DA" w:rsidRDefault="00F002DA" w:rsidP="00F1625F">
      <w:pPr>
        <w:spacing w:line="240" w:lineRule="auto"/>
        <w:contextualSpacing/>
      </w:pPr>
      <w:r w:rsidRPr="00A41B63">
        <w:rPr>
          <w:i/>
        </w:rPr>
        <w:t>Ответ</w:t>
      </w:r>
      <w:r>
        <w:t>: основания прекращения обязательств</w:t>
      </w:r>
    </w:p>
    <w:p w:rsidR="00F002DA" w:rsidRDefault="00F002DA" w:rsidP="00F1625F">
      <w:pPr>
        <w:spacing w:line="240" w:lineRule="auto"/>
        <w:contextualSpacing/>
      </w:pPr>
    </w:p>
    <w:p w:rsidR="00F002DA" w:rsidRDefault="00F002DA" w:rsidP="00F1625F">
      <w:pPr>
        <w:spacing w:line="240" w:lineRule="auto"/>
        <w:contextualSpacing/>
      </w:pPr>
      <w:r>
        <w:t>3.3. Подструктура направленности, подструктура опыта, подструктура форм отражения, подструктура конституциональных свойств.</w:t>
      </w:r>
    </w:p>
    <w:p w:rsidR="00F002DA" w:rsidRDefault="00F002DA" w:rsidP="00F1625F">
      <w:pPr>
        <w:spacing w:line="240" w:lineRule="auto"/>
        <w:contextualSpacing/>
      </w:pPr>
      <w:r w:rsidRPr="00A41B63">
        <w:rPr>
          <w:i/>
        </w:rPr>
        <w:t>Ответ</w:t>
      </w:r>
      <w:r>
        <w:t>: элементы структуры личности (по К.К. Платонову).</w:t>
      </w:r>
    </w:p>
    <w:p w:rsidR="00F002DA" w:rsidRPr="000503CF" w:rsidRDefault="00F002DA" w:rsidP="00F1625F">
      <w:pPr>
        <w:spacing w:line="240" w:lineRule="auto"/>
        <w:contextualSpacing/>
      </w:pPr>
    </w:p>
    <w:p w:rsidR="00F002DA" w:rsidRPr="000503CF" w:rsidRDefault="00F002DA" w:rsidP="00F1625F">
      <w:pPr>
        <w:spacing w:line="240" w:lineRule="auto"/>
        <w:contextualSpacing/>
        <w:rPr>
          <w:b/>
          <w:color w:val="FF0000"/>
        </w:rPr>
      </w:pPr>
      <w:r w:rsidRPr="00672CA0">
        <w:rPr>
          <w:b/>
        </w:rPr>
        <w:t xml:space="preserve">4. Решите логическую задачу (за правильный ответ на «Вопрос 1» – 1 </w:t>
      </w:r>
      <w:r w:rsidRPr="002949FD">
        <w:rPr>
          <w:b/>
        </w:rPr>
        <w:t xml:space="preserve">балл; за правильный ответ на </w:t>
      </w:r>
      <w:r>
        <w:rPr>
          <w:b/>
        </w:rPr>
        <w:t>«</w:t>
      </w:r>
      <w:r w:rsidRPr="002949FD">
        <w:rPr>
          <w:b/>
        </w:rPr>
        <w:t>Вопрос 2</w:t>
      </w:r>
      <w:r>
        <w:rPr>
          <w:b/>
        </w:rPr>
        <w:t>»</w:t>
      </w:r>
      <w:r w:rsidRPr="002949FD">
        <w:rPr>
          <w:b/>
        </w:rPr>
        <w:t xml:space="preserve"> – 1 балл; за правильное обоснование – 3 балла; всего за задание – 5 баллов).</w:t>
      </w:r>
    </w:p>
    <w:p w:rsidR="00F002DA" w:rsidRPr="00373BEC" w:rsidRDefault="00F002DA" w:rsidP="00F1625F">
      <w:pPr>
        <w:spacing w:line="240" w:lineRule="auto"/>
        <w:rPr>
          <w:b/>
        </w:rPr>
      </w:pPr>
      <w:r w:rsidRPr="00373BEC">
        <w:rPr>
          <w:b/>
        </w:rPr>
        <w:t xml:space="preserve"> «Найдите преступника» </w:t>
      </w:r>
    </w:p>
    <w:p w:rsidR="00F002DA" w:rsidRPr="00DA6DB8" w:rsidRDefault="00F002DA" w:rsidP="00F1625F">
      <w:pPr>
        <w:spacing w:line="240" w:lineRule="auto"/>
      </w:pPr>
      <w:r>
        <w:t xml:space="preserve"> Дом </w:t>
      </w:r>
      <w:r w:rsidRPr="00DA6DB8">
        <w:t xml:space="preserve">Шорти Финелли </w:t>
      </w:r>
      <w:r>
        <w:t>был ограблен. Полиция арестовала по подозрению в ограблении троих: Брауна</w:t>
      </w:r>
      <w:r w:rsidRPr="00DA6DB8">
        <w:t>, Джо</w:t>
      </w:r>
      <w:r>
        <w:t>на</w:t>
      </w:r>
      <w:r w:rsidRPr="00DA6DB8">
        <w:t xml:space="preserve"> </w:t>
      </w:r>
      <w:r>
        <w:t>и Смита</w:t>
      </w:r>
      <w:r w:rsidRPr="00DA6DB8">
        <w:t>. На допрос</w:t>
      </w:r>
      <w:r>
        <w:t>е задержанные дали следующие по</w:t>
      </w:r>
      <w:r w:rsidRPr="00DA6DB8">
        <w:t xml:space="preserve">казания. </w:t>
      </w:r>
    </w:p>
    <w:p w:rsidR="00F002DA" w:rsidRPr="00DA6DB8" w:rsidRDefault="00F002DA" w:rsidP="00F1625F">
      <w:pPr>
        <w:spacing w:line="240" w:lineRule="auto"/>
      </w:pPr>
      <w:r>
        <w:t xml:space="preserve"> Браун: «Я не грабил</w:t>
      </w:r>
      <w:r w:rsidRPr="00DA6DB8">
        <w:t>. Я никогда не видел Джо</w:t>
      </w:r>
      <w:r>
        <w:t>на</w:t>
      </w:r>
      <w:r w:rsidRPr="00DA6DB8">
        <w:t xml:space="preserve"> раньше. Я знаю Шорти». </w:t>
      </w:r>
    </w:p>
    <w:p w:rsidR="00F002DA" w:rsidRDefault="00F002DA" w:rsidP="00F1625F">
      <w:pPr>
        <w:spacing w:line="240" w:lineRule="auto"/>
      </w:pPr>
      <w:r>
        <w:t xml:space="preserve"> Джон: «Я не грабил. Браун и Смит</w:t>
      </w:r>
      <w:r w:rsidRPr="00DA6DB8">
        <w:t xml:space="preserve"> - мои приятели. </w:t>
      </w:r>
      <w:r>
        <w:t>Браун никогда никого не грабил</w:t>
      </w:r>
      <w:r w:rsidRPr="00DA6DB8">
        <w:t xml:space="preserve">». </w:t>
      </w:r>
    </w:p>
    <w:p w:rsidR="00F002DA" w:rsidRDefault="00F002DA" w:rsidP="00F1625F">
      <w:pPr>
        <w:spacing w:line="240" w:lineRule="auto"/>
      </w:pPr>
      <w:r>
        <w:t xml:space="preserve"> Смит: «Я не грабил</w:t>
      </w:r>
      <w:r w:rsidRPr="00DA6DB8">
        <w:t>.</w:t>
      </w:r>
      <w:r>
        <w:t xml:space="preserve"> Браун лжет, говоря, что он никог</w:t>
      </w:r>
      <w:r w:rsidRPr="00DA6DB8">
        <w:t>да раньше не видел Джо</w:t>
      </w:r>
      <w:r>
        <w:t>на. Я знаю, кто из двух других подозреваемых - грабитель</w:t>
      </w:r>
      <w:r w:rsidRPr="00DA6DB8">
        <w:t xml:space="preserve">». </w:t>
      </w:r>
    </w:p>
    <w:p w:rsidR="00F002DA" w:rsidRDefault="00F002DA" w:rsidP="00F1625F">
      <w:pPr>
        <w:spacing w:line="240" w:lineRule="auto"/>
      </w:pPr>
    </w:p>
    <w:p w:rsidR="00F002DA" w:rsidRPr="00DA6DB8" w:rsidRDefault="00F002DA" w:rsidP="00F1625F">
      <w:pPr>
        <w:spacing w:line="240" w:lineRule="auto"/>
      </w:pPr>
      <w:r w:rsidRPr="00DA6DB8">
        <w:t>Известно, что одно из высказ</w:t>
      </w:r>
      <w:r>
        <w:t>ываний каждого подозреваемого</w:t>
      </w:r>
      <w:r w:rsidRPr="00DA6DB8">
        <w:t xml:space="preserve"> ложно </w:t>
      </w:r>
      <w:r>
        <w:t>и один из подозреваемых совершил данное преступление</w:t>
      </w:r>
      <w:r w:rsidRPr="00DA6DB8">
        <w:t xml:space="preserve">. </w:t>
      </w:r>
    </w:p>
    <w:p w:rsidR="00F002DA" w:rsidRDefault="00F002DA" w:rsidP="00F1625F">
      <w:pPr>
        <w:spacing w:line="240" w:lineRule="auto"/>
      </w:pPr>
    </w:p>
    <w:p w:rsidR="00F002DA" w:rsidRPr="00373BEC" w:rsidRDefault="00F002DA" w:rsidP="00F1625F">
      <w:pPr>
        <w:spacing w:line="240" w:lineRule="auto"/>
        <w:rPr>
          <w:i/>
        </w:rPr>
      </w:pPr>
      <w:r>
        <w:rPr>
          <w:i/>
        </w:rPr>
        <w:t>Кто из подозреваемых - преступник</w:t>
      </w:r>
      <w:r w:rsidRPr="00373BEC">
        <w:rPr>
          <w:i/>
        </w:rPr>
        <w:t>? Какие высказывания в показаниях подозреваемых являются ложными?</w:t>
      </w:r>
      <w:r>
        <w:rPr>
          <w:i/>
        </w:rPr>
        <w:t xml:space="preserve"> </w:t>
      </w:r>
      <w:r w:rsidRPr="00373BEC">
        <w:rPr>
          <w:i/>
        </w:rPr>
        <w:t>Обоснуйте свой ответ.</w:t>
      </w:r>
    </w:p>
    <w:p w:rsidR="00F002DA" w:rsidRPr="00DA6DB8" w:rsidRDefault="00F002DA" w:rsidP="00F1625F">
      <w:pPr>
        <w:spacing w:line="240" w:lineRule="auto"/>
      </w:pPr>
    </w:p>
    <w:p w:rsidR="00F002DA" w:rsidRPr="003665BE" w:rsidRDefault="00F002DA" w:rsidP="00F1625F">
      <w:pPr>
        <w:spacing w:line="240" w:lineRule="auto"/>
        <w:rPr>
          <w:b/>
        </w:rPr>
      </w:pPr>
      <w:r w:rsidRPr="003665BE">
        <w:rPr>
          <w:b/>
        </w:rPr>
        <w:t>Ответ:</w:t>
      </w:r>
    </w:p>
    <w:p w:rsidR="00F002DA" w:rsidRDefault="00F002DA" w:rsidP="00F1625F">
      <w:pPr>
        <w:spacing w:line="240" w:lineRule="auto"/>
      </w:pPr>
      <w:r>
        <w:t>Преступник</w:t>
      </w:r>
      <w:r w:rsidRPr="002B42F3">
        <w:t xml:space="preserve"> - Джо</w:t>
      </w:r>
      <w:r>
        <w:t>н</w:t>
      </w:r>
      <w:r w:rsidRPr="002B42F3">
        <w:t>.</w:t>
      </w:r>
    </w:p>
    <w:p w:rsidR="00F002DA" w:rsidRDefault="00F002DA" w:rsidP="00F1625F">
      <w:pPr>
        <w:spacing w:line="240" w:lineRule="auto"/>
      </w:pPr>
    </w:p>
    <w:p w:rsidR="00F002DA" w:rsidRDefault="00F002DA" w:rsidP="00F1625F">
      <w:pPr>
        <w:spacing w:line="240" w:lineRule="auto"/>
      </w:pPr>
      <w:r w:rsidRPr="003665BE">
        <w:rPr>
          <w:i/>
        </w:rPr>
        <w:t>Обоснование:</w:t>
      </w:r>
      <w:r w:rsidRPr="006B40F0">
        <w:t xml:space="preserve"> </w:t>
      </w:r>
    </w:p>
    <w:p w:rsidR="00F002DA" w:rsidRPr="00DA6DB8" w:rsidRDefault="00F002DA" w:rsidP="00F1625F">
      <w:pPr>
        <w:spacing w:line="240" w:lineRule="auto"/>
      </w:pPr>
      <w:r>
        <w:t xml:space="preserve"> </w:t>
      </w:r>
      <w:r w:rsidRPr="00DA6DB8">
        <w:t xml:space="preserve">Вариант 1 </w:t>
      </w:r>
    </w:p>
    <w:p w:rsidR="00F002DA" w:rsidRPr="00DA6DB8" w:rsidRDefault="00F002DA" w:rsidP="00F1625F">
      <w:pPr>
        <w:spacing w:line="240" w:lineRule="auto"/>
      </w:pPr>
      <w:r>
        <w:t xml:space="preserve"> Пусть преступник - Смит</w:t>
      </w:r>
      <w:r w:rsidRPr="00DA6DB8">
        <w:t>. То</w:t>
      </w:r>
      <w:r>
        <w:t>гда его утверждение «Я не грабил</w:t>
      </w:r>
      <w:r w:rsidRPr="00DA6DB8">
        <w:t xml:space="preserve">» ложно. Но </w:t>
      </w:r>
      <w:r>
        <w:t>если преступник</w:t>
      </w:r>
      <w:r w:rsidRPr="00DA6DB8">
        <w:t xml:space="preserve"> - он</w:t>
      </w:r>
      <w:r>
        <w:t>, то его утверждение, что грабитель</w:t>
      </w:r>
      <w:r w:rsidRPr="00DA6DB8">
        <w:t xml:space="preserve"> -</w:t>
      </w:r>
      <w:r>
        <w:t xml:space="preserve"> </w:t>
      </w:r>
      <w:r w:rsidRPr="00DA6DB8">
        <w:t>один из двух других</w:t>
      </w:r>
      <w:r>
        <w:t xml:space="preserve"> подозреваемых, тоже ложно. Тогда в утверждении Смита</w:t>
      </w:r>
      <w:r w:rsidRPr="00DA6DB8">
        <w:t xml:space="preserve"> два ложных высказывания, что невозможно. </w:t>
      </w:r>
    </w:p>
    <w:p w:rsidR="00F002DA" w:rsidRDefault="00F002DA" w:rsidP="00F1625F">
      <w:pPr>
        <w:spacing w:line="240" w:lineRule="auto"/>
      </w:pPr>
      <w:r w:rsidRPr="00DA6DB8">
        <w:t>Получили против</w:t>
      </w:r>
      <w:r>
        <w:t>оречие. Значит, наше предположение, что Смит - преступник</w:t>
      </w:r>
      <w:r w:rsidRPr="00DA6DB8">
        <w:t>, неверно.</w:t>
      </w:r>
    </w:p>
    <w:p w:rsidR="00F002DA" w:rsidRDefault="00F002DA" w:rsidP="00F1625F">
      <w:pPr>
        <w:spacing w:line="240" w:lineRule="auto"/>
      </w:pPr>
    </w:p>
    <w:p w:rsidR="00F002DA" w:rsidRDefault="00F002DA" w:rsidP="00F1625F">
      <w:pPr>
        <w:spacing w:line="240" w:lineRule="auto"/>
      </w:pPr>
      <w:r>
        <w:t xml:space="preserve"> Вариант 2</w:t>
      </w:r>
    </w:p>
    <w:p w:rsidR="00F002DA" w:rsidRPr="00373BEC" w:rsidRDefault="00F002DA" w:rsidP="00F1625F">
      <w:pPr>
        <w:spacing w:line="240" w:lineRule="auto"/>
      </w:pPr>
      <w:r>
        <w:t>Пусть преступник - Браун</w:t>
      </w:r>
      <w:r w:rsidRPr="00373BEC">
        <w:t xml:space="preserve">, и его первое показание ложно. Тогда истинны его высказывания «Я </w:t>
      </w:r>
      <w:r>
        <w:t xml:space="preserve">никогда не видел Джона раньше» и </w:t>
      </w:r>
      <w:r w:rsidRPr="00373BEC">
        <w:t xml:space="preserve">«Я знаю Шорти». Но в этом случае </w:t>
      </w:r>
      <w:r>
        <w:t>в показаниях</w:t>
      </w:r>
      <w:r w:rsidRPr="00373BEC">
        <w:t xml:space="preserve"> Джо</w:t>
      </w:r>
      <w:r>
        <w:t>на получится два ложных высказывания: «Браун и Смит - мои приятели» и «Браун</w:t>
      </w:r>
      <w:r w:rsidRPr="00373BEC">
        <w:t xml:space="preserve"> никогда </w:t>
      </w:r>
      <w:r>
        <w:t>никого не грабил</w:t>
      </w:r>
      <w:r w:rsidRPr="00373BEC">
        <w:t xml:space="preserve">». </w:t>
      </w:r>
    </w:p>
    <w:p w:rsidR="00F002DA" w:rsidRDefault="00F002DA" w:rsidP="00F1625F">
      <w:pPr>
        <w:spacing w:line="240" w:lineRule="auto"/>
      </w:pPr>
      <w:r>
        <w:t xml:space="preserve"> </w:t>
      </w:r>
      <w:r w:rsidRPr="00373BEC">
        <w:t>Снова получено пр</w:t>
      </w:r>
      <w:r>
        <w:t>отиворечие. Значит, наше предпо</w:t>
      </w:r>
      <w:r w:rsidRPr="00373BEC">
        <w:t>ложение</w:t>
      </w:r>
      <w:r>
        <w:t xml:space="preserve"> о виновности Брауна тоже</w:t>
      </w:r>
      <w:r w:rsidRPr="00373BEC">
        <w:t xml:space="preserve"> неверно.</w:t>
      </w:r>
    </w:p>
    <w:p w:rsidR="00F002DA" w:rsidRDefault="00F002DA" w:rsidP="00F1625F">
      <w:pPr>
        <w:spacing w:line="240" w:lineRule="auto"/>
      </w:pPr>
    </w:p>
    <w:p w:rsidR="00F002DA" w:rsidRPr="00373BEC" w:rsidRDefault="00F002DA" w:rsidP="00F1625F">
      <w:pPr>
        <w:spacing w:line="240" w:lineRule="auto"/>
      </w:pPr>
      <w:r w:rsidRPr="00373BEC">
        <w:t xml:space="preserve">Вариант 3 </w:t>
      </w:r>
    </w:p>
    <w:p w:rsidR="00F002DA" w:rsidRDefault="00F002DA" w:rsidP="00F1625F">
      <w:pPr>
        <w:spacing w:line="240" w:lineRule="auto"/>
      </w:pPr>
      <w:r>
        <w:t xml:space="preserve"> Тогда преступник</w:t>
      </w:r>
      <w:r w:rsidRPr="00373BEC">
        <w:t xml:space="preserve"> - Джо</w:t>
      </w:r>
      <w:r>
        <w:t>н</w:t>
      </w:r>
      <w:r w:rsidRPr="00373BEC">
        <w:t xml:space="preserve">. </w:t>
      </w:r>
      <w:r>
        <w:t xml:space="preserve">Если это так, </w:t>
      </w:r>
      <w:r w:rsidRPr="00373BEC">
        <w:t xml:space="preserve">все </w:t>
      </w:r>
      <w:r>
        <w:t xml:space="preserve">показания остальных подозреваемых должны удовлетворять </w:t>
      </w:r>
      <w:r w:rsidRPr="00373BEC">
        <w:t>условию задачи.</w:t>
      </w:r>
      <w:r>
        <w:t xml:space="preserve"> </w:t>
      </w:r>
    </w:p>
    <w:p w:rsidR="00F002DA" w:rsidRPr="00373BEC" w:rsidRDefault="00F002DA" w:rsidP="00F1625F">
      <w:pPr>
        <w:spacing w:line="240" w:lineRule="auto"/>
      </w:pPr>
      <w:r>
        <w:t>И так, Джон: «Я не грабил</w:t>
      </w:r>
      <w:r w:rsidRPr="00373BEC">
        <w:t>»</w:t>
      </w:r>
      <w:r>
        <w:t xml:space="preserve"> (ложь), «Браун и Смит - мои при</w:t>
      </w:r>
      <w:r w:rsidRPr="00373BEC">
        <w:t>ятел</w:t>
      </w:r>
      <w:r>
        <w:t>и» (истина), «Браун никогда никого не грабил» (ис</w:t>
      </w:r>
      <w:r w:rsidRPr="00373BEC">
        <w:t xml:space="preserve">тина). </w:t>
      </w:r>
    </w:p>
    <w:p w:rsidR="00F002DA" w:rsidRDefault="00F002DA" w:rsidP="00F1625F">
      <w:pPr>
        <w:spacing w:line="240" w:lineRule="auto"/>
      </w:pPr>
      <w:r>
        <w:t>Тогда,</w:t>
      </w:r>
      <w:r w:rsidRPr="00373BEC">
        <w:t xml:space="preserve"> </w:t>
      </w:r>
      <w:r>
        <w:t>Браун: «Я не грабил</w:t>
      </w:r>
      <w:r w:rsidRPr="00373BEC">
        <w:t>» (истина), «Я никогда не видел Джо</w:t>
      </w:r>
      <w:r>
        <w:t>на</w:t>
      </w:r>
      <w:r w:rsidRPr="00373BEC">
        <w:t xml:space="preserve"> раньше» (ложь), «Я знаю Шорти» (истина). </w:t>
      </w:r>
    </w:p>
    <w:p w:rsidR="00F002DA" w:rsidRDefault="00F002DA" w:rsidP="00F1625F">
      <w:pPr>
        <w:spacing w:line="240" w:lineRule="auto"/>
      </w:pPr>
      <w:r>
        <w:t>Смит: «Я не грабил» (истина), «Браун</w:t>
      </w:r>
      <w:r w:rsidRPr="00373BEC">
        <w:t xml:space="preserve"> лжет, говоря, что он никогда раньше не видел Джо</w:t>
      </w:r>
      <w:r>
        <w:t>на</w:t>
      </w:r>
      <w:r w:rsidRPr="00373BEC">
        <w:t>» (истина), «Я знаю, кто из дв</w:t>
      </w:r>
      <w:r>
        <w:t>ух других подозреваемых - грабитель</w:t>
      </w:r>
      <w:r w:rsidRPr="00373BEC">
        <w:t xml:space="preserve">» (ложь). </w:t>
      </w:r>
    </w:p>
    <w:p w:rsidR="00F002DA" w:rsidRDefault="00F002DA" w:rsidP="00F1625F">
      <w:pPr>
        <w:spacing w:line="240" w:lineRule="auto"/>
      </w:pPr>
      <w:r>
        <w:t xml:space="preserve"> </w:t>
      </w:r>
      <w:r w:rsidRPr="00373BEC">
        <w:t>Противоречия не</w:t>
      </w:r>
      <w:r>
        <w:t>т. Предположение о виновности Джона подтверди</w:t>
      </w:r>
      <w:r w:rsidRPr="00373BEC">
        <w:t>лось.</w:t>
      </w:r>
    </w:p>
    <w:p w:rsidR="00F002DA" w:rsidRDefault="00F002DA" w:rsidP="00F1625F">
      <w:pPr>
        <w:spacing w:line="240" w:lineRule="auto"/>
      </w:pPr>
    </w:p>
    <w:p w:rsidR="00F002DA" w:rsidRDefault="00F002DA" w:rsidP="00F1625F">
      <w:pPr>
        <w:spacing w:line="240" w:lineRule="auto"/>
        <w:contextualSpacing/>
        <w:rPr>
          <w:b/>
        </w:rPr>
      </w:pPr>
      <w:r>
        <w:rPr>
          <w:b/>
        </w:rPr>
        <w:t xml:space="preserve">5. Решите экономическую задачу </w:t>
      </w:r>
      <w:r w:rsidRPr="00FC4D23">
        <w:rPr>
          <w:b/>
        </w:rPr>
        <w:t>(за правильный ответ – 1 балл; за правильное обоснование – 9 баллов; всего за задание – 10 баллов).</w:t>
      </w:r>
    </w:p>
    <w:p w:rsidR="00F002DA" w:rsidRPr="00D9261C" w:rsidRDefault="00F002DA" w:rsidP="00F1625F">
      <w:pPr>
        <w:spacing w:line="240" w:lineRule="auto"/>
        <w:rPr>
          <w:rFonts w:eastAsia="游明朝"/>
          <w:bCs/>
        </w:rPr>
      </w:pPr>
      <w:r w:rsidRPr="00D9261C">
        <w:rPr>
          <w:bCs/>
        </w:rPr>
        <w:t>Вестерос является монархическим государством.  Денежной единицей Вестероса является золотой дракон. Экономика Вестероса характеризуется следующими макроэкономическими показателями. Домохозяйства тратят 4 млн. золотых драконов на потребительские расходы, а оставшуюся часть откладывают на депозиты в Железном банке. Известно, что сбережения домохозяйств в два раза меньше инвестиционных расходов фирм. В казну Вестероса поступают налоги в размере 1,5 млн. золотых драконов. Государство для содержания армии закупает лошадей, доспехи и оружие на сумму 2 млн. золотых драконов и выплачивает субсидии кузнецам и кораблестроителям на сумму 0,5 млн. золотых драконов. Вестерос экспортирует строевой лес, пеньку, пушнину на сумму 1,5 млн. золотых драконов, импортирует стекло, ткани, кружева на сумму 3 млн. золотых драконов.  Определите совокупный объем выпуска в Вестеросе.</w:t>
      </w:r>
      <w:r w:rsidRPr="00D9261C">
        <w:t xml:space="preserve"> Приведите решение.</w:t>
      </w:r>
    </w:p>
    <w:p w:rsidR="00F002DA" w:rsidRPr="00D9261C" w:rsidRDefault="00F002DA" w:rsidP="00F1625F">
      <w:pPr>
        <w:spacing w:line="240" w:lineRule="auto"/>
        <w:rPr>
          <w:rFonts w:eastAsia="游明朝"/>
          <w:bCs/>
        </w:rPr>
      </w:pPr>
    </w:p>
    <w:p w:rsidR="00F002DA" w:rsidRPr="00D9261C" w:rsidRDefault="00F002DA" w:rsidP="00F1625F">
      <w:pPr>
        <w:spacing w:line="240" w:lineRule="auto"/>
        <w:rPr>
          <w:bCs/>
        </w:rPr>
      </w:pPr>
      <w:r w:rsidRPr="00D9261C">
        <w:rPr>
          <w:bCs/>
          <w:i/>
        </w:rPr>
        <w:t>Ответ:</w:t>
      </w:r>
      <w:r w:rsidRPr="00D9261C">
        <w:rPr>
          <w:bCs/>
        </w:rPr>
        <w:t xml:space="preserve"> совокупный объем выпуска равен 5,5 млн. золотых драконов.</w:t>
      </w:r>
    </w:p>
    <w:p w:rsidR="00F002DA" w:rsidRPr="00D9261C" w:rsidRDefault="00F002DA" w:rsidP="00F1625F">
      <w:pPr>
        <w:spacing w:line="240" w:lineRule="auto"/>
        <w:rPr>
          <w:bCs/>
          <w:i/>
        </w:rPr>
      </w:pPr>
      <w:r w:rsidRPr="00D9261C">
        <w:rPr>
          <w:bCs/>
          <w:i/>
        </w:rPr>
        <w:t>Решение:</w:t>
      </w:r>
    </w:p>
    <w:p w:rsidR="00F002DA" w:rsidRPr="00D9261C" w:rsidRDefault="00F002DA" w:rsidP="00F1625F">
      <w:pPr>
        <w:pStyle w:val="ListParagraph"/>
        <w:numPr>
          <w:ilvl w:val="0"/>
          <w:numId w:val="28"/>
        </w:numPr>
        <w:spacing w:line="240" w:lineRule="auto"/>
        <w:rPr>
          <w:rFonts w:eastAsia="游明朝"/>
          <w:bCs/>
        </w:rPr>
      </w:pPr>
      <w:r w:rsidRPr="00D9261C">
        <w:rPr>
          <w:rFonts w:eastAsia="游明朝"/>
          <w:bCs/>
        </w:rPr>
        <w:t xml:space="preserve">Сбережения государства </w:t>
      </w:r>
      <w:r w:rsidRPr="00D9261C">
        <w:rPr>
          <w:rFonts w:eastAsia="游明朝"/>
          <w:bCs/>
          <w:lang w:val="en-US"/>
        </w:rPr>
        <w:t>Sg</w:t>
      </w:r>
      <w:r w:rsidRPr="00D9261C">
        <w:rPr>
          <w:rFonts w:eastAsia="游明朝"/>
          <w:bCs/>
        </w:rPr>
        <w:t xml:space="preserve"> = </w:t>
      </w:r>
      <w:r w:rsidRPr="00D9261C">
        <w:rPr>
          <w:rFonts w:eastAsia="游明朝"/>
          <w:bCs/>
          <w:lang w:val="en-US"/>
        </w:rPr>
        <w:t>Tx</w:t>
      </w:r>
      <w:r w:rsidRPr="00D9261C">
        <w:rPr>
          <w:rFonts w:eastAsia="游明朝"/>
          <w:bCs/>
        </w:rPr>
        <w:t>-</w:t>
      </w:r>
      <w:r w:rsidRPr="00D9261C">
        <w:rPr>
          <w:rFonts w:eastAsia="游明朝"/>
          <w:bCs/>
          <w:lang w:val="en-US"/>
        </w:rPr>
        <w:t>G</w:t>
      </w:r>
      <w:r w:rsidRPr="00D9261C">
        <w:rPr>
          <w:rFonts w:eastAsia="游明朝"/>
          <w:bCs/>
        </w:rPr>
        <w:t>-</w:t>
      </w:r>
      <w:r w:rsidRPr="00D9261C">
        <w:rPr>
          <w:rFonts w:eastAsia="游明朝"/>
          <w:bCs/>
          <w:lang w:val="en-US"/>
        </w:rPr>
        <w:t>Tr</w:t>
      </w:r>
      <w:r w:rsidRPr="00D9261C">
        <w:rPr>
          <w:rFonts w:eastAsia="游明朝"/>
          <w:bCs/>
        </w:rPr>
        <w:t xml:space="preserve"> = 1,5 – 2 – 0,5 = -1.</w:t>
      </w:r>
    </w:p>
    <w:p w:rsidR="00F002DA" w:rsidRPr="00D9261C" w:rsidRDefault="00F002DA" w:rsidP="00F1625F">
      <w:pPr>
        <w:pStyle w:val="ListParagraph"/>
        <w:numPr>
          <w:ilvl w:val="0"/>
          <w:numId w:val="28"/>
        </w:numPr>
        <w:spacing w:line="240" w:lineRule="auto"/>
        <w:rPr>
          <w:rFonts w:eastAsia="游明朝"/>
          <w:bCs/>
        </w:rPr>
      </w:pPr>
      <w:r w:rsidRPr="00D9261C">
        <w:rPr>
          <w:rFonts w:eastAsia="游明朝"/>
          <w:bCs/>
        </w:rPr>
        <w:t xml:space="preserve">Сбережения заграницы </w:t>
      </w:r>
      <w:r w:rsidRPr="00D9261C">
        <w:rPr>
          <w:rFonts w:eastAsia="游明朝"/>
          <w:bCs/>
          <w:lang w:val="en-US"/>
        </w:rPr>
        <w:t>Sf</w:t>
      </w:r>
      <w:r w:rsidRPr="00D9261C">
        <w:rPr>
          <w:rFonts w:eastAsia="游明朝"/>
          <w:bCs/>
        </w:rPr>
        <w:t xml:space="preserve"> = </w:t>
      </w:r>
      <w:r w:rsidRPr="00D9261C">
        <w:rPr>
          <w:rFonts w:eastAsia="游明朝"/>
          <w:bCs/>
          <w:lang w:val="en-US"/>
        </w:rPr>
        <w:t>Im</w:t>
      </w:r>
      <w:r w:rsidRPr="00D9261C">
        <w:rPr>
          <w:rFonts w:eastAsia="游明朝"/>
          <w:bCs/>
        </w:rPr>
        <w:t>-</w:t>
      </w:r>
      <w:r w:rsidRPr="00D9261C">
        <w:rPr>
          <w:rFonts w:eastAsia="游明朝"/>
          <w:bCs/>
          <w:lang w:val="en-US"/>
        </w:rPr>
        <w:t>Ex</w:t>
      </w:r>
      <w:r w:rsidRPr="00D9261C">
        <w:rPr>
          <w:rFonts w:eastAsia="游明朝"/>
          <w:bCs/>
        </w:rPr>
        <w:t>=3-1,5=1,5.</w:t>
      </w:r>
    </w:p>
    <w:p w:rsidR="00F002DA" w:rsidRPr="00D9261C" w:rsidRDefault="00F002DA" w:rsidP="00F1625F">
      <w:pPr>
        <w:pStyle w:val="ListParagraph"/>
        <w:numPr>
          <w:ilvl w:val="0"/>
          <w:numId w:val="28"/>
        </w:numPr>
        <w:spacing w:line="240" w:lineRule="auto"/>
        <w:rPr>
          <w:rFonts w:eastAsia="游明朝"/>
          <w:bCs/>
        </w:rPr>
      </w:pPr>
      <w:r w:rsidRPr="00D9261C">
        <w:rPr>
          <w:rFonts w:eastAsia="游明朝"/>
          <w:bCs/>
        </w:rPr>
        <w:t>Инвестиционные расходы фирм</w:t>
      </w:r>
    </w:p>
    <w:p w:rsidR="00F002DA" w:rsidRPr="00D9261C" w:rsidRDefault="00F002DA" w:rsidP="00F1625F">
      <w:pPr>
        <w:pStyle w:val="ListParagraph"/>
        <w:tabs>
          <w:tab w:val="left" w:pos="1367"/>
        </w:tabs>
        <w:spacing w:line="240" w:lineRule="auto"/>
        <w:rPr>
          <w:lang w:val="en-US"/>
        </w:rPr>
      </w:pPr>
      <w:r w:rsidRPr="000B76BD">
        <w:rPr>
          <w:rFonts w:eastAsia="游明朝"/>
          <w:lang w:val="en-US"/>
        </w:rPr>
        <w:fldChar w:fldCharType="begin"/>
      </w:r>
      <w:r w:rsidRPr="000B76BD">
        <w:rPr>
          <w:rFonts w:eastAsia="游明朝"/>
          <w:lang w:val="en-US"/>
        </w:rPr>
        <w:instrText xml:space="preserve"> QUOTE </w:instrText>
      </w:r>
      <w:r w:rsidRPr="000B76BD">
        <w:pict>
          <v:shape id="_x0000_i1037" type="#_x0000_t75" style="width:220.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98&quot;/&gt;&lt;w:dontDisplayPageBoundaries/&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3F5A&quot;/&gt;&lt;wsp:rsid wsp:val=&quot;00015073&quot;/&gt;&lt;wsp:rsid wsp:val=&quot;00023BDA&quot;/&gt;&lt;wsp:rsid wsp:val=&quot;000503CF&quot;/&gt;&lt;wsp:rsid wsp:val=&quot;00087A15&quot;/&gt;&lt;wsp:rsid wsp:val=&quot;0009561C&quot;/&gt;&lt;wsp:rsid wsp:val=&quot;000B76BD&quot;/&gt;&lt;wsp:rsid wsp:val=&quot;000C3905&quot;/&gt;&lt;wsp:rsid wsp:val=&quot;00166098&quot;/&gt;&lt;wsp:rsid wsp:val=&quot;001A051D&quot;/&gt;&lt;wsp:rsid wsp:val=&quot;001A1B4D&quot;/&gt;&lt;wsp:rsid wsp:val=&quot;001A5693&quot;/&gt;&lt;wsp:rsid wsp:val=&quot;001B19FD&quot;/&gt;&lt;wsp:rsid wsp:val=&quot;00233DFC&quot;/&gt;&lt;wsp:rsid wsp:val=&quot;00265823&quot;/&gt;&lt;wsp:rsid wsp:val=&quot;00355747&quot;/&gt;&lt;wsp:rsid wsp:val=&quot;003E7BEC&quot;/&gt;&lt;wsp:rsid wsp:val=&quot;003F3BE9&quot;/&gt;&lt;wsp:rsid wsp:val=&quot;004571F0&quot;/&gt;&lt;wsp:rsid wsp:val=&quot;004628BF&quot;/&gt;&lt;wsp:rsid wsp:val=&quot;00470068&quot;/&gt;&lt;wsp:rsid wsp:val=&quot;004A4029&quot;/&gt;&lt;wsp:rsid wsp:val=&quot;004B4BD3&quot;/&gt;&lt;wsp:rsid wsp:val=&quot;00540A11&quot;/&gt;&lt;wsp:rsid wsp:val=&quot;005D58FB&quot;/&gt;&lt;wsp:rsid wsp:val=&quot;005E4757&quot;/&gt;&lt;wsp:rsid wsp:val=&quot;005F69BF&quot;/&gt;&lt;wsp:rsid wsp:val=&quot;00600EE2&quot;/&gt;&lt;wsp:rsid wsp:val=&quot;006640DB&quot;/&gt;&lt;wsp:rsid wsp:val=&quot;00676B20&quot;/&gt;&lt;wsp:rsid wsp:val=&quot;006C24E0&quot;/&gt;&lt;wsp:rsid wsp:val=&quot;0071481D&quot;/&gt;&lt;wsp:rsid wsp:val=&quot;007253A5&quot;/&gt;&lt;wsp:rsid wsp:val=&quot;00797EB7&quot;/&gt;&lt;wsp:rsid wsp:val=&quot;007F42BA&quot;/&gt;&lt;wsp:rsid wsp:val=&quot;00820472&quot;/&gt;&lt;wsp:rsid wsp:val=&quot;00867505&quot;/&gt;&lt;wsp:rsid wsp:val=&quot;00874DB9&quot;/&gt;&lt;wsp:rsid wsp:val=&quot;008909B6&quot;/&gt;&lt;wsp:rsid wsp:val=&quot;008B7487&quot;/&gt;&lt;wsp:rsid wsp:val=&quot;008C616F&quot;/&gt;&lt;wsp:rsid wsp:val=&quot;009C59E5&quot;/&gt;&lt;wsp:rsid wsp:val=&quot;009F0F97&quot;/&gt;&lt;wsp:rsid wsp:val=&quot;00A41B63&quot;/&gt;&lt;wsp:rsid wsp:val=&quot;00A731A3&quot;/&gt;&lt;wsp:rsid wsp:val=&quot;00A86615&quot;/&gt;&lt;wsp:rsid wsp:val=&quot;00A9389B&quot;/&gt;&lt;wsp:rsid wsp:val=&quot;00AC00C7&quot;/&gt;&lt;wsp:rsid wsp:val=&quot;00BD1761&quot;/&gt;&lt;wsp:rsid wsp:val=&quot;00C13DAB&quot;/&gt;&lt;wsp:rsid wsp:val=&quot;00C60CC5&quot;/&gt;&lt;wsp:rsid wsp:val=&quot;00C95C16&quot;/&gt;&lt;wsp:rsid wsp:val=&quot;00CA0AAC&quot;/&gt;&lt;wsp:rsid wsp:val=&quot;00CA3EA2&quot;/&gt;&lt;wsp:rsid wsp:val=&quot;00CA7846&quot;/&gt;&lt;wsp:rsid wsp:val=&quot;00D03E12&quot;/&gt;&lt;wsp:rsid wsp:val=&quot;00D164E2&quot;/&gt;&lt;wsp:rsid wsp:val=&quot;00D35D76&quot;/&gt;&lt;wsp:rsid wsp:val=&quot;00D66561&quot;/&gt;&lt;wsp:rsid wsp:val=&quot;00DB40D5&quot;/&gt;&lt;wsp:rsid wsp:val=&quot;00E0019E&quot;/&gt;&lt;wsp:rsid wsp:val=&quot;00E33394&quot;/&gt;&lt;wsp:rsid wsp:val=&quot;00E504EE&quot;/&gt;&lt;wsp:rsid wsp:val=&quot;00E659AC&quot;/&gt;&lt;wsp:rsid wsp:val=&quot;00EC468C&quot;/&gt;&lt;wsp:rsid wsp:val=&quot;00ED3E2C&quot;/&gt;&lt;wsp:rsid wsp:val=&quot;00EE3F5A&quot;/&gt;&lt;wsp:rsid wsp:val=&quot;00EF1B8A&quot;/&gt;&lt;wsp:rsid wsp:val=&quot;00F170D2&quot;/&gt;&lt;/wsp:rsids&gt;&lt;/w:docPr&gt;&lt;w:body&gt;&lt;w:p wsp:rsidR=&quot;00000000&quot; wsp:rsidRDefault=&quot;004571F0&quot;&gt;&lt;m:oMathPara&gt;&lt;m:oMath&gt;&lt;m:d&gt;&lt;m:dPr&gt;&lt;m:begChr m:val=&quot;{&quot;/&gt;&lt;m:endChr m:val=&quot;&quot;/&gt;&lt;m:ctrlPr&gt;&lt;w:rPr&gt;&lt;w:rFonts w:ascii=&quot;Cambria Math&quot; w:h-ansi=&quot;Cambria Math&quot;/&gt;&lt;wx:font wx:val=&quot;Cambria Math&quot;/&gt;&lt;w:i/&gt;&lt;w:lang w:val=&quot;EN-US&quot;/&gt;&lt;/w:rPr&gt;&lt;/m:ctrlPr&gt;&lt;/m:dPr&gt;&lt;m:e&gt;&lt;m:eqArr&gt;&lt;m:eqArrPr&gt;&lt;m:ctrlPr&gt;&lt;w:rPr&gt;&lt;w:rFonts w:ascii=&quot;Cambria Math&quot; w:h-ansi=&quot;Cambria Math&quot;/&gt;&lt;wx:font wx:val=&quot;Cambria Math&quot;/&gt;&lt;w:i/&gt;&lt;w:lang w:val=&quot;EN-US&quot;/&gt;&lt;/w:rPr&gt;&lt;/m:ctrlPr&gt;&lt;/m:eqArrPr&gt;&lt;m:e&gt;&lt;m:r&gt;&lt;m:rPr&gt;&lt;m:sty m:val=&quot;p&quot;/&gt;&lt;/m:rPr&gt;&lt;w:rPr&gt;&lt;w:rFonts w:ascii=&quot;Cambria Math&quot; w:h-ansi=&quot;Cambria Math&quot;/&gt;&lt;wx:font wx:val=&quot;Cambria Math&quot;/&gt;&lt;w:lang w:val=&quot;EN-US&quot;/&gt;&lt;/w:rPr&gt;&lt;m:t&gt;I=Sp+Sg+Sf=Sp-1+1,5=Sp+0,5&lt;/m:t&gt;&lt;/m:r&gt;&lt;m:r&gt;&lt;w:rPr&gt;&lt;w:rFonts w:ascii=&quot;Cambria Math&quot; w:h-ansi=&quot;Cambria Math&quot;/&gt;&lt;wx:font wx:val=&quot;Cambria Math&quot;/&gt;&lt;w:i/&gt;&lt;w:lang w:val=&quot;EN-US&quot;/&gt;&lt;/w:rPr&gt;&lt;m:t&gt;;&lt;/m:t&gt;&lt;/m:r&gt;&lt;/m:e&gt;&lt;m:e&gt;&lt;m:r&gt;&lt;m:rPr&gt;&lt;m:sty m:val=&quot;p&quot;/&gt;&lt;/m:rPr&gt;&lt;w:rPr&gt;&lt;w:rFonts w:ascii=&quot;Cambria Math&quot; w:h-ansi=&quot;Cambria Math&quot;/&gt;&lt;wx:font wx:val=&quot;Cambria Math&quot;/&gt;&lt;w:lang w:val=&quot;EN-US&quot;/&gt;&lt;/w:rPr&gt;&lt;m:t&gt;I=2Sp.                                                                     &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0B76BD">
        <w:rPr>
          <w:rFonts w:eastAsia="游明朝"/>
          <w:lang w:val="en-US"/>
        </w:rPr>
        <w:instrText xml:space="preserve"> </w:instrText>
      </w:r>
      <w:r w:rsidRPr="000B76BD">
        <w:rPr>
          <w:rFonts w:eastAsia="游明朝"/>
          <w:lang w:val="en-US"/>
        </w:rPr>
        <w:fldChar w:fldCharType="separate"/>
      </w:r>
      <w:r w:rsidRPr="000B76BD">
        <w:pict>
          <v:shape id="_x0000_i1038" type="#_x0000_t75" style="width:220.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98&quot;/&gt;&lt;w:dontDisplayPageBoundaries/&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3F5A&quot;/&gt;&lt;wsp:rsid wsp:val=&quot;00015073&quot;/&gt;&lt;wsp:rsid wsp:val=&quot;00023BDA&quot;/&gt;&lt;wsp:rsid wsp:val=&quot;000503CF&quot;/&gt;&lt;wsp:rsid wsp:val=&quot;00087A15&quot;/&gt;&lt;wsp:rsid wsp:val=&quot;0009561C&quot;/&gt;&lt;wsp:rsid wsp:val=&quot;000B76BD&quot;/&gt;&lt;wsp:rsid wsp:val=&quot;000C3905&quot;/&gt;&lt;wsp:rsid wsp:val=&quot;00166098&quot;/&gt;&lt;wsp:rsid wsp:val=&quot;001A051D&quot;/&gt;&lt;wsp:rsid wsp:val=&quot;001A1B4D&quot;/&gt;&lt;wsp:rsid wsp:val=&quot;001A5693&quot;/&gt;&lt;wsp:rsid wsp:val=&quot;001B19FD&quot;/&gt;&lt;wsp:rsid wsp:val=&quot;00233DFC&quot;/&gt;&lt;wsp:rsid wsp:val=&quot;00265823&quot;/&gt;&lt;wsp:rsid wsp:val=&quot;00355747&quot;/&gt;&lt;wsp:rsid wsp:val=&quot;003E7BEC&quot;/&gt;&lt;wsp:rsid wsp:val=&quot;003F3BE9&quot;/&gt;&lt;wsp:rsid wsp:val=&quot;004571F0&quot;/&gt;&lt;wsp:rsid wsp:val=&quot;004628BF&quot;/&gt;&lt;wsp:rsid wsp:val=&quot;00470068&quot;/&gt;&lt;wsp:rsid wsp:val=&quot;004A4029&quot;/&gt;&lt;wsp:rsid wsp:val=&quot;004B4BD3&quot;/&gt;&lt;wsp:rsid wsp:val=&quot;00540A11&quot;/&gt;&lt;wsp:rsid wsp:val=&quot;005D58FB&quot;/&gt;&lt;wsp:rsid wsp:val=&quot;005E4757&quot;/&gt;&lt;wsp:rsid wsp:val=&quot;005F69BF&quot;/&gt;&lt;wsp:rsid wsp:val=&quot;00600EE2&quot;/&gt;&lt;wsp:rsid wsp:val=&quot;006640DB&quot;/&gt;&lt;wsp:rsid wsp:val=&quot;00676B20&quot;/&gt;&lt;wsp:rsid wsp:val=&quot;006C24E0&quot;/&gt;&lt;wsp:rsid wsp:val=&quot;0071481D&quot;/&gt;&lt;wsp:rsid wsp:val=&quot;007253A5&quot;/&gt;&lt;wsp:rsid wsp:val=&quot;00797EB7&quot;/&gt;&lt;wsp:rsid wsp:val=&quot;007F42BA&quot;/&gt;&lt;wsp:rsid wsp:val=&quot;00820472&quot;/&gt;&lt;wsp:rsid wsp:val=&quot;00867505&quot;/&gt;&lt;wsp:rsid wsp:val=&quot;00874DB9&quot;/&gt;&lt;wsp:rsid wsp:val=&quot;008909B6&quot;/&gt;&lt;wsp:rsid wsp:val=&quot;008B7487&quot;/&gt;&lt;wsp:rsid wsp:val=&quot;008C616F&quot;/&gt;&lt;wsp:rsid wsp:val=&quot;009C59E5&quot;/&gt;&lt;wsp:rsid wsp:val=&quot;009F0F97&quot;/&gt;&lt;wsp:rsid wsp:val=&quot;00A41B63&quot;/&gt;&lt;wsp:rsid wsp:val=&quot;00A731A3&quot;/&gt;&lt;wsp:rsid wsp:val=&quot;00A86615&quot;/&gt;&lt;wsp:rsid wsp:val=&quot;00A9389B&quot;/&gt;&lt;wsp:rsid wsp:val=&quot;00AC00C7&quot;/&gt;&lt;wsp:rsid wsp:val=&quot;00BD1761&quot;/&gt;&lt;wsp:rsid wsp:val=&quot;00C13DAB&quot;/&gt;&lt;wsp:rsid wsp:val=&quot;00C60CC5&quot;/&gt;&lt;wsp:rsid wsp:val=&quot;00C95C16&quot;/&gt;&lt;wsp:rsid wsp:val=&quot;00CA0AAC&quot;/&gt;&lt;wsp:rsid wsp:val=&quot;00CA3EA2&quot;/&gt;&lt;wsp:rsid wsp:val=&quot;00CA7846&quot;/&gt;&lt;wsp:rsid wsp:val=&quot;00D03E12&quot;/&gt;&lt;wsp:rsid wsp:val=&quot;00D164E2&quot;/&gt;&lt;wsp:rsid wsp:val=&quot;00D35D76&quot;/&gt;&lt;wsp:rsid wsp:val=&quot;00D66561&quot;/&gt;&lt;wsp:rsid wsp:val=&quot;00DB40D5&quot;/&gt;&lt;wsp:rsid wsp:val=&quot;00E0019E&quot;/&gt;&lt;wsp:rsid wsp:val=&quot;00E33394&quot;/&gt;&lt;wsp:rsid wsp:val=&quot;00E504EE&quot;/&gt;&lt;wsp:rsid wsp:val=&quot;00E659AC&quot;/&gt;&lt;wsp:rsid wsp:val=&quot;00EC468C&quot;/&gt;&lt;wsp:rsid wsp:val=&quot;00ED3E2C&quot;/&gt;&lt;wsp:rsid wsp:val=&quot;00EE3F5A&quot;/&gt;&lt;wsp:rsid wsp:val=&quot;00EF1B8A&quot;/&gt;&lt;wsp:rsid wsp:val=&quot;00F170D2&quot;/&gt;&lt;/wsp:rsids&gt;&lt;/w:docPr&gt;&lt;w:body&gt;&lt;w:p wsp:rsidR=&quot;00000000&quot; wsp:rsidRDefault=&quot;004571F0&quot;&gt;&lt;m:oMathPara&gt;&lt;m:oMath&gt;&lt;m:d&gt;&lt;m:dPr&gt;&lt;m:begChr m:val=&quot;{&quot;/&gt;&lt;m:endChr m:val=&quot;&quot;/&gt;&lt;m:ctrlPr&gt;&lt;w:rPr&gt;&lt;w:rFonts w:ascii=&quot;Cambria Math&quot; w:h-ansi=&quot;Cambria Math&quot;/&gt;&lt;wx:font wx:val=&quot;Cambria Math&quot;/&gt;&lt;w:i/&gt;&lt;w:lang w:val=&quot;EN-US&quot;/&gt;&lt;/w:rPr&gt;&lt;/m:ctrlPr&gt;&lt;/m:dPr&gt;&lt;m:e&gt;&lt;m:eqArr&gt;&lt;m:eqArrPr&gt;&lt;m:ctrlPr&gt;&lt;w:rPr&gt;&lt;w:rFonts w:ascii=&quot;Cambria Math&quot; w:h-ansi=&quot;Cambria Math&quot;/&gt;&lt;wx:font wx:val=&quot;Cambria Math&quot;/&gt;&lt;w:i/&gt;&lt;w:lang w:val=&quot;EN-US&quot;/&gt;&lt;/w:rPr&gt;&lt;/m:ctrlPr&gt;&lt;/m:eqArrPr&gt;&lt;m:e&gt;&lt;m:r&gt;&lt;m:rPr&gt;&lt;m:sty m:val=&quot;p&quot;/&gt;&lt;/m:rPr&gt;&lt;w:rPr&gt;&lt;w:rFonts w:ascii=&quot;Cambria Math&quot; w:h-ansi=&quot;Cambria Math&quot;/&gt;&lt;wx:font wx:val=&quot;Cambria Math&quot;/&gt;&lt;w:lang w:val=&quot;EN-US&quot;/&gt;&lt;/w:rPr&gt;&lt;m:t&gt;I=Sp+Sg+Sf=Sp-1+1,5=Sp+0,5&lt;/m:t&gt;&lt;/m:r&gt;&lt;m:r&gt;&lt;w:rPr&gt;&lt;w:rFonts w:ascii=&quot;Cambria Math&quot; w:h-ansi=&quot;Cambria Math&quot;/&gt;&lt;wx:font wx:val=&quot;Cambria Math&quot;/&gt;&lt;w:i/&gt;&lt;w:lang w:val=&quot;EN-US&quot;/&gt;&lt;/w:rPr&gt;&lt;m:t&gt;;&lt;/m:t&gt;&lt;/m:r&gt;&lt;/m:e&gt;&lt;m:e&gt;&lt;m:r&gt;&lt;m:rPr&gt;&lt;m:sty m:val=&quot;p&quot;/&gt;&lt;/m:rPr&gt;&lt;w:rPr&gt;&lt;w:rFonts w:ascii=&quot;Cambria Math&quot; w:h-ansi=&quot;Cambria Math&quot;/&gt;&lt;wx:font wx:val=&quot;Cambria Math&quot;/&gt;&lt;w:lang w:val=&quot;EN-US&quot;/&gt;&lt;/w:rPr&gt;&lt;m:t&gt;I=2Sp.                                                                     &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0B76BD">
        <w:rPr>
          <w:rFonts w:eastAsia="游明朝"/>
          <w:lang w:val="en-US"/>
        </w:rPr>
        <w:fldChar w:fldCharType="end"/>
      </w:r>
      <w:r w:rsidRPr="00D9261C">
        <w:rPr>
          <w:rFonts w:eastAsia="游明朝"/>
          <w:lang w:val="en-US"/>
        </w:rPr>
        <w:t>=&gt;2Sp=Sp+0,5; Sp=0,5; I=1.</w:t>
      </w:r>
    </w:p>
    <w:p w:rsidR="00F002DA" w:rsidRPr="00D9261C" w:rsidRDefault="00F002DA" w:rsidP="00F1625F">
      <w:pPr>
        <w:pStyle w:val="ListParagraph"/>
        <w:numPr>
          <w:ilvl w:val="0"/>
          <w:numId w:val="28"/>
        </w:numPr>
        <w:spacing w:line="240" w:lineRule="auto"/>
        <w:rPr>
          <w:rFonts w:eastAsia="游明朝"/>
          <w:bCs/>
          <w:lang w:val="en-US"/>
        </w:rPr>
      </w:pPr>
      <w:r w:rsidRPr="00D9261C">
        <w:rPr>
          <w:rFonts w:eastAsia="游明朝"/>
          <w:bCs/>
        </w:rPr>
        <w:t>Совокупный объем выпуска</w:t>
      </w:r>
    </w:p>
    <w:p w:rsidR="00F002DA" w:rsidRPr="00D9261C" w:rsidRDefault="00F002DA" w:rsidP="00F1625F">
      <w:pPr>
        <w:pStyle w:val="ListParagraph"/>
        <w:spacing w:line="240" w:lineRule="auto"/>
        <w:rPr>
          <w:rFonts w:eastAsia="游明朝"/>
          <w:bCs/>
        </w:rPr>
      </w:pPr>
      <w:r w:rsidRPr="00D9261C">
        <w:rPr>
          <w:rFonts w:eastAsia="游明朝"/>
          <w:bCs/>
          <w:lang w:val="en-US"/>
        </w:rPr>
        <w:t>Y</w:t>
      </w:r>
      <w:r w:rsidRPr="00D9261C">
        <w:rPr>
          <w:rFonts w:eastAsia="游明朝"/>
          <w:bCs/>
        </w:rPr>
        <w:t>=</w:t>
      </w:r>
      <w:r w:rsidRPr="00D9261C">
        <w:rPr>
          <w:rFonts w:eastAsia="游明朝"/>
          <w:bCs/>
          <w:lang w:val="en-US"/>
        </w:rPr>
        <w:t>C</w:t>
      </w:r>
      <w:r w:rsidRPr="00D9261C">
        <w:rPr>
          <w:rFonts w:eastAsia="游明朝"/>
          <w:bCs/>
        </w:rPr>
        <w:t>+</w:t>
      </w:r>
      <w:r w:rsidRPr="00D9261C">
        <w:rPr>
          <w:rFonts w:eastAsia="游明朝"/>
          <w:bCs/>
          <w:lang w:val="en-US"/>
        </w:rPr>
        <w:t>G</w:t>
      </w:r>
      <w:r w:rsidRPr="00D9261C">
        <w:rPr>
          <w:rFonts w:eastAsia="游明朝"/>
          <w:bCs/>
        </w:rPr>
        <w:t>+</w:t>
      </w:r>
      <w:r w:rsidRPr="00D9261C">
        <w:rPr>
          <w:rFonts w:eastAsia="游明朝"/>
          <w:bCs/>
          <w:lang w:val="en-US"/>
        </w:rPr>
        <w:t>I</w:t>
      </w:r>
      <w:r w:rsidRPr="00D9261C">
        <w:rPr>
          <w:rFonts w:eastAsia="游明朝"/>
          <w:bCs/>
        </w:rPr>
        <w:t>+</w:t>
      </w:r>
      <w:r w:rsidRPr="00D9261C">
        <w:rPr>
          <w:rFonts w:eastAsia="游明朝"/>
          <w:bCs/>
          <w:lang w:val="en-US"/>
        </w:rPr>
        <w:t>Xn</w:t>
      </w:r>
      <w:r w:rsidRPr="00D9261C">
        <w:rPr>
          <w:rFonts w:eastAsia="游明朝"/>
          <w:bCs/>
        </w:rPr>
        <w:t xml:space="preserve"> = 4 + 2 + 1 + (1,5-3) = 5,5. </w:t>
      </w:r>
    </w:p>
    <w:p w:rsidR="00F002DA" w:rsidRPr="00E8004B" w:rsidRDefault="00F002DA" w:rsidP="00F1625F">
      <w:pPr>
        <w:spacing w:line="240" w:lineRule="auto"/>
        <w:rPr>
          <w:bCs/>
        </w:rPr>
      </w:pPr>
      <w:r w:rsidRPr="00D9261C">
        <w:rPr>
          <w:rFonts w:eastAsia="游明朝"/>
          <w:bCs/>
        </w:rPr>
        <w:t>В</w:t>
      </w:r>
      <w:r>
        <w:rPr>
          <w:rFonts w:eastAsia="游明朝"/>
          <w:bCs/>
        </w:rPr>
        <w:t>озможны другие варианты решения.</w:t>
      </w:r>
    </w:p>
    <w:p w:rsidR="00F002DA" w:rsidRDefault="00F002DA" w:rsidP="00F1625F">
      <w:pPr>
        <w:spacing w:line="240" w:lineRule="auto"/>
        <w:rPr>
          <w:b/>
        </w:rPr>
      </w:pPr>
    </w:p>
    <w:p w:rsidR="00F002DA" w:rsidRPr="00724B42" w:rsidRDefault="00F002DA" w:rsidP="00F1625F">
      <w:pPr>
        <w:spacing w:line="240" w:lineRule="auto"/>
        <w:rPr>
          <w:b/>
        </w:rPr>
      </w:pPr>
      <w:r w:rsidRPr="00724B42">
        <w:rPr>
          <w:b/>
        </w:rPr>
        <w:t>6. Решите правовую задачу (за правильный ответ</w:t>
      </w:r>
      <w:r>
        <w:rPr>
          <w:b/>
        </w:rPr>
        <w:t xml:space="preserve"> «а» – 1</w:t>
      </w:r>
      <w:r w:rsidRPr="00724B42">
        <w:rPr>
          <w:b/>
        </w:rPr>
        <w:t xml:space="preserve"> балл;</w:t>
      </w:r>
      <w:r>
        <w:rPr>
          <w:b/>
        </w:rPr>
        <w:t xml:space="preserve"> за правильное обоснование ответа «а» - 2 балла;</w:t>
      </w:r>
      <w:r w:rsidRPr="00724B42">
        <w:rPr>
          <w:b/>
        </w:rPr>
        <w:t xml:space="preserve"> за правильный ответ</w:t>
      </w:r>
      <w:r>
        <w:rPr>
          <w:b/>
        </w:rPr>
        <w:t xml:space="preserve"> «б» – 2</w:t>
      </w:r>
      <w:r w:rsidRPr="00724B42">
        <w:rPr>
          <w:b/>
        </w:rPr>
        <w:t xml:space="preserve"> балл</w:t>
      </w:r>
      <w:r>
        <w:rPr>
          <w:b/>
        </w:rPr>
        <w:t>а</w:t>
      </w:r>
      <w:r w:rsidRPr="00724B42">
        <w:rPr>
          <w:b/>
        </w:rPr>
        <w:t>;</w:t>
      </w:r>
      <w:r w:rsidRPr="000B427B">
        <w:rPr>
          <w:b/>
        </w:rPr>
        <w:t xml:space="preserve"> </w:t>
      </w:r>
      <w:r>
        <w:rPr>
          <w:b/>
        </w:rPr>
        <w:t xml:space="preserve">за правильное обоснование ответа «б» - 1 балл; </w:t>
      </w:r>
      <w:r w:rsidRPr="00724B42">
        <w:rPr>
          <w:b/>
        </w:rPr>
        <w:t>за правильный ответ</w:t>
      </w:r>
      <w:r>
        <w:rPr>
          <w:b/>
        </w:rPr>
        <w:t xml:space="preserve"> «в» – 2</w:t>
      </w:r>
      <w:r w:rsidRPr="00724B42">
        <w:rPr>
          <w:b/>
        </w:rPr>
        <w:t xml:space="preserve"> балл</w:t>
      </w:r>
      <w:r>
        <w:rPr>
          <w:b/>
        </w:rPr>
        <w:t>а;</w:t>
      </w:r>
      <w:r w:rsidRPr="00724B42">
        <w:rPr>
          <w:b/>
        </w:rPr>
        <w:t xml:space="preserve"> всего за задание – </w:t>
      </w:r>
      <w:r>
        <w:rPr>
          <w:b/>
        </w:rPr>
        <w:t xml:space="preserve">8 </w:t>
      </w:r>
      <w:r w:rsidRPr="00724B42">
        <w:rPr>
          <w:b/>
        </w:rPr>
        <w:t>баллов).</w:t>
      </w:r>
    </w:p>
    <w:p w:rsidR="00F002DA" w:rsidRPr="00E0019E" w:rsidRDefault="00F002DA" w:rsidP="00F1625F">
      <w:pPr>
        <w:spacing w:line="240" w:lineRule="auto"/>
      </w:pPr>
      <w:r>
        <w:t>В</w:t>
      </w:r>
      <w:r w:rsidRPr="00E0019E">
        <w:t>олк отбывал наказание в колонии-поселении за совершенное 31.01.2018</w:t>
      </w:r>
      <w:r>
        <w:t xml:space="preserve"> года </w:t>
      </w:r>
      <w:r w:rsidRPr="00E0019E">
        <w:t>преступление, тайное</w:t>
      </w:r>
      <w:r>
        <w:t xml:space="preserve"> хищение</w:t>
      </w:r>
      <w:r w:rsidRPr="00E0019E">
        <w:t xml:space="preserve"> чужого имущества с причинением з</w:t>
      </w:r>
      <w:r>
        <w:t>начительного ущерба гражданину З</w:t>
      </w:r>
      <w:r w:rsidRPr="00E0019E">
        <w:t>айцу. Освободился</w:t>
      </w:r>
      <w:r>
        <w:t xml:space="preserve"> Волк 31.06.2018 года по отбытии</w:t>
      </w:r>
      <w:r w:rsidRPr="00E0019E">
        <w:t xml:space="preserve"> срока наказания. Однако на путь исправления не стал и 01.01.2019 </w:t>
      </w:r>
      <w:r>
        <w:t xml:space="preserve">года </w:t>
      </w:r>
      <w:r w:rsidRPr="00E0019E">
        <w:t>вновь со</w:t>
      </w:r>
      <w:r>
        <w:t>вершил аналогичное преступление;</w:t>
      </w:r>
      <w:r w:rsidRPr="00E0019E">
        <w:t xml:space="preserve"> обстоятельств, смягчающих наказание </w:t>
      </w:r>
      <w:r>
        <w:t>В</w:t>
      </w:r>
      <w:r w:rsidRPr="00E0019E">
        <w:t>олка в ходе следствия, установлено не было.</w:t>
      </w:r>
    </w:p>
    <w:p w:rsidR="00F002DA" w:rsidRPr="00E0019E" w:rsidRDefault="00F002DA" w:rsidP="00F1625F">
      <w:pPr>
        <w:spacing w:line="240" w:lineRule="auto"/>
      </w:pPr>
    </w:p>
    <w:p w:rsidR="00F002DA" w:rsidRDefault="00F002DA" w:rsidP="00F1625F">
      <w:pPr>
        <w:spacing w:line="240" w:lineRule="auto"/>
      </w:pPr>
      <w:r>
        <w:t>Вопросы:</w:t>
      </w:r>
    </w:p>
    <w:p w:rsidR="00F002DA" w:rsidRDefault="00F002DA" w:rsidP="00F1625F">
      <w:pPr>
        <w:spacing w:line="240" w:lineRule="auto"/>
      </w:pPr>
      <w:r>
        <w:t>а) Имеются ли в действиях Волка обстоятельства, отягчающие наказание? Ответ обоснуйте.</w:t>
      </w:r>
    </w:p>
    <w:p w:rsidR="00F002DA" w:rsidRDefault="00F002DA" w:rsidP="00F1625F">
      <w:pPr>
        <w:spacing w:line="240" w:lineRule="auto"/>
      </w:pPr>
      <w:r>
        <w:t>б) Какой минимальный срок наказания может быть назначен Волку за совершенное преступление? Ответ обоснуйте.</w:t>
      </w:r>
    </w:p>
    <w:p w:rsidR="00F002DA" w:rsidRDefault="00F002DA" w:rsidP="00F1625F">
      <w:pPr>
        <w:spacing w:line="240" w:lineRule="auto"/>
      </w:pPr>
      <w:r>
        <w:t>в) Какой вид исправительного учреждения должен быть назначен Волку при назначении наказания в виде реального лишения свободы?</w:t>
      </w:r>
    </w:p>
    <w:p w:rsidR="00F002DA" w:rsidRDefault="00F002DA" w:rsidP="00F1625F">
      <w:pPr>
        <w:spacing w:line="240" w:lineRule="auto"/>
      </w:pPr>
    </w:p>
    <w:p w:rsidR="00F002DA" w:rsidRPr="00E0019E" w:rsidRDefault="00F002DA" w:rsidP="00F1625F">
      <w:pPr>
        <w:spacing w:line="240" w:lineRule="auto"/>
      </w:pPr>
      <w:r>
        <w:t>Ответы:</w:t>
      </w:r>
      <w:r w:rsidRPr="00E0019E">
        <w:t xml:space="preserve"> </w:t>
      </w:r>
    </w:p>
    <w:p w:rsidR="00F002DA" w:rsidRPr="00E0019E" w:rsidRDefault="00F002DA" w:rsidP="00F1625F">
      <w:pPr>
        <w:spacing w:line="240" w:lineRule="auto"/>
      </w:pPr>
      <w:r w:rsidRPr="00E0019E">
        <w:t xml:space="preserve">а) – да, рецидив преступлений п. “а” ч.1 ст. 63 УК РФ, ч.1 ст. 18 УК РФ </w:t>
      </w:r>
    </w:p>
    <w:p w:rsidR="00F002DA" w:rsidRPr="00E0019E" w:rsidRDefault="00F002DA" w:rsidP="00F1625F">
      <w:pPr>
        <w:spacing w:line="240" w:lineRule="auto"/>
      </w:pPr>
      <w:r w:rsidRPr="00E0019E">
        <w:t>Б) поскольку имеется обстоят</w:t>
      </w:r>
      <w:r>
        <w:t>ельство, отягчающее наказание (</w:t>
      </w:r>
      <w:r w:rsidRPr="00E0019E">
        <w:t xml:space="preserve">рецидив) не менее одной третьей части максимального срока наиболее строгого вида наказания, предусмотренного за совершенное преступление ч. 2 ст. 68 УК РФ </w:t>
      </w:r>
    </w:p>
    <w:p w:rsidR="00F002DA" w:rsidRPr="00E0019E" w:rsidRDefault="00F002DA" w:rsidP="00F1625F">
      <w:pPr>
        <w:spacing w:line="240" w:lineRule="auto"/>
      </w:pPr>
      <w:r w:rsidRPr="00E0019E">
        <w:t>В) колония строгого режима –п . «в» ч.1 ст. 58 УК РФ</w:t>
      </w:r>
    </w:p>
    <w:p w:rsidR="00F002DA" w:rsidRPr="00874DB9" w:rsidRDefault="00F002DA" w:rsidP="00F1625F">
      <w:pPr>
        <w:spacing w:line="240" w:lineRule="auto"/>
      </w:pPr>
    </w:p>
    <w:p w:rsidR="00F002DA" w:rsidRPr="00047DD9" w:rsidRDefault="00F002DA" w:rsidP="00F1625F">
      <w:pPr>
        <w:spacing w:line="240" w:lineRule="auto"/>
        <w:rPr>
          <w:i/>
        </w:rPr>
      </w:pPr>
      <w:r w:rsidRPr="00047DD9">
        <w:rPr>
          <w:i/>
        </w:rPr>
        <w:t>Комментарий</w:t>
      </w:r>
      <w:r>
        <w:rPr>
          <w:i/>
        </w:rPr>
        <w:t>:</w:t>
      </w:r>
    </w:p>
    <w:p w:rsidR="00F002DA" w:rsidRPr="00047DD9" w:rsidRDefault="00F002DA" w:rsidP="00F1625F">
      <w:pPr>
        <w:spacing w:line="240" w:lineRule="auto"/>
        <w:rPr>
          <w:i/>
        </w:rPr>
      </w:pPr>
      <w:r w:rsidRPr="00047DD9">
        <w:rPr>
          <w:i/>
        </w:rPr>
        <w:t>Указания на статьи УК РФ</w:t>
      </w:r>
      <w:r>
        <w:rPr>
          <w:i/>
        </w:rPr>
        <w:t xml:space="preserve"> </w:t>
      </w:r>
      <w:r w:rsidRPr="00047DD9">
        <w:rPr>
          <w:i/>
        </w:rPr>
        <w:t>не являются обязательными</w:t>
      </w:r>
    </w:p>
    <w:p w:rsidR="00F002DA" w:rsidRDefault="00F002DA" w:rsidP="00F1625F">
      <w:pPr>
        <w:rPr>
          <w:b/>
        </w:rPr>
      </w:pPr>
      <w:r>
        <w:rPr>
          <w:b/>
        </w:rPr>
        <w:br w:type="page"/>
      </w:r>
    </w:p>
    <w:p w:rsidR="00F002DA" w:rsidRDefault="00F002DA" w:rsidP="00F1625F">
      <w:pPr>
        <w:spacing w:line="240" w:lineRule="auto"/>
        <w:rPr>
          <w:b/>
          <w:bCs/>
        </w:rPr>
      </w:pPr>
      <w:r>
        <w:rPr>
          <w:b/>
        </w:rPr>
        <w:t xml:space="preserve">7. </w:t>
      </w:r>
      <w:r w:rsidRPr="00257969">
        <w:rPr>
          <w:b/>
        </w:rPr>
        <w:t xml:space="preserve"> </w:t>
      </w:r>
      <w:r>
        <w:rPr>
          <w:b/>
        </w:rPr>
        <w:t xml:space="preserve">Укажите фамилии авторов и </w:t>
      </w:r>
      <w:r>
        <w:rPr>
          <w:b/>
          <w:bCs/>
        </w:rPr>
        <w:t>у</w:t>
      </w:r>
      <w:r w:rsidRPr="00257969">
        <w:rPr>
          <w:b/>
          <w:bCs/>
        </w:rPr>
        <w:t xml:space="preserve">становите соответствие между авторами и </w:t>
      </w:r>
      <w:r>
        <w:rPr>
          <w:b/>
          <w:bCs/>
        </w:rPr>
        <w:t>их работами (</w:t>
      </w:r>
      <w:r>
        <w:rPr>
          <w:b/>
        </w:rPr>
        <w:t>за каждый правильный ответ – 1 балл</w:t>
      </w:r>
      <w:r w:rsidRPr="002949FD">
        <w:rPr>
          <w:b/>
        </w:rPr>
        <w:t xml:space="preserve">; </w:t>
      </w:r>
      <w:r>
        <w:rPr>
          <w:b/>
        </w:rPr>
        <w:t>всего за задание – 8</w:t>
      </w:r>
      <w:r w:rsidRPr="002949FD">
        <w:rPr>
          <w:b/>
        </w:rPr>
        <w:t xml:space="preserve"> баллов</w:t>
      </w:r>
      <w:r>
        <w:rPr>
          <w:b/>
          <w:bCs/>
        </w:rPr>
        <w:t>)</w:t>
      </w:r>
      <w:r w:rsidRPr="00257969">
        <w:rPr>
          <w:b/>
          <w:bCs/>
        </w:rPr>
        <w:t>.</w:t>
      </w:r>
    </w:p>
    <w:p w:rsidR="00F002DA" w:rsidRDefault="00F002DA" w:rsidP="00F1625F">
      <w:pPr>
        <w:spacing w:line="240" w:lineRule="auto"/>
        <w:rPr>
          <w:b/>
          <w:bCs/>
        </w:rPr>
      </w:pPr>
    </w:p>
    <w:p w:rsidR="00F002DA" w:rsidRDefault="00F002DA" w:rsidP="00F1625F">
      <w:pPr>
        <w:spacing w:line="240" w:lineRule="auto"/>
        <w:rPr>
          <w:b/>
          <w:bCs/>
        </w:rPr>
      </w:pPr>
      <w:r>
        <w:rPr>
          <w:b/>
          <w:bCs/>
        </w:rPr>
        <w:t>7.1.</w:t>
      </w:r>
    </w:p>
    <w:p w:rsidR="00F002DA" w:rsidRPr="00D9261C" w:rsidRDefault="00F002DA" w:rsidP="00F1625F">
      <w:pPr>
        <w:spacing w:line="240" w:lineRule="auto"/>
        <w:rPr>
          <w:b/>
          <w:bCs/>
        </w:rPr>
      </w:pPr>
      <w:r w:rsidRPr="000503CF">
        <w:rPr>
          <w:b/>
          <w:bCs/>
        </w:rPr>
        <w:t xml:space="preserve"> </w:t>
      </w:r>
      <w:r w:rsidRPr="00D9261C">
        <w:rPr>
          <w:bCs/>
        </w:rPr>
        <w:t xml:space="preserve">                1.                              2.                                3.                                4.</w:t>
      </w:r>
    </w:p>
    <w:p w:rsidR="00F002DA" w:rsidRPr="00D9261C" w:rsidRDefault="00F002DA" w:rsidP="00F1625F">
      <w:r>
        <w:rPr>
          <w:noProof/>
          <w:lang w:eastAsia="ru-RU"/>
        </w:rPr>
        <w:pict>
          <v:shape id="Рисунок 23" o:spid="_x0000_s1034" type="#_x0000_t75" style="position:absolute;left:0;text-align:left;margin-left:352.2pt;margin-top:.9pt;width:112.4pt;height:151.65pt;z-index:-251653120;visibility:visible;mso-position-horizontal-relative:margin" wrapcoords="-144 0 -144 21493 21600 21493 21600 0 -144 0">
            <v:imagedata r:id="rId27" o:title=""/>
            <w10:wrap type="tight" anchorx="margin"/>
          </v:shape>
        </w:pict>
      </w:r>
      <w:r>
        <w:rPr>
          <w:noProof/>
          <w:lang w:eastAsia="ru-RU"/>
        </w:rPr>
        <w:pict>
          <v:shape id="Рисунок 22" o:spid="_x0000_s1035" type="#_x0000_t75" style="position:absolute;left:0;text-align:left;margin-left:235.2pt;margin-top:.9pt;width:107.25pt;height:151.7pt;z-index:-251654144;visibility:visible">
            <v:imagedata r:id="rId28" o:title=""/>
          </v:shape>
        </w:pict>
      </w:r>
      <w:r>
        <w:rPr>
          <w:noProof/>
          <w:lang w:eastAsia="ru-RU"/>
        </w:rPr>
        <w:pict>
          <v:shape id="Рисунок 21" o:spid="_x0000_s1036" type="#_x0000_t75" style="position:absolute;left:0;text-align:left;margin-left:112.2pt;margin-top:.15pt;width:114.85pt;height:153.75pt;z-index:-251655168;visibility:visible" wrapcoords="-141 0 -141 21495 21600 21495 21600 0 -141 0">
            <v:imagedata r:id="rId29" o:title=""/>
            <w10:wrap type="tight"/>
          </v:shape>
        </w:pict>
      </w:r>
      <w:r>
        <w:rPr>
          <w:noProof/>
          <w:lang w:eastAsia="ru-RU"/>
        </w:rPr>
        <w:pict>
          <v:shape id="_x0000_s1037" type="#_x0000_t75" style="position:absolute;left:0;text-align:left;margin-left:-.3pt;margin-top:.15pt;width:105.05pt;height:154.5pt;z-index:-251656192;visibility:visible" wrapcoords="-154 0 -154 21495 21600 21495 21600 0 -154 0">
            <v:imagedata r:id="rId30" o:title=""/>
            <w10:wrap type="tight"/>
          </v:shape>
        </w:pict>
      </w:r>
    </w:p>
    <w:p w:rsidR="00F002DA" w:rsidRPr="00D9261C" w:rsidRDefault="00F002DA" w:rsidP="00F1625F"/>
    <w:p w:rsidR="00F002DA" w:rsidRPr="00D9261C" w:rsidRDefault="00F002DA" w:rsidP="00F1625F"/>
    <w:p w:rsidR="00F002DA" w:rsidRPr="00D9261C" w:rsidRDefault="00F002DA" w:rsidP="00F1625F"/>
    <w:p w:rsidR="00F002DA" w:rsidRPr="00D9261C" w:rsidRDefault="00F002DA" w:rsidP="00F1625F"/>
    <w:p w:rsidR="00F002DA" w:rsidRPr="00D9261C" w:rsidRDefault="00F002DA" w:rsidP="00F1625F"/>
    <w:p w:rsidR="00F002DA" w:rsidRDefault="00F002DA" w:rsidP="00F1625F">
      <w:pPr>
        <w:spacing w:line="240" w:lineRule="auto"/>
      </w:pPr>
    </w:p>
    <w:p w:rsidR="00F002DA" w:rsidRPr="00D9261C" w:rsidRDefault="00F002DA" w:rsidP="00F1625F">
      <w:pPr>
        <w:spacing w:line="240" w:lineRule="auto"/>
      </w:pPr>
      <w:r w:rsidRPr="00D9261C">
        <w:t>А) «Общая экономическая история»</w:t>
      </w:r>
    </w:p>
    <w:p w:rsidR="00F002DA" w:rsidRPr="00D9261C" w:rsidRDefault="00F002DA" w:rsidP="00F1625F">
      <w:pPr>
        <w:spacing w:line="240" w:lineRule="auto"/>
      </w:pPr>
      <w:r w:rsidRPr="00D9261C">
        <w:t>Б) «Благосостояние для всех»</w:t>
      </w:r>
    </w:p>
    <w:p w:rsidR="00F002DA" w:rsidRPr="00D9261C" w:rsidRDefault="00F002DA" w:rsidP="00F1625F">
      <w:pPr>
        <w:spacing w:line="240" w:lineRule="auto"/>
      </w:pPr>
      <w:r w:rsidRPr="00D9261C">
        <w:t>В) «Капитал и процент»</w:t>
      </w:r>
    </w:p>
    <w:p w:rsidR="00F002DA" w:rsidRPr="00D9261C" w:rsidRDefault="00F002DA" w:rsidP="00F1625F">
      <w:pPr>
        <w:spacing w:line="240" w:lineRule="auto"/>
      </w:pPr>
      <w:r w:rsidRPr="00D9261C">
        <w:t>Г) «Экономическая таблица»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598"/>
      </w:tblGrid>
      <w:tr w:rsidR="00F002DA" w:rsidRPr="000B76BD" w:rsidTr="00AE4D4B">
        <w:tc>
          <w:tcPr>
            <w:tcW w:w="2336" w:type="dxa"/>
          </w:tcPr>
          <w:p w:rsidR="00F002DA" w:rsidRPr="000B76BD" w:rsidRDefault="00F002DA" w:rsidP="00AE4D4B">
            <w:pPr>
              <w:pStyle w:val="ListParagraph"/>
              <w:numPr>
                <w:ilvl w:val="0"/>
                <w:numId w:val="29"/>
              </w:numPr>
              <w:spacing w:after="200" w:line="276" w:lineRule="auto"/>
              <w:jc w:val="center"/>
            </w:pPr>
            <w:r w:rsidRPr="000B76BD">
              <w:t xml:space="preserve">Ф. Кенэ </w:t>
            </w:r>
          </w:p>
        </w:tc>
        <w:tc>
          <w:tcPr>
            <w:tcW w:w="2336" w:type="dxa"/>
          </w:tcPr>
          <w:p w:rsidR="00F002DA" w:rsidRPr="000B76BD" w:rsidRDefault="00F002DA" w:rsidP="00AE4D4B">
            <w:pPr>
              <w:pStyle w:val="ListParagraph"/>
              <w:numPr>
                <w:ilvl w:val="0"/>
                <w:numId w:val="29"/>
              </w:numPr>
              <w:spacing w:after="200" w:line="276" w:lineRule="auto"/>
              <w:jc w:val="center"/>
            </w:pPr>
            <w:r w:rsidRPr="000B76BD">
              <w:t>О. фон Бём-Баверк</w:t>
            </w:r>
          </w:p>
        </w:tc>
        <w:tc>
          <w:tcPr>
            <w:tcW w:w="2336" w:type="dxa"/>
          </w:tcPr>
          <w:p w:rsidR="00F002DA" w:rsidRPr="000B76BD" w:rsidRDefault="00F002DA" w:rsidP="00AE4D4B">
            <w:pPr>
              <w:pStyle w:val="ListParagraph"/>
              <w:numPr>
                <w:ilvl w:val="0"/>
                <w:numId w:val="29"/>
              </w:numPr>
              <w:spacing w:after="200" w:line="276" w:lineRule="auto"/>
              <w:jc w:val="center"/>
            </w:pPr>
            <w:r w:rsidRPr="000B76BD">
              <w:t>М.Вебер</w:t>
            </w:r>
          </w:p>
        </w:tc>
        <w:tc>
          <w:tcPr>
            <w:tcW w:w="2598" w:type="dxa"/>
          </w:tcPr>
          <w:p w:rsidR="00F002DA" w:rsidRPr="000B76BD" w:rsidRDefault="00F002DA" w:rsidP="00AE4D4B">
            <w:pPr>
              <w:pStyle w:val="ListParagraph"/>
              <w:numPr>
                <w:ilvl w:val="0"/>
                <w:numId w:val="29"/>
              </w:numPr>
              <w:spacing w:after="200" w:line="276" w:lineRule="auto"/>
              <w:jc w:val="center"/>
            </w:pPr>
            <w:r w:rsidRPr="000B76BD">
              <w:t xml:space="preserve">Л.Эрхард </w:t>
            </w:r>
          </w:p>
        </w:tc>
      </w:tr>
      <w:tr w:rsidR="00F002DA" w:rsidRPr="000B76BD" w:rsidTr="00AE4D4B">
        <w:tc>
          <w:tcPr>
            <w:tcW w:w="2336" w:type="dxa"/>
          </w:tcPr>
          <w:p w:rsidR="00F002DA" w:rsidRPr="000B76BD" w:rsidRDefault="00F002DA" w:rsidP="00AE4D4B">
            <w:pPr>
              <w:spacing w:line="240" w:lineRule="auto"/>
              <w:jc w:val="center"/>
              <w:rPr>
                <w:sz w:val="24"/>
                <w:szCs w:val="24"/>
              </w:rPr>
            </w:pPr>
            <w:r w:rsidRPr="000B76BD">
              <w:rPr>
                <w:sz w:val="24"/>
                <w:szCs w:val="24"/>
              </w:rPr>
              <w:t>Г</w:t>
            </w:r>
          </w:p>
        </w:tc>
        <w:tc>
          <w:tcPr>
            <w:tcW w:w="2336" w:type="dxa"/>
          </w:tcPr>
          <w:p w:rsidR="00F002DA" w:rsidRPr="000B76BD" w:rsidRDefault="00F002DA" w:rsidP="00AE4D4B">
            <w:pPr>
              <w:spacing w:line="240" w:lineRule="auto"/>
              <w:jc w:val="center"/>
              <w:rPr>
                <w:sz w:val="24"/>
                <w:szCs w:val="24"/>
              </w:rPr>
            </w:pPr>
            <w:r w:rsidRPr="000B76BD">
              <w:rPr>
                <w:sz w:val="24"/>
                <w:szCs w:val="24"/>
              </w:rPr>
              <w:t>В</w:t>
            </w:r>
          </w:p>
        </w:tc>
        <w:tc>
          <w:tcPr>
            <w:tcW w:w="2336" w:type="dxa"/>
          </w:tcPr>
          <w:p w:rsidR="00F002DA" w:rsidRPr="000B76BD" w:rsidRDefault="00F002DA" w:rsidP="00AE4D4B">
            <w:pPr>
              <w:spacing w:line="240" w:lineRule="auto"/>
              <w:jc w:val="center"/>
              <w:rPr>
                <w:sz w:val="24"/>
                <w:szCs w:val="24"/>
              </w:rPr>
            </w:pPr>
            <w:r w:rsidRPr="000B76BD">
              <w:rPr>
                <w:sz w:val="24"/>
                <w:szCs w:val="24"/>
              </w:rPr>
              <w:t>А</w:t>
            </w:r>
          </w:p>
        </w:tc>
        <w:tc>
          <w:tcPr>
            <w:tcW w:w="2598" w:type="dxa"/>
          </w:tcPr>
          <w:p w:rsidR="00F002DA" w:rsidRPr="000B76BD" w:rsidRDefault="00F002DA" w:rsidP="00AE4D4B">
            <w:pPr>
              <w:spacing w:line="240" w:lineRule="auto"/>
              <w:jc w:val="center"/>
              <w:rPr>
                <w:sz w:val="24"/>
                <w:szCs w:val="24"/>
              </w:rPr>
            </w:pPr>
            <w:r w:rsidRPr="000B76BD">
              <w:rPr>
                <w:sz w:val="24"/>
                <w:szCs w:val="24"/>
              </w:rPr>
              <w:t>Б</w:t>
            </w:r>
          </w:p>
        </w:tc>
      </w:tr>
    </w:tbl>
    <w:p w:rsidR="00F002DA" w:rsidRDefault="00F002DA" w:rsidP="00F1625F">
      <w:pPr>
        <w:spacing w:line="240" w:lineRule="auto"/>
      </w:pPr>
    </w:p>
    <w:p w:rsidR="00F002DA" w:rsidRPr="00EF1B8A" w:rsidRDefault="00F002DA" w:rsidP="00F1625F">
      <w:pPr>
        <w:spacing w:line="240" w:lineRule="auto"/>
        <w:rPr>
          <w:b/>
        </w:rPr>
      </w:pPr>
      <w:r w:rsidRPr="00EF1B8A">
        <w:rPr>
          <w:b/>
        </w:rPr>
        <w:t>7.2.</w:t>
      </w:r>
    </w:p>
    <w:tbl>
      <w:tblPr>
        <w:tblW w:w="0" w:type="auto"/>
        <w:tblLook w:val="00A0"/>
      </w:tblPr>
      <w:tblGrid>
        <w:gridCol w:w="2336"/>
        <w:gridCol w:w="2336"/>
        <w:gridCol w:w="2336"/>
        <w:gridCol w:w="2337"/>
      </w:tblGrid>
      <w:tr w:rsidR="00F002DA" w:rsidRPr="000B76BD" w:rsidTr="00AE4D4B">
        <w:tc>
          <w:tcPr>
            <w:tcW w:w="2336" w:type="dxa"/>
          </w:tcPr>
          <w:p w:rsidR="00F002DA" w:rsidRPr="000B76BD" w:rsidRDefault="00F002DA" w:rsidP="00AE4D4B">
            <w:pPr>
              <w:spacing w:line="240" w:lineRule="auto"/>
              <w:jc w:val="center"/>
            </w:pPr>
            <w:r w:rsidRPr="000B76BD">
              <w:t>1.</w:t>
            </w:r>
          </w:p>
        </w:tc>
        <w:tc>
          <w:tcPr>
            <w:tcW w:w="2336" w:type="dxa"/>
          </w:tcPr>
          <w:p w:rsidR="00F002DA" w:rsidRPr="000B76BD" w:rsidRDefault="00F002DA" w:rsidP="00AE4D4B">
            <w:pPr>
              <w:spacing w:line="240" w:lineRule="auto"/>
              <w:jc w:val="center"/>
            </w:pPr>
            <w:r w:rsidRPr="000B76BD">
              <w:t>2.</w:t>
            </w:r>
          </w:p>
        </w:tc>
        <w:tc>
          <w:tcPr>
            <w:tcW w:w="2336" w:type="dxa"/>
          </w:tcPr>
          <w:p w:rsidR="00F002DA" w:rsidRPr="000B76BD" w:rsidRDefault="00F002DA" w:rsidP="00AE4D4B">
            <w:pPr>
              <w:spacing w:line="240" w:lineRule="auto"/>
              <w:jc w:val="center"/>
            </w:pPr>
            <w:r w:rsidRPr="000B76BD">
              <w:t>3.</w:t>
            </w:r>
          </w:p>
        </w:tc>
        <w:tc>
          <w:tcPr>
            <w:tcW w:w="2337" w:type="dxa"/>
          </w:tcPr>
          <w:p w:rsidR="00F002DA" w:rsidRPr="000B76BD" w:rsidRDefault="00F002DA" w:rsidP="00AE4D4B">
            <w:pPr>
              <w:spacing w:line="240" w:lineRule="auto"/>
              <w:jc w:val="center"/>
            </w:pPr>
            <w:r w:rsidRPr="000B76BD">
              <w:t>4.</w:t>
            </w:r>
          </w:p>
        </w:tc>
      </w:tr>
      <w:tr w:rsidR="00F002DA" w:rsidRPr="000B76BD" w:rsidTr="00AE4D4B">
        <w:tc>
          <w:tcPr>
            <w:tcW w:w="2336" w:type="dxa"/>
          </w:tcPr>
          <w:p w:rsidR="00F002DA" w:rsidRPr="000B76BD" w:rsidRDefault="00F002DA" w:rsidP="00AE4D4B">
            <w:pPr>
              <w:spacing w:line="240" w:lineRule="auto"/>
              <w:jc w:val="center"/>
            </w:pPr>
            <w:r w:rsidRPr="000B76BD">
              <w:rPr>
                <w:rFonts w:ascii="Calibri" w:hAnsi="Calibri"/>
                <w:noProof/>
                <w:sz w:val="22"/>
                <w:szCs w:val="22"/>
                <w:lang w:eastAsia="ru-RU"/>
              </w:rPr>
              <w:pict>
                <v:shape id="_x0000_i1039" type="#_x0000_t75" alt="Betty Friedan 1960.jpg" style="width:105pt;height:135pt;visibility:visible">
                  <v:imagedata r:id="rId31" o:title=""/>
                </v:shape>
              </w:pict>
            </w:r>
          </w:p>
        </w:tc>
        <w:tc>
          <w:tcPr>
            <w:tcW w:w="2336" w:type="dxa"/>
          </w:tcPr>
          <w:p w:rsidR="00F002DA" w:rsidRPr="000B76BD" w:rsidRDefault="00F002DA" w:rsidP="00AE4D4B">
            <w:pPr>
              <w:spacing w:line="240" w:lineRule="auto"/>
              <w:jc w:val="center"/>
            </w:pPr>
            <w:r w:rsidRPr="000B76BD">
              <w:rPr>
                <w:rFonts w:ascii="Calibri" w:hAnsi="Calibri"/>
                <w:noProof/>
                <w:sz w:val="22"/>
                <w:szCs w:val="22"/>
                <w:lang w:eastAsia="ru-RU"/>
              </w:rPr>
              <w:pict>
                <v:shape id="Рисунок 2" o:spid="_x0000_i1040" type="#_x0000_t75" alt="Картинки по запросу Gertrude Elizabeth Margaret Anscombe" style="width:95.25pt;height:141.75pt;visibility:visible">
                  <v:imagedata r:id="rId32" o:title=""/>
                </v:shape>
              </w:pict>
            </w:r>
          </w:p>
        </w:tc>
        <w:tc>
          <w:tcPr>
            <w:tcW w:w="2336" w:type="dxa"/>
          </w:tcPr>
          <w:p w:rsidR="00F002DA" w:rsidRPr="000B76BD" w:rsidRDefault="00F002DA" w:rsidP="00AE4D4B">
            <w:pPr>
              <w:spacing w:line="240" w:lineRule="auto"/>
              <w:jc w:val="center"/>
            </w:pPr>
            <w:r w:rsidRPr="000B76BD">
              <w:rPr>
                <w:rFonts w:ascii="Calibri" w:hAnsi="Calibri"/>
                <w:noProof/>
                <w:sz w:val="22"/>
                <w:szCs w:val="22"/>
                <w:lang w:eastAsia="ru-RU"/>
              </w:rPr>
              <w:pict>
                <v:shape id="Рисунок 3" o:spid="_x0000_i1041" type="#_x0000_t75" alt="Anne Dufourmantelle.jpg" style="width:94.5pt;height:141.75pt;visibility:visible">
                  <v:imagedata r:id="rId33" o:title=""/>
                </v:shape>
              </w:pict>
            </w:r>
          </w:p>
        </w:tc>
        <w:tc>
          <w:tcPr>
            <w:tcW w:w="2337" w:type="dxa"/>
          </w:tcPr>
          <w:p w:rsidR="00F002DA" w:rsidRPr="000B76BD" w:rsidRDefault="00F002DA" w:rsidP="00AE4D4B">
            <w:pPr>
              <w:spacing w:line="240" w:lineRule="auto"/>
              <w:jc w:val="center"/>
            </w:pPr>
            <w:r w:rsidRPr="000B76BD">
              <w:rPr>
                <w:rFonts w:ascii="Calibri" w:hAnsi="Calibri"/>
                <w:noProof/>
                <w:sz w:val="22"/>
                <w:szCs w:val="22"/>
                <w:lang w:eastAsia="ru-RU"/>
              </w:rPr>
              <w:pict>
                <v:shape id="Рисунок 4" o:spid="_x0000_i1042" type="#_x0000_t75" alt="Картинки по запросу ханна арендт" style="width:90pt;height:136.5pt;visibility:visible">
                  <v:imagedata r:id="rId34" o:title=""/>
                </v:shape>
              </w:pict>
            </w:r>
          </w:p>
        </w:tc>
      </w:tr>
    </w:tbl>
    <w:p w:rsidR="00F002DA" w:rsidRDefault="00F002DA" w:rsidP="00F1625F">
      <w:pPr>
        <w:spacing w:line="240" w:lineRule="auto"/>
      </w:pPr>
      <w:r>
        <w:t>А) «З</w:t>
      </w:r>
      <w:r w:rsidRPr="007253A5">
        <w:t>агадка женственности</w:t>
      </w:r>
      <w:r>
        <w:t>»</w:t>
      </w:r>
    </w:p>
    <w:p w:rsidR="00F002DA" w:rsidRDefault="00F002DA" w:rsidP="00F1625F">
      <w:pPr>
        <w:spacing w:line="240" w:lineRule="auto"/>
      </w:pPr>
      <w:r>
        <w:t>Б) «Намерение»</w:t>
      </w:r>
    </w:p>
    <w:p w:rsidR="00F002DA" w:rsidRDefault="00F002DA" w:rsidP="00F1625F">
      <w:pPr>
        <w:spacing w:line="240" w:lineRule="auto"/>
      </w:pPr>
      <w:r>
        <w:t>В) «В защиту риска»</w:t>
      </w:r>
    </w:p>
    <w:p w:rsidR="00F002DA" w:rsidRDefault="00F002DA" w:rsidP="00F1625F">
      <w:r>
        <w:t>Г) «Истоки тоталитаризма»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337"/>
      </w:tblGrid>
      <w:tr w:rsidR="00F002DA" w:rsidRPr="000B76BD" w:rsidTr="00AE4D4B">
        <w:tc>
          <w:tcPr>
            <w:tcW w:w="2336" w:type="dxa"/>
          </w:tcPr>
          <w:p w:rsidR="00F002DA" w:rsidRPr="000B76BD" w:rsidRDefault="00F002DA" w:rsidP="00AE4D4B">
            <w:pPr>
              <w:spacing w:line="240" w:lineRule="auto"/>
            </w:pPr>
            <w:r w:rsidRPr="000B76BD">
              <w:t>1. Бэтти Фридан</w:t>
            </w:r>
          </w:p>
        </w:tc>
        <w:tc>
          <w:tcPr>
            <w:tcW w:w="2336" w:type="dxa"/>
          </w:tcPr>
          <w:p w:rsidR="00F002DA" w:rsidRPr="000B76BD" w:rsidRDefault="00F002DA" w:rsidP="00AE4D4B">
            <w:pPr>
              <w:spacing w:line="240" w:lineRule="auto"/>
            </w:pPr>
            <w:r w:rsidRPr="000B76BD">
              <w:t>2. Элизабет Энском</w:t>
            </w:r>
          </w:p>
        </w:tc>
        <w:tc>
          <w:tcPr>
            <w:tcW w:w="2336" w:type="dxa"/>
          </w:tcPr>
          <w:p w:rsidR="00F002DA" w:rsidRPr="000B76BD" w:rsidRDefault="00F002DA" w:rsidP="00AE4D4B">
            <w:pPr>
              <w:spacing w:line="240" w:lineRule="auto"/>
            </w:pPr>
            <w:r w:rsidRPr="000B76BD">
              <w:t>3. Анна Дюфурмантель</w:t>
            </w:r>
          </w:p>
        </w:tc>
        <w:tc>
          <w:tcPr>
            <w:tcW w:w="2337" w:type="dxa"/>
          </w:tcPr>
          <w:p w:rsidR="00F002DA" w:rsidRPr="000B76BD" w:rsidRDefault="00F002DA" w:rsidP="00AE4D4B">
            <w:pPr>
              <w:spacing w:line="240" w:lineRule="auto"/>
            </w:pPr>
            <w:r w:rsidRPr="000B76BD">
              <w:t>4. Ханна Арендт</w:t>
            </w:r>
          </w:p>
        </w:tc>
      </w:tr>
      <w:tr w:rsidR="00F002DA" w:rsidRPr="000B76BD" w:rsidTr="00AE4D4B">
        <w:tc>
          <w:tcPr>
            <w:tcW w:w="2336" w:type="dxa"/>
          </w:tcPr>
          <w:p w:rsidR="00F002DA" w:rsidRPr="000B76BD" w:rsidRDefault="00F002DA" w:rsidP="00AE4D4B">
            <w:pPr>
              <w:spacing w:line="240" w:lineRule="auto"/>
              <w:jc w:val="center"/>
            </w:pPr>
            <w:r w:rsidRPr="000B76BD">
              <w:t>А</w:t>
            </w:r>
          </w:p>
        </w:tc>
        <w:tc>
          <w:tcPr>
            <w:tcW w:w="2336" w:type="dxa"/>
          </w:tcPr>
          <w:p w:rsidR="00F002DA" w:rsidRPr="000B76BD" w:rsidRDefault="00F002DA" w:rsidP="00AE4D4B">
            <w:pPr>
              <w:spacing w:line="240" w:lineRule="auto"/>
              <w:jc w:val="center"/>
            </w:pPr>
            <w:r w:rsidRPr="000B76BD">
              <w:t>Б</w:t>
            </w:r>
          </w:p>
        </w:tc>
        <w:tc>
          <w:tcPr>
            <w:tcW w:w="2336" w:type="dxa"/>
          </w:tcPr>
          <w:p w:rsidR="00F002DA" w:rsidRPr="000B76BD" w:rsidRDefault="00F002DA" w:rsidP="00AE4D4B">
            <w:pPr>
              <w:spacing w:line="240" w:lineRule="auto"/>
              <w:jc w:val="center"/>
            </w:pPr>
            <w:r w:rsidRPr="000B76BD">
              <w:t>В</w:t>
            </w:r>
          </w:p>
        </w:tc>
        <w:tc>
          <w:tcPr>
            <w:tcW w:w="2337" w:type="dxa"/>
          </w:tcPr>
          <w:p w:rsidR="00F002DA" w:rsidRPr="000B76BD" w:rsidRDefault="00F002DA" w:rsidP="00AE4D4B">
            <w:pPr>
              <w:spacing w:line="240" w:lineRule="auto"/>
              <w:jc w:val="center"/>
            </w:pPr>
            <w:r w:rsidRPr="000B76BD">
              <w:t>Г</w:t>
            </w:r>
          </w:p>
        </w:tc>
      </w:tr>
    </w:tbl>
    <w:p w:rsidR="00F002DA" w:rsidRPr="00023BDA" w:rsidRDefault="00F002DA" w:rsidP="00F1625F">
      <w:pPr>
        <w:spacing w:line="240" w:lineRule="auto"/>
      </w:pPr>
    </w:p>
    <w:p w:rsidR="00F002DA" w:rsidRDefault="00F002DA" w:rsidP="00F1625F">
      <w:pPr>
        <w:spacing w:line="240" w:lineRule="auto"/>
        <w:rPr>
          <w:b/>
        </w:rPr>
      </w:pPr>
      <w:r>
        <w:rPr>
          <w:b/>
        </w:rPr>
        <w:t>8. Решите кроссворд (за каждый правильный ответ – 0,5 баллов; за полностью правильно решенный кроссворд – 5 баллов).</w:t>
      </w: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360"/>
        <w:gridCol w:w="360"/>
        <w:gridCol w:w="360"/>
        <w:gridCol w:w="360"/>
        <w:gridCol w:w="360"/>
        <w:gridCol w:w="360"/>
        <w:gridCol w:w="360"/>
        <w:gridCol w:w="360"/>
        <w:gridCol w:w="360"/>
        <w:gridCol w:w="360"/>
        <w:gridCol w:w="360"/>
        <w:gridCol w:w="360"/>
        <w:gridCol w:w="360"/>
        <w:gridCol w:w="360"/>
        <w:gridCol w:w="360"/>
        <w:gridCol w:w="360"/>
        <w:gridCol w:w="360"/>
      </w:tblGrid>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shd w:val="clear" w:color="auto" w:fill="BBBBBB"/>
            <w:vAlign w:val="center"/>
          </w:tcPr>
          <w:p w:rsidR="00F002DA" w:rsidRPr="000B76BD" w:rsidRDefault="00F002DA" w:rsidP="00AE4D4B">
            <w:pPr>
              <w:pStyle w:val="BodyText"/>
              <w:jc w:val="center"/>
              <w:rPr>
                <w:lang w:val="ru-RU"/>
              </w:rPr>
            </w:pPr>
          </w:p>
        </w:tc>
        <w:tc>
          <w:tcPr>
            <w:tcW w:w="360" w:type="dxa"/>
            <w:vAlign w:val="center"/>
          </w:tcPr>
          <w:p w:rsidR="00F002DA" w:rsidRPr="000B76BD" w:rsidRDefault="00F002DA" w:rsidP="00AE4D4B">
            <w:pPr>
              <w:pStyle w:val="BodyText"/>
            </w:pPr>
            <w:r w:rsidRPr="000B76BD">
              <w:rPr>
                <w:vertAlign w:val="superscript"/>
              </w:rPr>
              <w:t>10</w:t>
            </w: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6</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2</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3</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8</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1</w:t>
            </w: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5</w:t>
            </w: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4</w:t>
            </w: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7</w:t>
            </w: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vAlign w:val="center"/>
          </w:tcPr>
          <w:p w:rsidR="00F002DA" w:rsidRPr="000B76BD" w:rsidRDefault="00F002DA" w:rsidP="00AE4D4B">
            <w:pPr>
              <w:pStyle w:val="BodyText"/>
            </w:pPr>
            <w:r w:rsidRPr="000B76BD">
              <w:rPr>
                <w:vertAlign w:val="superscript"/>
              </w:rPr>
              <w:t>9</w:t>
            </w: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bl>
    <w:p w:rsidR="00F002DA" w:rsidRPr="00540A11" w:rsidRDefault="00F002DA" w:rsidP="00F1625F">
      <w:pPr>
        <w:pStyle w:val="BodyText"/>
        <w:spacing w:after="0"/>
        <w:contextualSpacing/>
        <w:rPr>
          <w:rFonts w:ascii="Times New Roman" w:hAnsi="Times New Roman"/>
          <w:sz w:val="28"/>
          <w:szCs w:val="28"/>
        </w:rPr>
      </w:pPr>
    </w:p>
    <w:tbl>
      <w:tblPr>
        <w:tblW w:w="0" w:type="auto"/>
        <w:tblInd w:w="-5" w:type="dxa"/>
        <w:tblLook w:val="0000"/>
      </w:tblPr>
      <w:tblGrid>
        <w:gridCol w:w="4395"/>
        <w:gridCol w:w="4399"/>
      </w:tblGrid>
      <w:tr w:rsidR="00F002DA" w:rsidRPr="000B76BD" w:rsidTr="00AE4D4B">
        <w:tc>
          <w:tcPr>
            <w:tcW w:w="4395" w:type="dxa"/>
          </w:tcPr>
          <w:p w:rsidR="00F002DA" w:rsidRPr="000B76BD" w:rsidRDefault="00F002DA" w:rsidP="00AE4D4B">
            <w:pPr>
              <w:pStyle w:val="BodyText"/>
              <w:spacing w:after="0"/>
              <w:contextualSpacing/>
              <w:jc w:val="both"/>
              <w:rPr>
                <w:rFonts w:ascii="Times New Roman" w:hAnsi="Times New Roman"/>
                <w:sz w:val="28"/>
                <w:szCs w:val="28"/>
              </w:rPr>
            </w:pPr>
            <w:r w:rsidRPr="000B76BD">
              <w:rPr>
                <w:rFonts w:ascii="Times New Roman" w:hAnsi="Times New Roman"/>
                <w:sz w:val="28"/>
                <w:szCs w:val="28"/>
              </w:rPr>
              <w:t>По горизонтали:</w:t>
            </w:r>
          </w:p>
        </w:tc>
        <w:tc>
          <w:tcPr>
            <w:tcW w:w="4399" w:type="dxa"/>
          </w:tcPr>
          <w:p w:rsidR="00F002DA" w:rsidRPr="000B76BD" w:rsidRDefault="00F002DA" w:rsidP="00AE4D4B">
            <w:pPr>
              <w:pStyle w:val="BodyText"/>
              <w:spacing w:after="0"/>
              <w:contextualSpacing/>
              <w:jc w:val="both"/>
              <w:rPr>
                <w:rFonts w:ascii="Times New Roman" w:hAnsi="Times New Roman"/>
                <w:sz w:val="28"/>
                <w:szCs w:val="28"/>
              </w:rPr>
            </w:pPr>
            <w:r w:rsidRPr="000B76BD">
              <w:rPr>
                <w:rFonts w:ascii="Times New Roman" w:hAnsi="Times New Roman"/>
                <w:sz w:val="28"/>
                <w:szCs w:val="28"/>
              </w:rPr>
              <w:t>По вертикали:</w:t>
            </w:r>
          </w:p>
        </w:tc>
      </w:tr>
      <w:tr w:rsidR="00F002DA" w:rsidRPr="000B76BD" w:rsidTr="00AE4D4B">
        <w:tc>
          <w:tcPr>
            <w:tcW w:w="4395" w:type="dxa"/>
          </w:tcPr>
          <w:p w:rsidR="00F002DA" w:rsidRPr="000B76BD" w:rsidRDefault="00F002DA" w:rsidP="00AE4D4B">
            <w:pPr>
              <w:pStyle w:val="BodyText"/>
              <w:spacing w:after="0"/>
              <w:contextualSpacing/>
              <w:jc w:val="both"/>
              <w:rPr>
                <w:rFonts w:ascii="Times New Roman" w:hAnsi="Times New Roman"/>
                <w:sz w:val="28"/>
                <w:szCs w:val="28"/>
                <w:lang w:val="ru-RU"/>
              </w:rPr>
            </w:pPr>
            <w:r w:rsidRPr="000B76BD">
              <w:rPr>
                <w:rFonts w:ascii="Times New Roman" w:hAnsi="Times New Roman"/>
                <w:sz w:val="28"/>
                <w:szCs w:val="28"/>
                <w:lang w:val="ru-RU"/>
              </w:rPr>
              <w:t>1. Учреждение для заключения финансовых и коммерческих сделок</w:t>
            </w:r>
          </w:p>
          <w:p w:rsidR="00F002DA" w:rsidRPr="000B76BD" w:rsidRDefault="00F002DA" w:rsidP="00AE4D4B">
            <w:pPr>
              <w:pStyle w:val="BodyText"/>
              <w:spacing w:after="0"/>
              <w:contextualSpacing/>
              <w:jc w:val="both"/>
              <w:rPr>
                <w:rFonts w:ascii="Times New Roman" w:hAnsi="Times New Roman"/>
                <w:sz w:val="28"/>
                <w:szCs w:val="28"/>
                <w:lang w:val="ru-RU"/>
              </w:rPr>
            </w:pPr>
            <w:r w:rsidRPr="000B76BD">
              <w:rPr>
                <w:rFonts w:ascii="Times New Roman" w:hAnsi="Times New Roman"/>
                <w:sz w:val="28"/>
                <w:szCs w:val="28"/>
                <w:lang w:val="ru-RU"/>
              </w:rPr>
              <w:t>4. Термин в англоязычной аналитической философии сознания, применяемый для обозначения сенсорных, чувственных явлений любого рода</w:t>
            </w:r>
          </w:p>
          <w:p w:rsidR="00F002DA" w:rsidRPr="000B76BD" w:rsidRDefault="00F002DA" w:rsidP="00AE4D4B">
            <w:pPr>
              <w:pStyle w:val="BodyText"/>
              <w:spacing w:after="0"/>
              <w:contextualSpacing/>
              <w:jc w:val="both"/>
              <w:rPr>
                <w:rFonts w:ascii="Times New Roman" w:hAnsi="Times New Roman"/>
                <w:sz w:val="28"/>
                <w:szCs w:val="28"/>
                <w:lang w:val="ru-RU"/>
              </w:rPr>
            </w:pPr>
            <w:r w:rsidRPr="000B76BD">
              <w:rPr>
                <w:rFonts w:ascii="Times New Roman" w:hAnsi="Times New Roman"/>
                <w:sz w:val="28"/>
                <w:szCs w:val="28"/>
                <w:lang w:val="ru-RU"/>
              </w:rPr>
              <w:t>5. В философии критической теории и деконструкции означает тенденцию опоры, зачастую необоснованной, на центральный элемент любого текста или предмета философского анализа, в то время как такого центрального элемента может и не существовать</w:t>
            </w:r>
          </w:p>
          <w:p w:rsidR="00F002DA" w:rsidRPr="000B76BD" w:rsidRDefault="00F002DA" w:rsidP="00AE4D4B">
            <w:pPr>
              <w:pStyle w:val="BodyText"/>
              <w:spacing w:after="0"/>
              <w:contextualSpacing/>
              <w:jc w:val="both"/>
              <w:rPr>
                <w:rFonts w:ascii="Times New Roman" w:hAnsi="Times New Roman"/>
                <w:sz w:val="28"/>
                <w:szCs w:val="28"/>
                <w:lang w:val="ru-RU"/>
              </w:rPr>
            </w:pPr>
            <w:r w:rsidRPr="000B76BD">
              <w:rPr>
                <w:rFonts w:ascii="Times New Roman" w:hAnsi="Times New Roman"/>
                <w:sz w:val="28"/>
                <w:szCs w:val="28"/>
                <w:lang w:val="ru-RU"/>
              </w:rPr>
              <w:t>9. Объект мысли, отражающий предмет или класс предметов действительности и обозначаемый языковым выражением (именем).</w:t>
            </w:r>
          </w:p>
        </w:tc>
        <w:tc>
          <w:tcPr>
            <w:tcW w:w="4399" w:type="dxa"/>
          </w:tcPr>
          <w:p w:rsidR="00F002DA" w:rsidRPr="000B76BD" w:rsidRDefault="00F002DA" w:rsidP="00AE4D4B">
            <w:pPr>
              <w:pStyle w:val="BodyText"/>
              <w:spacing w:after="0"/>
              <w:contextualSpacing/>
              <w:jc w:val="both"/>
              <w:rPr>
                <w:rFonts w:ascii="Times New Roman" w:hAnsi="Times New Roman"/>
                <w:sz w:val="28"/>
                <w:szCs w:val="28"/>
                <w:lang w:val="ru-RU"/>
              </w:rPr>
            </w:pPr>
            <w:r w:rsidRPr="000B76BD">
              <w:rPr>
                <w:rFonts w:ascii="Times New Roman" w:hAnsi="Times New Roman"/>
                <w:sz w:val="28"/>
                <w:szCs w:val="28"/>
                <w:lang w:val="ru-RU"/>
              </w:rPr>
              <w:t>2. Совокупность научных достижений, признаваемых всем научным сообществом в тот или иной период времени и служащих основой и образцом новых научных исследований.3. дефляция</w:t>
            </w:r>
          </w:p>
          <w:p w:rsidR="00F002DA" w:rsidRPr="000B76BD" w:rsidRDefault="00F002DA" w:rsidP="00AE4D4B">
            <w:pPr>
              <w:pStyle w:val="BodyText"/>
              <w:spacing w:after="0"/>
              <w:contextualSpacing/>
              <w:jc w:val="both"/>
              <w:rPr>
                <w:rFonts w:ascii="Times New Roman" w:hAnsi="Times New Roman"/>
                <w:sz w:val="28"/>
                <w:szCs w:val="28"/>
                <w:lang w:val="ru-RU"/>
              </w:rPr>
            </w:pPr>
            <w:r w:rsidRPr="000B76BD">
              <w:rPr>
                <w:rFonts w:ascii="Times New Roman" w:hAnsi="Times New Roman"/>
                <w:sz w:val="28"/>
                <w:szCs w:val="28"/>
                <w:lang w:val="ru-RU"/>
              </w:rPr>
              <w:t>6. Юридическое или физическое лицо, несущее ответственность за доверенное имущество и управляющее им в интересах другого лица.</w:t>
            </w:r>
          </w:p>
          <w:p w:rsidR="00F002DA" w:rsidRPr="000B76BD" w:rsidRDefault="00F002DA" w:rsidP="00AE4D4B">
            <w:pPr>
              <w:pStyle w:val="BodyText"/>
              <w:spacing w:after="0"/>
              <w:contextualSpacing/>
              <w:jc w:val="both"/>
              <w:rPr>
                <w:rFonts w:ascii="Times New Roman" w:hAnsi="Times New Roman"/>
                <w:sz w:val="28"/>
                <w:szCs w:val="28"/>
                <w:lang w:val="ru-RU"/>
              </w:rPr>
            </w:pPr>
            <w:r w:rsidRPr="000B76BD">
              <w:rPr>
                <w:rFonts w:ascii="Times New Roman" w:hAnsi="Times New Roman"/>
                <w:sz w:val="28"/>
                <w:szCs w:val="28"/>
                <w:lang w:val="ru-RU"/>
              </w:rPr>
              <w:t>7. Право страхователя заявить об отказе от своих прав на застрахованное имущество в пользу страховщика и получить полное страховое возмещение</w:t>
            </w:r>
          </w:p>
          <w:p w:rsidR="00F002DA" w:rsidRPr="000B76BD" w:rsidRDefault="00F002DA" w:rsidP="00AE4D4B">
            <w:pPr>
              <w:pStyle w:val="BodyText"/>
              <w:spacing w:after="0"/>
              <w:contextualSpacing/>
              <w:jc w:val="both"/>
              <w:rPr>
                <w:rFonts w:ascii="Times New Roman" w:hAnsi="Times New Roman"/>
                <w:sz w:val="28"/>
                <w:szCs w:val="28"/>
                <w:lang w:val="ru-RU"/>
              </w:rPr>
            </w:pPr>
            <w:r w:rsidRPr="000B76BD">
              <w:rPr>
                <w:rFonts w:ascii="Times New Roman" w:hAnsi="Times New Roman"/>
                <w:sz w:val="28"/>
                <w:szCs w:val="28"/>
                <w:lang w:val="ru-RU"/>
              </w:rPr>
              <w:t>8. Многомужество (форма брака)</w:t>
            </w:r>
          </w:p>
          <w:p w:rsidR="00F002DA" w:rsidRPr="000B76BD" w:rsidRDefault="00F002DA" w:rsidP="00AE4D4B">
            <w:pPr>
              <w:pStyle w:val="BodyText"/>
              <w:spacing w:after="0"/>
              <w:contextualSpacing/>
              <w:jc w:val="both"/>
              <w:rPr>
                <w:rFonts w:ascii="Times New Roman" w:hAnsi="Times New Roman"/>
                <w:sz w:val="28"/>
                <w:szCs w:val="28"/>
                <w:lang w:val="ru-RU"/>
              </w:rPr>
            </w:pPr>
            <w:r w:rsidRPr="000B76BD">
              <w:rPr>
                <w:rFonts w:ascii="Times New Roman" w:hAnsi="Times New Roman"/>
                <w:sz w:val="28"/>
                <w:szCs w:val="28"/>
                <w:lang w:val="ru-RU"/>
              </w:rPr>
              <w:t>10. В Древней Греции – изгнание опасных для государства граждан, решавшееся путем тайного голосования черепками, на которых писали имена изгоняемых.</w:t>
            </w:r>
          </w:p>
        </w:tc>
      </w:tr>
    </w:tbl>
    <w:p w:rsidR="00F002DA" w:rsidRDefault="00F002DA" w:rsidP="00F1625F">
      <w:pPr>
        <w:spacing w:line="240" w:lineRule="auto"/>
      </w:pPr>
    </w:p>
    <w:p w:rsidR="00F002DA" w:rsidRDefault="00F002DA" w:rsidP="00F1625F">
      <w:pPr>
        <w:spacing w:line="240" w:lineRule="auto"/>
      </w:pPr>
      <w:r>
        <w:t>Ответы:</w:t>
      </w: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tblPr>
      <w:tblGrid>
        <w:gridCol w:w="360"/>
        <w:gridCol w:w="360"/>
        <w:gridCol w:w="360"/>
        <w:gridCol w:w="360"/>
        <w:gridCol w:w="360"/>
        <w:gridCol w:w="360"/>
        <w:gridCol w:w="360"/>
        <w:gridCol w:w="360"/>
        <w:gridCol w:w="360"/>
        <w:gridCol w:w="360"/>
        <w:gridCol w:w="360"/>
        <w:gridCol w:w="360"/>
        <w:gridCol w:w="360"/>
        <w:gridCol w:w="360"/>
        <w:gridCol w:w="360"/>
        <w:gridCol w:w="360"/>
        <w:gridCol w:w="360"/>
      </w:tblGrid>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10</w:t>
            </w:r>
            <w:r w:rsidRPr="000B76BD">
              <w:t>о</w:t>
            </w: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6</w:t>
            </w:r>
            <w:r w:rsidRPr="000B76BD">
              <w:t>ф</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с</w:t>
            </w: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2</w:t>
            </w:r>
            <w:r w:rsidRPr="000B76BD">
              <w:t>п</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и</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т</w:t>
            </w: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а</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3</w:t>
            </w:r>
            <w:r w:rsidRPr="000B76BD">
              <w:t>д</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8</w:t>
            </w:r>
            <w:r w:rsidRPr="000B76BD">
              <w:t>п</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д</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р</w:t>
            </w: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р</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е</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о</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у</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а</w:t>
            </w: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1</w:t>
            </w:r>
            <w:r w:rsidRPr="000B76BD">
              <w:t>б</w:t>
            </w:r>
          </w:p>
        </w:tc>
        <w:tc>
          <w:tcPr>
            <w:tcW w:w="360" w:type="dxa"/>
            <w:vAlign w:val="center"/>
          </w:tcPr>
          <w:p w:rsidR="00F002DA" w:rsidRPr="000B76BD" w:rsidRDefault="00F002DA" w:rsidP="00AE4D4B">
            <w:pPr>
              <w:pStyle w:val="BodyText"/>
              <w:jc w:val="center"/>
            </w:pPr>
            <w:r w:rsidRPr="000B76BD">
              <w:t>и</w:t>
            </w:r>
          </w:p>
        </w:tc>
        <w:tc>
          <w:tcPr>
            <w:tcW w:w="360" w:type="dxa"/>
            <w:vAlign w:val="center"/>
          </w:tcPr>
          <w:p w:rsidR="00F002DA" w:rsidRPr="000B76BD" w:rsidRDefault="00F002DA" w:rsidP="00AE4D4B">
            <w:pPr>
              <w:pStyle w:val="BodyText"/>
              <w:jc w:val="center"/>
            </w:pPr>
            <w:r w:rsidRPr="000B76BD">
              <w:t>р</w:t>
            </w:r>
          </w:p>
        </w:tc>
        <w:tc>
          <w:tcPr>
            <w:tcW w:w="360" w:type="dxa"/>
            <w:vAlign w:val="center"/>
          </w:tcPr>
          <w:p w:rsidR="00F002DA" w:rsidRPr="000B76BD" w:rsidRDefault="00F002DA" w:rsidP="00AE4D4B">
            <w:pPr>
              <w:pStyle w:val="BodyText"/>
              <w:jc w:val="center"/>
            </w:pPr>
            <w:r w:rsidRPr="000B76BD">
              <w:t>ж</w:t>
            </w:r>
          </w:p>
        </w:tc>
        <w:tc>
          <w:tcPr>
            <w:tcW w:w="360" w:type="dxa"/>
            <w:vAlign w:val="center"/>
          </w:tcPr>
          <w:p w:rsidR="00F002DA" w:rsidRPr="000B76BD" w:rsidRDefault="00F002DA" w:rsidP="00AE4D4B">
            <w:pPr>
              <w:pStyle w:val="BodyText"/>
              <w:jc w:val="center"/>
            </w:pPr>
            <w:r w:rsidRPr="000B76BD">
              <w:t>а</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ф</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л</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ц</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к</w:t>
            </w: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д</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л</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и</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и</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и</w:t>
            </w: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и</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я</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а</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а</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з</w:t>
            </w: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5</w:t>
            </w:r>
            <w:r w:rsidRPr="000B76BD">
              <w:t>л</w:t>
            </w:r>
          </w:p>
        </w:tc>
        <w:tc>
          <w:tcPr>
            <w:tcW w:w="360" w:type="dxa"/>
            <w:vAlign w:val="center"/>
          </w:tcPr>
          <w:p w:rsidR="00F002DA" w:rsidRPr="000B76BD" w:rsidRDefault="00F002DA" w:rsidP="00AE4D4B">
            <w:pPr>
              <w:pStyle w:val="BodyText"/>
              <w:jc w:val="center"/>
            </w:pPr>
            <w:r w:rsidRPr="000B76BD">
              <w:t>о</w:t>
            </w:r>
          </w:p>
        </w:tc>
        <w:tc>
          <w:tcPr>
            <w:tcW w:w="360" w:type="dxa"/>
            <w:vAlign w:val="center"/>
          </w:tcPr>
          <w:p w:rsidR="00F002DA" w:rsidRPr="000B76BD" w:rsidRDefault="00F002DA" w:rsidP="00AE4D4B">
            <w:pPr>
              <w:pStyle w:val="BodyText"/>
              <w:jc w:val="center"/>
            </w:pPr>
            <w:r w:rsidRPr="000B76BD">
              <w:t>г</w:t>
            </w:r>
          </w:p>
        </w:tc>
        <w:tc>
          <w:tcPr>
            <w:tcW w:w="360" w:type="dxa"/>
            <w:vAlign w:val="center"/>
          </w:tcPr>
          <w:p w:rsidR="00F002DA" w:rsidRPr="000B76BD" w:rsidRDefault="00F002DA" w:rsidP="00AE4D4B">
            <w:pPr>
              <w:pStyle w:val="BodyText"/>
              <w:jc w:val="center"/>
            </w:pPr>
            <w:r w:rsidRPr="000B76BD">
              <w:t>о</w:t>
            </w:r>
          </w:p>
        </w:tc>
        <w:tc>
          <w:tcPr>
            <w:tcW w:w="360" w:type="dxa"/>
            <w:vAlign w:val="center"/>
          </w:tcPr>
          <w:p w:rsidR="00F002DA" w:rsidRPr="000B76BD" w:rsidRDefault="00F002DA" w:rsidP="00AE4D4B">
            <w:pPr>
              <w:pStyle w:val="BodyText"/>
              <w:jc w:val="center"/>
            </w:pPr>
            <w:r w:rsidRPr="000B76BD">
              <w:t>ц</w:t>
            </w:r>
          </w:p>
        </w:tc>
        <w:tc>
          <w:tcPr>
            <w:tcW w:w="360" w:type="dxa"/>
            <w:vAlign w:val="center"/>
          </w:tcPr>
          <w:p w:rsidR="00F002DA" w:rsidRPr="000B76BD" w:rsidRDefault="00F002DA" w:rsidP="00AE4D4B">
            <w:pPr>
              <w:pStyle w:val="BodyText"/>
              <w:jc w:val="center"/>
            </w:pPr>
            <w:r w:rsidRPr="000B76BD">
              <w:t>е</w:t>
            </w:r>
          </w:p>
        </w:tc>
        <w:tc>
          <w:tcPr>
            <w:tcW w:w="360" w:type="dxa"/>
            <w:vAlign w:val="center"/>
          </w:tcPr>
          <w:p w:rsidR="00F002DA" w:rsidRPr="000B76BD" w:rsidRDefault="00F002DA" w:rsidP="00AE4D4B">
            <w:pPr>
              <w:pStyle w:val="BodyText"/>
              <w:jc w:val="center"/>
            </w:pPr>
            <w:r w:rsidRPr="000B76BD">
              <w:t>н</w:t>
            </w:r>
          </w:p>
        </w:tc>
        <w:tc>
          <w:tcPr>
            <w:tcW w:w="360" w:type="dxa"/>
            <w:vAlign w:val="center"/>
          </w:tcPr>
          <w:p w:rsidR="00F002DA" w:rsidRPr="000B76BD" w:rsidRDefault="00F002DA" w:rsidP="00AE4D4B">
            <w:pPr>
              <w:pStyle w:val="BodyText"/>
              <w:jc w:val="center"/>
            </w:pPr>
            <w:r w:rsidRPr="000B76BD">
              <w:t>т</w:t>
            </w:r>
          </w:p>
        </w:tc>
        <w:tc>
          <w:tcPr>
            <w:tcW w:w="360" w:type="dxa"/>
            <w:vAlign w:val="center"/>
          </w:tcPr>
          <w:p w:rsidR="00F002DA" w:rsidRPr="000B76BD" w:rsidRDefault="00F002DA" w:rsidP="00AE4D4B">
            <w:pPr>
              <w:pStyle w:val="BodyText"/>
              <w:jc w:val="center"/>
            </w:pPr>
            <w:r w:rsidRPr="000B76BD">
              <w:t>р</w:t>
            </w:r>
          </w:p>
        </w:tc>
        <w:tc>
          <w:tcPr>
            <w:tcW w:w="360" w:type="dxa"/>
            <w:vAlign w:val="center"/>
          </w:tcPr>
          <w:p w:rsidR="00F002DA" w:rsidRPr="000B76BD" w:rsidRDefault="00F002DA" w:rsidP="00AE4D4B">
            <w:pPr>
              <w:pStyle w:val="BodyText"/>
              <w:jc w:val="center"/>
            </w:pPr>
            <w:r w:rsidRPr="000B76BD">
              <w:t>и</w:t>
            </w:r>
          </w:p>
        </w:tc>
        <w:tc>
          <w:tcPr>
            <w:tcW w:w="360" w:type="dxa"/>
            <w:vAlign w:val="center"/>
          </w:tcPr>
          <w:p w:rsidR="00F002DA" w:rsidRPr="000B76BD" w:rsidRDefault="00F002DA" w:rsidP="00AE4D4B">
            <w:pPr>
              <w:pStyle w:val="BodyText"/>
              <w:jc w:val="center"/>
            </w:pPr>
            <w:r w:rsidRPr="000B76BD">
              <w:t>з</w:t>
            </w:r>
          </w:p>
        </w:tc>
        <w:tc>
          <w:tcPr>
            <w:tcW w:w="360" w:type="dxa"/>
            <w:vAlign w:val="center"/>
          </w:tcPr>
          <w:p w:rsidR="00F002DA" w:rsidRPr="000B76BD" w:rsidRDefault="00F002DA" w:rsidP="00AE4D4B">
            <w:pPr>
              <w:pStyle w:val="BodyText"/>
              <w:jc w:val="center"/>
            </w:pPr>
            <w:r w:rsidRPr="000B76BD">
              <w:t>м</w:t>
            </w: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м</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и</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д</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и</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pPr>
            <w:r w:rsidRPr="000B76BD">
              <w:rPr>
                <w:vertAlign w:val="superscript"/>
              </w:rPr>
              <w:t>4</w:t>
            </w:r>
            <w:r w:rsidRPr="000B76BD">
              <w:t>к</w:t>
            </w:r>
          </w:p>
        </w:tc>
        <w:tc>
          <w:tcPr>
            <w:tcW w:w="360" w:type="dxa"/>
            <w:vAlign w:val="center"/>
          </w:tcPr>
          <w:p w:rsidR="00F002DA" w:rsidRPr="000B76BD" w:rsidRDefault="00F002DA" w:rsidP="00AE4D4B">
            <w:pPr>
              <w:pStyle w:val="BodyText"/>
              <w:jc w:val="center"/>
            </w:pPr>
            <w:r w:rsidRPr="000B76BD">
              <w:t>в</w:t>
            </w:r>
          </w:p>
        </w:tc>
        <w:tc>
          <w:tcPr>
            <w:tcW w:w="360" w:type="dxa"/>
            <w:vAlign w:val="center"/>
          </w:tcPr>
          <w:p w:rsidR="00F002DA" w:rsidRPr="000B76BD" w:rsidRDefault="00F002DA" w:rsidP="00AE4D4B">
            <w:pPr>
              <w:pStyle w:val="BodyText"/>
            </w:pPr>
            <w:r w:rsidRPr="000B76BD">
              <w:rPr>
                <w:vertAlign w:val="superscript"/>
              </w:rPr>
              <w:t>7</w:t>
            </w:r>
            <w:r w:rsidRPr="000B76BD">
              <w:t>а</w:t>
            </w:r>
          </w:p>
        </w:tc>
        <w:tc>
          <w:tcPr>
            <w:tcW w:w="360" w:type="dxa"/>
            <w:vAlign w:val="center"/>
          </w:tcPr>
          <w:p w:rsidR="00F002DA" w:rsidRPr="000B76BD" w:rsidRDefault="00F002DA" w:rsidP="00AE4D4B">
            <w:pPr>
              <w:pStyle w:val="BodyText"/>
              <w:jc w:val="center"/>
            </w:pPr>
            <w:r w:rsidRPr="000B76BD">
              <w:t>л</w:t>
            </w:r>
          </w:p>
        </w:tc>
        <w:tc>
          <w:tcPr>
            <w:tcW w:w="360" w:type="dxa"/>
            <w:vAlign w:val="center"/>
          </w:tcPr>
          <w:p w:rsidR="00F002DA" w:rsidRPr="000B76BD" w:rsidRDefault="00F002DA" w:rsidP="00AE4D4B">
            <w:pPr>
              <w:pStyle w:val="BodyText"/>
              <w:jc w:val="center"/>
            </w:pPr>
            <w:r w:rsidRPr="000B76BD">
              <w:t>и</w:t>
            </w:r>
          </w:p>
        </w:tc>
        <w:tc>
          <w:tcPr>
            <w:tcW w:w="360" w:type="dxa"/>
            <w:vAlign w:val="center"/>
          </w:tcPr>
          <w:p w:rsidR="00F002DA" w:rsidRPr="000B76BD" w:rsidRDefault="00F002DA" w:rsidP="00AE4D4B">
            <w:pPr>
              <w:pStyle w:val="BodyText"/>
              <w:jc w:val="center"/>
            </w:pPr>
            <w:r w:rsidRPr="000B76BD">
              <w:t>а</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я</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р</w:t>
            </w: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й</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б</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и</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а</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я</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н</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д</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vAlign w:val="center"/>
          </w:tcPr>
          <w:p w:rsidR="00F002DA" w:rsidRPr="000B76BD" w:rsidRDefault="00F002DA" w:rsidP="00AE4D4B">
            <w:pPr>
              <w:pStyle w:val="BodyText"/>
            </w:pPr>
            <w:r w:rsidRPr="000B76BD">
              <w:rPr>
                <w:vertAlign w:val="superscript"/>
              </w:rPr>
              <w:t>9</w:t>
            </w:r>
            <w:r w:rsidRPr="000B76BD">
              <w:t>д</w:t>
            </w:r>
          </w:p>
        </w:tc>
        <w:tc>
          <w:tcPr>
            <w:tcW w:w="360" w:type="dxa"/>
            <w:vAlign w:val="center"/>
          </w:tcPr>
          <w:p w:rsidR="00F002DA" w:rsidRPr="000B76BD" w:rsidRDefault="00F002DA" w:rsidP="00AE4D4B">
            <w:pPr>
              <w:pStyle w:val="BodyText"/>
              <w:jc w:val="center"/>
            </w:pPr>
            <w:r w:rsidRPr="000B76BD">
              <w:t>е</w:t>
            </w:r>
          </w:p>
        </w:tc>
        <w:tc>
          <w:tcPr>
            <w:tcW w:w="360" w:type="dxa"/>
            <w:vAlign w:val="center"/>
          </w:tcPr>
          <w:p w:rsidR="00F002DA" w:rsidRPr="000B76BD" w:rsidRDefault="00F002DA" w:rsidP="00AE4D4B">
            <w:pPr>
              <w:pStyle w:val="BodyText"/>
              <w:jc w:val="center"/>
            </w:pPr>
            <w:r w:rsidRPr="000B76BD">
              <w:t>н</w:t>
            </w:r>
          </w:p>
        </w:tc>
        <w:tc>
          <w:tcPr>
            <w:tcW w:w="360" w:type="dxa"/>
            <w:vAlign w:val="center"/>
          </w:tcPr>
          <w:p w:rsidR="00F002DA" w:rsidRPr="000B76BD" w:rsidRDefault="00F002DA" w:rsidP="00AE4D4B">
            <w:pPr>
              <w:pStyle w:val="BodyText"/>
              <w:jc w:val="center"/>
            </w:pPr>
            <w:r w:rsidRPr="000B76BD">
              <w:t>о</w:t>
            </w:r>
          </w:p>
        </w:tc>
        <w:tc>
          <w:tcPr>
            <w:tcW w:w="360" w:type="dxa"/>
            <w:vAlign w:val="center"/>
          </w:tcPr>
          <w:p w:rsidR="00F002DA" w:rsidRPr="000B76BD" w:rsidRDefault="00F002DA" w:rsidP="00AE4D4B">
            <w:pPr>
              <w:pStyle w:val="BodyText"/>
              <w:jc w:val="center"/>
            </w:pPr>
            <w:r w:rsidRPr="000B76BD">
              <w:t>т</w:t>
            </w:r>
          </w:p>
        </w:tc>
        <w:tc>
          <w:tcPr>
            <w:tcW w:w="360" w:type="dxa"/>
            <w:vAlign w:val="center"/>
          </w:tcPr>
          <w:p w:rsidR="00F002DA" w:rsidRPr="000B76BD" w:rsidRDefault="00F002DA" w:rsidP="00AE4D4B">
            <w:pPr>
              <w:pStyle w:val="BodyText"/>
              <w:jc w:val="center"/>
            </w:pPr>
            <w:r w:rsidRPr="000B76BD">
              <w:t>а</w:t>
            </w:r>
          </w:p>
        </w:tc>
        <w:tc>
          <w:tcPr>
            <w:tcW w:w="360" w:type="dxa"/>
            <w:vAlign w:val="center"/>
          </w:tcPr>
          <w:p w:rsidR="00F002DA" w:rsidRPr="000B76BD" w:rsidRDefault="00F002DA" w:rsidP="00AE4D4B">
            <w:pPr>
              <w:pStyle w:val="BodyText"/>
              <w:jc w:val="center"/>
            </w:pPr>
            <w:r w:rsidRPr="000B76BD">
              <w:t>т</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r w:rsidR="00F002DA" w:rsidRPr="000B76BD" w:rsidTr="00AE4D4B">
        <w:trPr>
          <w:trHeight w:hRule="exact" w:val="360"/>
          <w:jc w:val="center"/>
        </w:trPr>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vAlign w:val="center"/>
          </w:tcPr>
          <w:p w:rsidR="00F002DA" w:rsidRPr="000B76BD" w:rsidRDefault="00F002DA" w:rsidP="00AE4D4B">
            <w:pPr>
              <w:pStyle w:val="BodyText"/>
              <w:jc w:val="center"/>
            </w:pPr>
            <w:r w:rsidRPr="000B76BD">
              <w:t>н</w:t>
            </w: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c>
          <w:tcPr>
            <w:tcW w:w="360" w:type="dxa"/>
            <w:shd w:val="clear" w:color="auto" w:fill="BBBBBB"/>
            <w:vAlign w:val="center"/>
          </w:tcPr>
          <w:p w:rsidR="00F002DA" w:rsidRPr="000B76BD" w:rsidRDefault="00F002DA" w:rsidP="00AE4D4B">
            <w:pPr>
              <w:pStyle w:val="BodyText"/>
              <w:jc w:val="center"/>
            </w:pPr>
          </w:p>
        </w:tc>
      </w:tr>
    </w:tbl>
    <w:p w:rsidR="00F002DA" w:rsidRDefault="00F002DA" w:rsidP="00F1625F">
      <w:pPr>
        <w:pStyle w:val="BodyText"/>
      </w:pPr>
    </w:p>
    <w:tbl>
      <w:tblPr>
        <w:tblW w:w="0" w:type="auto"/>
        <w:tblLook w:val="0000"/>
      </w:tblPr>
      <w:tblGrid>
        <w:gridCol w:w="1902"/>
        <w:gridCol w:w="1735"/>
      </w:tblGrid>
      <w:tr w:rsidR="00F002DA" w:rsidRPr="000B76BD" w:rsidTr="00AE4D4B">
        <w:tc>
          <w:tcPr>
            <w:tcW w:w="0" w:type="auto"/>
          </w:tcPr>
          <w:p w:rsidR="00F002DA" w:rsidRPr="000B76BD" w:rsidRDefault="00F002DA" w:rsidP="00AE4D4B">
            <w:pPr>
              <w:pStyle w:val="BodyText"/>
            </w:pPr>
            <w:r w:rsidRPr="000B76BD">
              <w:t>По горизонтали:</w:t>
            </w:r>
          </w:p>
        </w:tc>
        <w:tc>
          <w:tcPr>
            <w:tcW w:w="0" w:type="auto"/>
          </w:tcPr>
          <w:p w:rsidR="00F002DA" w:rsidRPr="000B76BD" w:rsidRDefault="00F002DA" w:rsidP="00AE4D4B">
            <w:pPr>
              <w:pStyle w:val="BodyText"/>
            </w:pPr>
            <w:r w:rsidRPr="000B76BD">
              <w:t>По вертикали:</w:t>
            </w:r>
          </w:p>
        </w:tc>
      </w:tr>
      <w:tr w:rsidR="00F002DA" w:rsidRPr="000B76BD" w:rsidTr="00AE4D4B">
        <w:tc>
          <w:tcPr>
            <w:tcW w:w="0" w:type="auto"/>
          </w:tcPr>
          <w:p w:rsidR="00F002DA" w:rsidRPr="000B76BD" w:rsidRDefault="00F002DA" w:rsidP="00AE4D4B">
            <w:pPr>
              <w:pStyle w:val="BodyText"/>
            </w:pPr>
            <w:r w:rsidRPr="000B76BD">
              <w:t>1. биржа</w:t>
            </w:r>
          </w:p>
          <w:p w:rsidR="00F002DA" w:rsidRPr="000B76BD" w:rsidRDefault="00F002DA" w:rsidP="00AE4D4B">
            <w:pPr>
              <w:pStyle w:val="BodyText"/>
            </w:pPr>
            <w:r w:rsidRPr="000B76BD">
              <w:t>4. квалиа</w:t>
            </w:r>
          </w:p>
          <w:p w:rsidR="00F002DA" w:rsidRPr="000B76BD" w:rsidRDefault="00F002DA" w:rsidP="00AE4D4B">
            <w:pPr>
              <w:pStyle w:val="BodyText"/>
            </w:pPr>
            <w:r w:rsidRPr="000B76BD">
              <w:t>5. логоцентризм</w:t>
            </w:r>
          </w:p>
          <w:p w:rsidR="00F002DA" w:rsidRPr="000B76BD" w:rsidRDefault="00F002DA" w:rsidP="00AE4D4B">
            <w:pPr>
              <w:pStyle w:val="BodyText"/>
            </w:pPr>
            <w:r w:rsidRPr="000B76BD">
              <w:t>9. денотат</w:t>
            </w:r>
          </w:p>
        </w:tc>
        <w:tc>
          <w:tcPr>
            <w:tcW w:w="0" w:type="auto"/>
          </w:tcPr>
          <w:p w:rsidR="00F002DA" w:rsidRPr="000B76BD" w:rsidRDefault="00F002DA" w:rsidP="00AE4D4B">
            <w:pPr>
              <w:pStyle w:val="BodyText"/>
              <w:rPr>
                <w:lang w:val="ru-RU"/>
              </w:rPr>
            </w:pPr>
            <w:r w:rsidRPr="000B76BD">
              <w:rPr>
                <w:lang w:val="ru-RU"/>
              </w:rPr>
              <w:t>2. парадигма</w:t>
            </w:r>
          </w:p>
          <w:p w:rsidR="00F002DA" w:rsidRPr="000B76BD" w:rsidRDefault="00F002DA" w:rsidP="00AE4D4B">
            <w:pPr>
              <w:pStyle w:val="BodyText"/>
              <w:rPr>
                <w:lang w:val="ru-RU"/>
              </w:rPr>
            </w:pPr>
            <w:r w:rsidRPr="000B76BD">
              <w:rPr>
                <w:lang w:val="ru-RU"/>
              </w:rPr>
              <w:t>3. дефляция</w:t>
            </w:r>
          </w:p>
          <w:p w:rsidR="00F002DA" w:rsidRPr="000B76BD" w:rsidRDefault="00F002DA" w:rsidP="00AE4D4B">
            <w:pPr>
              <w:pStyle w:val="BodyText"/>
              <w:rPr>
                <w:lang w:val="ru-RU"/>
              </w:rPr>
            </w:pPr>
            <w:r w:rsidRPr="000B76BD">
              <w:rPr>
                <w:lang w:val="ru-RU"/>
              </w:rPr>
              <w:t>6. фидуциарий</w:t>
            </w:r>
          </w:p>
          <w:p w:rsidR="00F002DA" w:rsidRPr="000B76BD" w:rsidRDefault="00F002DA" w:rsidP="00AE4D4B">
            <w:pPr>
              <w:pStyle w:val="BodyText"/>
              <w:rPr>
                <w:lang w:val="ru-RU"/>
              </w:rPr>
            </w:pPr>
            <w:r w:rsidRPr="000B76BD">
              <w:rPr>
                <w:lang w:val="ru-RU"/>
              </w:rPr>
              <w:t>7. абандон</w:t>
            </w:r>
          </w:p>
          <w:p w:rsidR="00F002DA" w:rsidRPr="000B76BD" w:rsidRDefault="00F002DA" w:rsidP="00AE4D4B">
            <w:pPr>
              <w:pStyle w:val="BodyText"/>
              <w:rPr>
                <w:lang w:val="ru-RU"/>
              </w:rPr>
            </w:pPr>
            <w:r w:rsidRPr="000B76BD">
              <w:rPr>
                <w:lang w:val="ru-RU"/>
              </w:rPr>
              <w:t>8. полиандрия</w:t>
            </w:r>
          </w:p>
          <w:p w:rsidR="00F002DA" w:rsidRPr="000B76BD" w:rsidRDefault="00F002DA" w:rsidP="00AE4D4B">
            <w:pPr>
              <w:pStyle w:val="BodyText"/>
              <w:rPr>
                <w:lang w:val="ru-RU"/>
              </w:rPr>
            </w:pPr>
            <w:r w:rsidRPr="000B76BD">
              <w:rPr>
                <w:lang w:val="ru-RU"/>
              </w:rPr>
              <w:t>10. остракизм</w:t>
            </w:r>
          </w:p>
        </w:tc>
      </w:tr>
    </w:tbl>
    <w:p w:rsidR="00F002DA" w:rsidRDefault="00F002DA" w:rsidP="00F1625F">
      <w:pPr>
        <w:spacing w:line="240" w:lineRule="auto"/>
      </w:pPr>
    </w:p>
    <w:p w:rsidR="00F002DA" w:rsidRDefault="00F002DA" w:rsidP="00F1625F">
      <w:pPr>
        <w:rPr>
          <w:b/>
        </w:rPr>
      </w:pPr>
      <w:r>
        <w:rPr>
          <w:b/>
        </w:rPr>
        <w:br w:type="page"/>
      </w:r>
    </w:p>
    <w:p w:rsidR="00F002DA" w:rsidRDefault="00F002DA" w:rsidP="00F1625F">
      <w:pPr>
        <w:spacing w:line="240" w:lineRule="auto"/>
        <w:rPr>
          <w:b/>
        </w:rPr>
      </w:pPr>
      <w:r>
        <w:rPr>
          <w:b/>
        </w:rPr>
        <w:t>9. Задание для критического анализа текста (всего за задание - 50 баллов).</w:t>
      </w:r>
    </w:p>
    <w:p w:rsidR="00F002DA" w:rsidRDefault="00F002DA" w:rsidP="00F1625F">
      <w:pPr>
        <w:spacing w:line="240" w:lineRule="auto"/>
        <w:rPr>
          <w:b/>
          <w:sz w:val="8"/>
          <w:szCs w:val="8"/>
        </w:rPr>
      </w:pPr>
    </w:p>
    <w:p w:rsidR="00F002DA" w:rsidRDefault="00F002DA" w:rsidP="00F1625F">
      <w:pPr>
        <w:spacing w:line="240" w:lineRule="auto"/>
        <w:rPr>
          <w:b/>
        </w:rPr>
      </w:pPr>
      <w:r>
        <w:rPr>
          <w:b/>
        </w:rPr>
        <w:t>Вам предлагается текст, в котором отчетливо выражена идейная (мировоззренческая) позиция автора. Вы должны проанализировать его и выполнить следующие задания:</w:t>
      </w:r>
    </w:p>
    <w:p w:rsidR="00F002DA" w:rsidRDefault="00F002DA" w:rsidP="00F1625F">
      <w:pPr>
        <w:spacing w:line="240" w:lineRule="auto"/>
        <w:rPr>
          <w:b/>
          <w:sz w:val="8"/>
          <w:szCs w:val="8"/>
        </w:rPr>
      </w:pPr>
    </w:p>
    <w:p w:rsidR="00F002DA" w:rsidRDefault="00F002DA" w:rsidP="00F1625F">
      <w:pPr>
        <w:spacing w:line="240" w:lineRule="auto"/>
        <w:rPr>
          <w:b/>
        </w:rPr>
      </w:pPr>
      <w:r>
        <w:rPr>
          <w:b/>
        </w:rPr>
        <w:t>9.1. Определить и сформулировать идейную позицию автора текста.</w:t>
      </w:r>
    </w:p>
    <w:p w:rsidR="00F002DA" w:rsidRDefault="00F002DA" w:rsidP="00F1625F">
      <w:pPr>
        <w:spacing w:line="240" w:lineRule="auto"/>
        <w:rPr>
          <w:b/>
          <w:sz w:val="8"/>
          <w:szCs w:val="8"/>
        </w:rPr>
      </w:pPr>
    </w:p>
    <w:p w:rsidR="00F002DA" w:rsidRDefault="00F002DA" w:rsidP="00F1625F">
      <w:pPr>
        <w:spacing w:line="240" w:lineRule="auto"/>
        <w:rPr>
          <w:b/>
        </w:rPr>
      </w:pPr>
      <w:r>
        <w:rPr>
          <w:b/>
        </w:rPr>
        <w:t xml:space="preserve">9.2 Используя текст и имеющиеся у вас теоретические знания в области общественных наук, привести: </w:t>
      </w:r>
    </w:p>
    <w:p w:rsidR="00F002DA" w:rsidRDefault="00F002DA" w:rsidP="00F1625F">
      <w:pPr>
        <w:spacing w:line="240" w:lineRule="auto"/>
        <w:rPr>
          <w:b/>
          <w:sz w:val="8"/>
          <w:szCs w:val="8"/>
        </w:rPr>
      </w:pPr>
    </w:p>
    <w:p w:rsidR="00F002DA" w:rsidRDefault="00F002DA" w:rsidP="00F1625F">
      <w:pPr>
        <w:spacing w:line="240" w:lineRule="auto"/>
        <w:rPr>
          <w:b/>
        </w:rPr>
      </w:pPr>
      <w:r>
        <w:rPr>
          <w:b/>
        </w:rPr>
        <w:t>9.2.1 Не менее 3-х аргументов в обоснование данной идейной позиции.</w:t>
      </w:r>
    </w:p>
    <w:p w:rsidR="00F002DA" w:rsidRDefault="00F002DA" w:rsidP="00F1625F">
      <w:pPr>
        <w:spacing w:line="240" w:lineRule="auto"/>
        <w:rPr>
          <w:b/>
        </w:rPr>
      </w:pPr>
      <w:r>
        <w:rPr>
          <w:b/>
        </w:rPr>
        <w:t>9.2.2 Не менее 3-х аргументов в опровержение данной идейной позиции.</w:t>
      </w:r>
    </w:p>
    <w:p w:rsidR="00F002DA" w:rsidRDefault="00F002DA" w:rsidP="00F1625F">
      <w:pPr>
        <w:spacing w:line="240" w:lineRule="auto"/>
      </w:pPr>
    </w:p>
    <w:p w:rsidR="00F002DA" w:rsidRDefault="00F002DA" w:rsidP="00F1625F">
      <w:pPr>
        <w:pStyle w:val="ListParagraph"/>
        <w:spacing w:line="240" w:lineRule="auto"/>
        <w:jc w:val="center"/>
        <w:rPr>
          <w:b/>
        </w:rPr>
      </w:pPr>
      <w:r>
        <w:rPr>
          <w:b/>
        </w:rPr>
        <w:t>Текст</w:t>
      </w:r>
    </w:p>
    <w:p w:rsidR="00F002DA" w:rsidRPr="00AA0F70" w:rsidRDefault="00F002DA" w:rsidP="00F1625F">
      <w:pPr>
        <w:spacing w:line="240" w:lineRule="auto"/>
        <w:rPr>
          <w:b/>
        </w:rPr>
      </w:pP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Правительство, которое со своего народа взимало бы налог, равный одной десятой времени, потраченного на работу, считалось бы жестоким; а праздность берет с нас гораздо больше; </w:t>
      </w:r>
      <w:r w:rsidRPr="00924E98">
        <w:rPr>
          <w:iCs/>
          <w:sz w:val="28"/>
          <w:szCs w:val="28"/>
        </w:rPr>
        <w:t>лень ведет за собой болезни, и это очень укорачивает нашу жизнь. Лень, как ржавчина, разъедает быстрее, чем труд изнашивает, ключ же, которым пользуются, всегда блестит</w:t>
      </w:r>
      <w:r w:rsidRPr="00924E98">
        <w:rPr>
          <w:sz w:val="28"/>
          <w:szCs w:val="28"/>
        </w:rPr>
        <w:t>, как говорит Бедный Ричард. </w:t>
      </w:r>
      <w:r w:rsidRPr="00924E98">
        <w:rPr>
          <w:iCs/>
          <w:sz w:val="28"/>
          <w:szCs w:val="28"/>
        </w:rPr>
        <w:t>Если любишь жизнь, не трать время зря, потому что жизнь состоит из времени</w:t>
      </w:r>
      <w:r w:rsidRPr="00924E98">
        <w:rPr>
          <w:sz w:val="28"/>
          <w:szCs w:val="28"/>
        </w:rPr>
        <w:t>. ….</w:t>
      </w:r>
    </w:p>
    <w:p w:rsidR="00F002DA" w:rsidRPr="00924E98" w:rsidRDefault="00F002DA" w:rsidP="00F1625F">
      <w:pPr>
        <w:pStyle w:val="NormalWeb"/>
        <w:spacing w:before="0" w:beforeAutospacing="0" w:after="0" w:afterAutospacing="0"/>
        <w:ind w:firstLine="708"/>
        <w:jc w:val="both"/>
        <w:rPr>
          <w:sz w:val="28"/>
          <w:szCs w:val="28"/>
        </w:rPr>
      </w:pPr>
      <w:r w:rsidRPr="00924E98">
        <w:rPr>
          <w:iCs/>
          <w:sz w:val="28"/>
          <w:szCs w:val="28"/>
        </w:rPr>
        <w:t>Если время самая драгоценная вещь, то растрата времени</w:t>
      </w:r>
      <w:r w:rsidRPr="00924E98">
        <w:rPr>
          <w:sz w:val="28"/>
          <w:szCs w:val="28"/>
        </w:rPr>
        <w:t>, как говорит Бедный Ричард, </w:t>
      </w:r>
      <w:r w:rsidRPr="00924E98">
        <w:rPr>
          <w:iCs/>
          <w:sz w:val="28"/>
          <w:szCs w:val="28"/>
        </w:rPr>
        <w:t>является самым большим мотовством</w:t>
      </w:r>
      <w:r w:rsidRPr="00924E98">
        <w:rPr>
          <w:sz w:val="28"/>
          <w:szCs w:val="28"/>
        </w:rPr>
        <w:t>; и он нам в другом месте говорит, что </w:t>
      </w:r>
      <w:r w:rsidRPr="00924E98">
        <w:rPr>
          <w:iCs/>
          <w:sz w:val="28"/>
          <w:szCs w:val="28"/>
        </w:rPr>
        <w:t>потерянное время никогда нельзя снова найти и то, что мы называем достаточным временем, всегда оказывается мало</w:t>
      </w:r>
      <w:r w:rsidRPr="00924E98">
        <w:rPr>
          <w:sz w:val="28"/>
          <w:szCs w:val="28"/>
        </w:rPr>
        <w:t>. Давайте тратить время целеустремленно, и если будем стараться, то без затруднения сделаем гораздо больше. </w:t>
      </w:r>
      <w:r w:rsidRPr="00924E98">
        <w:rPr>
          <w:iCs/>
          <w:sz w:val="28"/>
          <w:szCs w:val="28"/>
        </w:rPr>
        <w:t>Лень делает всякое дело трудным, а трудолюбие легким; и тот, кто поздно встает, должен целый день бегать и только к ночи еле-еле кончит свои дела, а Лень плетется так медленно, что Бедность вскоре догонит ее. Подгоняй свои дела, чтобы они тебя не подгоняли. Кто рано ложится и рано встает, тот всегда здоров, богат и умен</w:t>
      </w:r>
      <w:r w:rsidRPr="00924E98">
        <w:rPr>
          <w:sz w:val="28"/>
          <w:szCs w:val="28"/>
        </w:rPr>
        <w:t>, как говорит Бедный Ричард.</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Что значит желать и надеяться на лучшее будущее? Мы сами можем улучшить жизнь, если сами как следует примемся за дело. </w:t>
      </w:r>
      <w:r w:rsidRPr="00924E98">
        <w:rPr>
          <w:iCs/>
          <w:sz w:val="28"/>
          <w:szCs w:val="28"/>
        </w:rPr>
        <w:t>Трудолюбие не нуждается в желаниях; и тот, кто живет надеждами, умрет постясь</w:t>
      </w:r>
      <w:r w:rsidRPr="00924E98">
        <w:rPr>
          <w:sz w:val="28"/>
          <w:szCs w:val="28"/>
        </w:rPr>
        <w:t>. </w:t>
      </w:r>
      <w:r w:rsidRPr="00924E98">
        <w:rPr>
          <w:iCs/>
          <w:sz w:val="28"/>
          <w:szCs w:val="28"/>
        </w:rPr>
        <w:t>Без труда ничего не приобретешь; руки, помогайте мне, потому что у меня нет земли</w:t>
      </w:r>
      <w:r w:rsidRPr="00924E98">
        <w:rPr>
          <w:sz w:val="28"/>
          <w:szCs w:val="28"/>
        </w:rPr>
        <w:t>, а если даже есть, так она обложена порядочным налогом. </w:t>
      </w:r>
      <w:r w:rsidRPr="00924E98">
        <w:rPr>
          <w:iCs/>
          <w:sz w:val="28"/>
          <w:szCs w:val="28"/>
        </w:rPr>
        <w:t>У кого есть ремесло, есть имение; у кого есть профессия, у того есть выгодная служба и почёт</w:t>
      </w:r>
      <w:r w:rsidRPr="00924E98">
        <w:rPr>
          <w:sz w:val="28"/>
          <w:szCs w:val="28"/>
        </w:rPr>
        <w:t>, как говорит Бедный Ричард. Но нужно работать, иначе ни уважения, ни почета не хватит, чтобы уплатить налоги. Если мы трудолюбивы, мы никогда не погибнем от голодной смерти</w:t>
      </w:r>
      <w:r w:rsidRPr="00924E98">
        <w:rPr>
          <w:iCs/>
          <w:sz w:val="28"/>
          <w:szCs w:val="28"/>
        </w:rPr>
        <w:t>. В дом рабочего человека голод заглядывает, но не смеет войти</w:t>
      </w:r>
      <w:r w:rsidRPr="00924E98">
        <w:rPr>
          <w:sz w:val="28"/>
          <w:szCs w:val="28"/>
        </w:rPr>
        <w:t>. Судебный пристав и полицейский тоже не войдут, потому </w:t>
      </w:r>
      <w:r w:rsidRPr="00924E98">
        <w:rPr>
          <w:iCs/>
          <w:sz w:val="28"/>
          <w:szCs w:val="28"/>
        </w:rPr>
        <w:t>что трудолюбие уплачивает долги, а отчаяние увеличивает их</w:t>
      </w:r>
      <w:r w:rsidRPr="00924E98">
        <w:rPr>
          <w:sz w:val="28"/>
          <w:szCs w:val="28"/>
        </w:rPr>
        <w:t>. Если ты не нашел клада и у тебя нет богатых родственников, которые оставили тебе наследство, то </w:t>
      </w:r>
      <w:r w:rsidRPr="00924E98">
        <w:rPr>
          <w:iCs/>
          <w:sz w:val="28"/>
          <w:szCs w:val="28"/>
        </w:rPr>
        <w:t>Усердие — мать удачи, и бог все дает трудолюбивым. Поэтому паши землю глубоко, пока спит лежебока, и у тебя будет достаточно зерна для продажа и для себя</w:t>
      </w:r>
      <w:r w:rsidRPr="00924E98">
        <w:rPr>
          <w:sz w:val="28"/>
          <w:szCs w:val="28"/>
        </w:rPr>
        <w:t>.</w:t>
      </w:r>
      <w:r w:rsidRPr="00924E98">
        <w:rPr>
          <w:iCs/>
          <w:sz w:val="28"/>
          <w:szCs w:val="28"/>
        </w:rPr>
        <w:t> </w:t>
      </w:r>
      <w:r w:rsidRPr="00924E98">
        <w:rPr>
          <w:sz w:val="28"/>
          <w:szCs w:val="28"/>
        </w:rPr>
        <w:t>Работай сегодня, потому что ты не знаешь, что тебе может помешать завтра.</w:t>
      </w:r>
      <w:r w:rsidRPr="00924E98">
        <w:rPr>
          <w:iCs/>
          <w:sz w:val="28"/>
          <w:szCs w:val="28"/>
        </w:rPr>
        <w:t> Один сегодняшний день стоит двух завтрашних,</w:t>
      </w:r>
      <w:r w:rsidRPr="00924E98">
        <w:rPr>
          <w:sz w:val="28"/>
          <w:szCs w:val="28"/>
        </w:rPr>
        <w:t> как говорит Бедный Ричард; и дальше </w:t>
      </w:r>
      <w:r w:rsidRPr="00924E98">
        <w:rPr>
          <w:iCs/>
          <w:sz w:val="28"/>
          <w:szCs w:val="28"/>
        </w:rPr>
        <w:t>— никогда не откладывай на завтра того, что можешь сделать сегодня</w:t>
      </w:r>
      <w:r w:rsidRPr="00924E98">
        <w:rPr>
          <w:sz w:val="28"/>
          <w:szCs w:val="28"/>
        </w:rPr>
        <w:t>….</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Кажется, я слышу, что кто-то из вас сказал: “Разве человеку нельзя иметь досуг?” Я скажу тебе, мой друг, что говорит Бедный Ричард: </w:t>
      </w:r>
      <w:r w:rsidRPr="00924E98">
        <w:rPr>
          <w:iCs/>
          <w:sz w:val="28"/>
          <w:szCs w:val="28"/>
        </w:rPr>
        <w:t>Как следует займи свое время, если хочешь, чтобы у тебя был досуг; и если ты не уверен в минуте, не трать понапрасну целый час</w:t>
      </w:r>
      <w:r w:rsidRPr="00924E98">
        <w:rPr>
          <w:sz w:val="28"/>
          <w:szCs w:val="28"/>
        </w:rPr>
        <w:t>. Досуг—это время для того, чтобы делать что-нибудь полезное; старательный человек добьется такого досуга, а ленивый человек никогда, потому </w:t>
      </w:r>
      <w:r w:rsidRPr="00924E98">
        <w:rPr>
          <w:iCs/>
          <w:sz w:val="28"/>
          <w:szCs w:val="28"/>
        </w:rPr>
        <w:t>что жизнь без дела и праздная жизнь — это одно и то же. Многие хотели бы схитрить и прожить без труда, да ума не хватает</w:t>
      </w:r>
      <w:r w:rsidRPr="00924E98">
        <w:rPr>
          <w:sz w:val="28"/>
          <w:szCs w:val="28"/>
        </w:rPr>
        <w:t>, тогда как трудолюбие даст покой, изобилие и уважение. </w:t>
      </w:r>
      <w:r w:rsidRPr="00924E98">
        <w:rPr>
          <w:iCs/>
          <w:sz w:val="28"/>
          <w:szCs w:val="28"/>
        </w:rPr>
        <w:t>Избегай удовольствии, и они сами придут к тебе. У старательной пряхи длинная рубаха; и теперь, когда у меня есть овца и корова, все мне желают доброго здоровья.</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Но, и обладая трудолюбием, мы должны быть настойчивы, спокойны и внимательны и сами следить за своими делами, не слишком доверяя другим; потому что, как говорит Бедный Ричард,</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Я никогда не видел, чтобы дерево, которое часто пересаживали</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Или семья, которая часто переезжала,</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Процветали так же, как те, которых не тревожили.</w:t>
      </w:r>
    </w:p>
    <w:p w:rsidR="00F002DA" w:rsidRPr="00924E98" w:rsidRDefault="00F002DA" w:rsidP="00F1625F">
      <w:pPr>
        <w:pStyle w:val="NormalWeb"/>
        <w:spacing w:before="0" w:beforeAutospacing="0" w:after="0" w:afterAutospacing="0"/>
        <w:jc w:val="both"/>
        <w:rPr>
          <w:sz w:val="28"/>
          <w:szCs w:val="28"/>
        </w:rPr>
      </w:pPr>
      <w:r w:rsidRPr="00924E98">
        <w:rPr>
          <w:sz w:val="28"/>
          <w:szCs w:val="28"/>
        </w:rPr>
        <w:t>И еще, </w:t>
      </w:r>
      <w:r w:rsidRPr="00924E98">
        <w:rPr>
          <w:iCs/>
          <w:sz w:val="28"/>
          <w:szCs w:val="28"/>
        </w:rPr>
        <w:t>трехкратные переезды с места на место все равно, что пожар</w:t>
      </w:r>
      <w:r w:rsidRPr="00924E98">
        <w:rPr>
          <w:sz w:val="28"/>
          <w:szCs w:val="28"/>
        </w:rPr>
        <w:t>: и еще: </w:t>
      </w:r>
      <w:r w:rsidRPr="00924E98">
        <w:rPr>
          <w:iCs/>
          <w:sz w:val="28"/>
          <w:szCs w:val="28"/>
        </w:rPr>
        <w:t>заботься о своей лавке, и она позаботится о тебе; если хочешь, чтобы твое дело было сделано, ступай сам, если не можешь, так пошли другого</w:t>
      </w:r>
      <w:r w:rsidRPr="00924E98">
        <w:rPr>
          <w:sz w:val="28"/>
          <w:szCs w:val="28"/>
        </w:rPr>
        <w:t>.</w:t>
      </w:r>
    </w:p>
    <w:p w:rsidR="00F002DA" w:rsidRPr="00924E98" w:rsidRDefault="00F002DA" w:rsidP="00F1625F">
      <w:pPr>
        <w:pStyle w:val="NormalWeb"/>
        <w:spacing w:before="0" w:beforeAutospacing="0" w:after="0" w:afterAutospacing="0"/>
        <w:jc w:val="both"/>
        <w:rPr>
          <w:sz w:val="28"/>
          <w:szCs w:val="28"/>
        </w:rPr>
      </w:pPr>
      <w:r w:rsidRPr="00924E98">
        <w:rPr>
          <w:sz w:val="28"/>
          <w:szCs w:val="28"/>
        </w:rPr>
        <w:t>И еще:</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Тот, кто хочет разбогатеть с помощью плуга,</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Должен либо сам идти за плугом, либо погонять.</w:t>
      </w:r>
    </w:p>
    <w:p w:rsidR="00F002DA" w:rsidRPr="00924E98" w:rsidRDefault="00F002DA" w:rsidP="00F1625F">
      <w:pPr>
        <w:pStyle w:val="NormalWeb"/>
        <w:spacing w:before="0" w:beforeAutospacing="0" w:after="0" w:afterAutospacing="0"/>
        <w:jc w:val="both"/>
        <w:rPr>
          <w:sz w:val="28"/>
          <w:szCs w:val="28"/>
        </w:rPr>
      </w:pPr>
      <w:r w:rsidRPr="00924E98">
        <w:rPr>
          <w:sz w:val="28"/>
          <w:szCs w:val="28"/>
        </w:rPr>
        <w:t>И еще: </w:t>
      </w:r>
      <w:r w:rsidRPr="00924E98">
        <w:rPr>
          <w:iCs/>
          <w:sz w:val="28"/>
          <w:szCs w:val="28"/>
        </w:rPr>
        <w:t>хозяйский глаз сделает, больше, чем его обе руки</w:t>
      </w:r>
      <w:r w:rsidRPr="00924E98">
        <w:rPr>
          <w:sz w:val="28"/>
          <w:szCs w:val="28"/>
        </w:rPr>
        <w:t>; и еще, </w:t>
      </w:r>
      <w:r w:rsidRPr="00924E98">
        <w:rPr>
          <w:iCs/>
          <w:sz w:val="28"/>
          <w:szCs w:val="28"/>
        </w:rPr>
        <w:t>недостаток заботы наносит больший вред, чем недостаток знаний</w:t>
      </w:r>
      <w:r w:rsidRPr="00924E98">
        <w:rPr>
          <w:sz w:val="28"/>
          <w:szCs w:val="28"/>
        </w:rPr>
        <w:t>; и еще</w:t>
      </w:r>
      <w:r w:rsidRPr="00924E98">
        <w:rPr>
          <w:iCs/>
          <w:sz w:val="28"/>
          <w:szCs w:val="28"/>
        </w:rPr>
        <w:t>, не наблюдать за рабочими, значит оставить им открытым свой кошелек</w:t>
      </w:r>
      <w:r w:rsidRPr="00924E98">
        <w:rPr>
          <w:sz w:val="28"/>
          <w:szCs w:val="28"/>
        </w:rPr>
        <w:t>. Слишком доверять чужой заботе — значит испортить дело; потому что </w:t>
      </w:r>
      <w:r w:rsidRPr="00924E98">
        <w:rPr>
          <w:iCs/>
          <w:sz w:val="28"/>
          <w:szCs w:val="28"/>
        </w:rPr>
        <w:t>в делах этого мира люди спасаются не благодаря вере, а благодаря ее недостатку</w:t>
      </w:r>
      <w:r w:rsidRPr="00924E98">
        <w:rPr>
          <w:sz w:val="28"/>
          <w:szCs w:val="28"/>
        </w:rPr>
        <w:t>. Но непосредственная забота человека полезна, потому что, </w:t>
      </w:r>
      <w:r w:rsidRPr="00924E98">
        <w:rPr>
          <w:iCs/>
          <w:sz w:val="28"/>
          <w:szCs w:val="28"/>
        </w:rPr>
        <w:t>если хочешь иметь верного слугу, который бы тебя удовлетворял, служи себе сам, небольшая небрежность может повести к большому несчастью; из-за того, что не было гвоздя, пропала подкова; из-за того, что пропала подкова, лошадь пропала; из-за того, что лошадь пропала, всадник пропал, потому что он был застигнут врасплох и убит врагами; и все это из-за того, что не позаботились о маленьком гвоздике в подкове.</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Вот как важно трудолюбие, друзья мои, и внимание к вашему собственному делу; но к этому мы должны прибавить умеренность, если хотим, чтобы наше трудолюбие принесло больший успех. Если человек не знает, как сохранить то, что он заработал, то он всю жизнь может работать без отдыха и умереть, не сохранив даже монеты в четыре пенса. </w:t>
      </w:r>
      <w:r w:rsidRPr="00924E98">
        <w:rPr>
          <w:iCs/>
          <w:sz w:val="28"/>
          <w:szCs w:val="28"/>
        </w:rPr>
        <w:t>Богатый стол оставляет скудное завещание, и</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Много тратится на то, чтобы добыть,</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Если женщина из-за чая отказывается прясть и вязать,</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А мужчины из-за пунша отказываются рубить и колоть дрова.</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Если хочешь быть богат, то думай о том, чтобы сохранить так же, как и о том, чтобы добыть. Ост-Индия не обогатила Испанию, потому что ее расходы больше, чем ее доходы.....</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Сейчас вы все собрались здесь на продажу пышных нарядов и безделушек. Вы их называете </w:t>
      </w:r>
      <w:r w:rsidRPr="00924E98">
        <w:rPr>
          <w:iCs/>
          <w:sz w:val="28"/>
          <w:szCs w:val="28"/>
        </w:rPr>
        <w:t>хорошими вещами,</w:t>
      </w:r>
      <w:r w:rsidRPr="00924E98">
        <w:rPr>
          <w:sz w:val="28"/>
          <w:szCs w:val="28"/>
        </w:rPr>
        <w:t> но если вы не будете осмотрительны, то для многих из вас эти хорошие вещи обернутся </w:t>
      </w:r>
      <w:r w:rsidRPr="00924E98">
        <w:rPr>
          <w:iCs/>
          <w:sz w:val="28"/>
          <w:szCs w:val="28"/>
        </w:rPr>
        <w:t>злом.</w:t>
      </w:r>
      <w:r w:rsidRPr="00924E98">
        <w:rPr>
          <w:sz w:val="28"/>
          <w:szCs w:val="28"/>
        </w:rPr>
        <w:t> Вы ожидаете, что они будут продаваться дешево, а возможно они дешевле той цены, по которой продаются; но если вам эти товары не нужны, то они дороги для вас. Помните, что говорит Бедный Ричард: </w:t>
      </w:r>
      <w:r w:rsidRPr="00924E98">
        <w:rPr>
          <w:iCs/>
          <w:sz w:val="28"/>
          <w:szCs w:val="28"/>
        </w:rPr>
        <w:t>Купи то, в чем ты не нуждаешься, и вскоре тебе придется продать всё необходимое.</w:t>
      </w:r>
      <w:r w:rsidRPr="00924E98">
        <w:rPr>
          <w:sz w:val="28"/>
          <w:szCs w:val="28"/>
        </w:rPr>
        <w:t> И еще: </w:t>
      </w:r>
      <w:r w:rsidRPr="00924E98">
        <w:rPr>
          <w:iCs/>
          <w:sz w:val="28"/>
          <w:szCs w:val="28"/>
        </w:rPr>
        <w:t>когда покупаешь подешевле на один пенс, подумай немножко.</w:t>
      </w:r>
      <w:r w:rsidRPr="00924E98">
        <w:rPr>
          <w:sz w:val="28"/>
          <w:szCs w:val="28"/>
        </w:rPr>
        <w:t> Он подразумевает, что, возможно, эта дешевизна мнимая, или сделка, в которую ты втянут, может принести тебе больше вреда, чем добра. Поэтому в другом месте он говорит:</w:t>
      </w:r>
    </w:p>
    <w:p w:rsidR="00F002DA" w:rsidRPr="00924E98" w:rsidRDefault="00F002DA" w:rsidP="00F1625F">
      <w:pPr>
        <w:pStyle w:val="NormalWeb"/>
        <w:spacing w:before="0" w:beforeAutospacing="0" w:after="0" w:afterAutospacing="0"/>
        <w:jc w:val="both"/>
        <w:rPr>
          <w:sz w:val="28"/>
          <w:szCs w:val="28"/>
        </w:rPr>
      </w:pPr>
      <w:r w:rsidRPr="00924E98">
        <w:rPr>
          <w:iCs/>
          <w:sz w:val="28"/>
          <w:szCs w:val="28"/>
        </w:rPr>
        <w:t>Многие разорились из-за того, что старались купить на грош побольше.</w:t>
      </w:r>
      <w:r w:rsidRPr="00924E98">
        <w:rPr>
          <w:sz w:val="28"/>
          <w:szCs w:val="28"/>
        </w:rPr>
        <w:t> Или еще, </w:t>
      </w:r>
      <w:r w:rsidRPr="00924E98">
        <w:rPr>
          <w:iCs/>
          <w:sz w:val="28"/>
          <w:szCs w:val="28"/>
        </w:rPr>
        <w:t>глупо бросать деньги, чтобы купить раскаяние;</w:t>
      </w:r>
      <w:r w:rsidRPr="00924E98">
        <w:rPr>
          <w:sz w:val="28"/>
          <w:szCs w:val="28"/>
        </w:rPr>
        <w:t> и все же эта глупость каждый день совершается на аукционах, так как не хотят заглянуть в альманах. Многие ради того, чтобы надеть пышный наряд, ходят голодные и заставляют голодать свои семьи. </w:t>
      </w:r>
      <w:r w:rsidRPr="00924E98">
        <w:rPr>
          <w:iCs/>
          <w:sz w:val="28"/>
          <w:szCs w:val="28"/>
        </w:rPr>
        <w:t>Шелка и атласы, пурпур и бархаты гасят огонь на кухне,</w:t>
      </w:r>
      <w:r w:rsidRPr="00924E98">
        <w:rPr>
          <w:sz w:val="28"/>
          <w:szCs w:val="28"/>
        </w:rPr>
        <w:t> как говорит Бедный Ричард.</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Все это не является необходимым для жизни, и это едва ли можно назвать удобствами; и все же только потому, что это хорошо выглядит, многие хотят купить эти вещи! Из-за этих и других излишеств дворяне доходят до бедности и вынуждены занимать деньги у тех, кого они раньше презирали, но кто благодаря трудолюбию и бережливости устроил свое существование; и в этом случае вполне очевидно, что </w:t>
      </w:r>
      <w:r w:rsidRPr="00924E98">
        <w:rPr>
          <w:iCs/>
          <w:sz w:val="28"/>
          <w:szCs w:val="28"/>
        </w:rPr>
        <w:t>земледелец на своих ногах выше, чем дворянин на коленях,</w:t>
      </w:r>
      <w:r w:rsidRPr="00924E98">
        <w:rPr>
          <w:sz w:val="28"/>
          <w:szCs w:val="28"/>
        </w:rPr>
        <w:t> как говорит Бедный Ричард. Возможно, они получили небольшое состояние и не знают, как оно добывалось; они думают, что </w:t>
      </w:r>
      <w:r w:rsidRPr="00924E98">
        <w:rPr>
          <w:iCs/>
          <w:sz w:val="28"/>
          <w:szCs w:val="28"/>
        </w:rPr>
        <w:t>сейчас день</w:t>
      </w:r>
      <w:r w:rsidRPr="00924E98">
        <w:rPr>
          <w:sz w:val="28"/>
          <w:szCs w:val="28"/>
        </w:rPr>
        <w:t> и ночь </w:t>
      </w:r>
      <w:r w:rsidRPr="00924E98">
        <w:rPr>
          <w:iCs/>
          <w:sz w:val="28"/>
          <w:szCs w:val="28"/>
        </w:rPr>
        <w:t>никогда не наступит;</w:t>
      </w:r>
      <w:r w:rsidRPr="00924E98">
        <w:rPr>
          <w:sz w:val="28"/>
          <w:szCs w:val="28"/>
        </w:rPr>
        <w:t> что если от большого количества взять немножко, то об этом не стоит беспокоиться; но </w:t>
      </w:r>
      <w:r w:rsidRPr="00924E98">
        <w:rPr>
          <w:iCs/>
          <w:sz w:val="28"/>
          <w:szCs w:val="28"/>
        </w:rPr>
        <w:t>если из бочки все время брать муку, а ничего туда не класть, то скоро доберешься до дна,</w:t>
      </w:r>
      <w:r w:rsidRPr="00924E98">
        <w:rPr>
          <w:sz w:val="28"/>
          <w:szCs w:val="28"/>
        </w:rPr>
        <w:t> как говорит Бедный Ричард; и затем, </w:t>
      </w:r>
      <w:r w:rsidRPr="00924E98">
        <w:rPr>
          <w:iCs/>
          <w:sz w:val="28"/>
          <w:szCs w:val="28"/>
        </w:rPr>
        <w:t>когда колодец высохнет, тогда узнаешь цену воде.</w:t>
      </w:r>
      <w:r w:rsidRPr="00924E98">
        <w:rPr>
          <w:sz w:val="28"/>
          <w:szCs w:val="28"/>
        </w:rPr>
        <w:t> Но это могли бы они знать раньше, если бы воспользовались советом. </w:t>
      </w:r>
      <w:r w:rsidRPr="00924E98">
        <w:rPr>
          <w:iCs/>
          <w:sz w:val="28"/>
          <w:szCs w:val="28"/>
        </w:rPr>
        <w:t>Если хочешь знать цену деньгам, то иди и попытайся взять взаймы; тот, кто берет взаймы, будет горевать,</w:t>
      </w:r>
      <w:r w:rsidRPr="00924E98">
        <w:rPr>
          <w:sz w:val="28"/>
          <w:szCs w:val="28"/>
        </w:rPr>
        <w:t> как говорит Бедный Ричард. ….. Подумайте, что вы делаете, когда берете в долг, — вы даёте другим людям власть над вашей свободой. Если вы не можете вернуть долг в срок, вам будет стыдно видеться со своим кредитором, вы будете бояться с ним говорить, вы будете приносить несостоятельные, жалкие, трусливые извинения и постепенно потеряете правдивость и погрузитесь в низкую, явную ложь, потому что, как говорит Бедный Ричард, </w:t>
      </w:r>
      <w:r w:rsidRPr="00924E98">
        <w:rPr>
          <w:iCs/>
          <w:sz w:val="28"/>
          <w:szCs w:val="28"/>
        </w:rPr>
        <w:t>второй порок—ложь, первый порок — долги;</w:t>
      </w:r>
      <w:r w:rsidRPr="00924E98">
        <w:rPr>
          <w:sz w:val="28"/>
          <w:szCs w:val="28"/>
        </w:rPr>
        <w:t> и еще по тому же поводу: </w:t>
      </w:r>
      <w:r w:rsidRPr="00924E98">
        <w:rPr>
          <w:iCs/>
          <w:sz w:val="28"/>
          <w:szCs w:val="28"/>
        </w:rPr>
        <w:t>ложь едет верхом на спине долгов;</w:t>
      </w:r>
      <w:r w:rsidRPr="00924E98">
        <w:rPr>
          <w:sz w:val="28"/>
          <w:szCs w:val="28"/>
        </w:rPr>
        <w:t> тогда как англичанин, рожденный свободным, не должен стыдиться или бояться говорить с любым человеком, А бедность часто лишает человека всяких душевных качеств и добродетели. </w:t>
      </w:r>
      <w:r w:rsidRPr="00924E98">
        <w:rPr>
          <w:iCs/>
          <w:sz w:val="28"/>
          <w:szCs w:val="28"/>
        </w:rPr>
        <w:t>Трудно пустой суме стоять прямо….</w:t>
      </w:r>
    </w:p>
    <w:p w:rsidR="00F002DA" w:rsidRPr="00924E98" w:rsidRDefault="00F002DA" w:rsidP="00F1625F">
      <w:pPr>
        <w:pStyle w:val="NormalWeb"/>
        <w:spacing w:before="0" w:beforeAutospacing="0" w:after="0" w:afterAutospacing="0"/>
        <w:ind w:firstLine="708"/>
        <w:jc w:val="both"/>
        <w:rPr>
          <w:sz w:val="28"/>
          <w:szCs w:val="28"/>
        </w:rPr>
      </w:pPr>
      <w:r w:rsidRPr="00924E98">
        <w:rPr>
          <w:sz w:val="28"/>
          <w:szCs w:val="28"/>
        </w:rPr>
        <w:t>Ваш кредитор имеет право по своему желанию лишить вас свободы и заключить в тюрьму на такой срок, пока вы не сможете заплатить ему. Когда вы получите купленное, тогда, может быть, вы немного подумаете о платеже. Но, как говорит Бедный Ричард, </w:t>
      </w:r>
      <w:r w:rsidRPr="00924E98">
        <w:rPr>
          <w:iCs/>
          <w:sz w:val="28"/>
          <w:szCs w:val="28"/>
        </w:rPr>
        <w:t>у кредиторов память лучше, чем у должников; кредиторы — суеверный народ и зорко следят за установленными днями и сроками платежей. </w:t>
      </w:r>
      <w:r w:rsidRPr="00924E98">
        <w:rPr>
          <w:sz w:val="28"/>
          <w:szCs w:val="28"/>
        </w:rPr>
        <w:t>День срока придёт до того, как вы осознаете это, а требование будет предъявлено до того, как вы будете готовы удовлетворить его. Или если вы помните о своем долге, то срок, который сначала казался очень большим, с течением времени покажется чрезвычайно коротким. Время как будто прибавляет крылья к его ногам и плечам. </w:t>
      </w:r>
      <w:r w:rsidRPr="00924E98">
        <w:rPr>
          <w:iCs/>
          <w:sz w:val="28"/>
          <w:szCs w:val="28"/>
        </w:rPr>
        <w:t>Великий пост очень короток для тех, кто занимает деньги до пасхи.</w:t>
      </w:r>
      <w:r w:rsidRPr="00924E98">
        <w:rPr>
          <w:sz w:val="28"/>
          <w:szCs w:val="28"/>
        </w:rPr>
        <w:t> Возможно, в настоящее время вы считаете себя преуспевающим и поэтому можете позволить себе без всякого ущерба некоторое излишество; но</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Если можете, копите деньги на случай нужды и старости,</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Утреннее солнце не будет сиять целый день.</w:t>
      </w:r>
    </w:p>
    <w:p w:rsidR="00F002DA" w:rsidRPr="00924E98" w:rsidRDefault="00F002DA" w:rsidP="00F1625F">
      <w:pPr>
        <w:pStyle w:val="NormalWeb"/>
        <w:spacing w:before="0" w:beforeAutospacing="0" w:after="0" w:afterAutospacing="0"/>
        <w:jc w:val="both"/>
        <w:rPr>
          <w:sz w:val="28"/>
          <w:szCs w:val="28"/>
        </w:rPr>
      </w:pPr>
      <w:r w:rsidRPr="00924E98">
        <w:rPr>
          <w:sz w:val="28"/>
          <w:szCs w:val="28"/>
        </w:rPr>
        <w:t>Заработок может быть временным и неопределенным, но всегда, пока вы живете, расходы постоянны и определенны, и </w:t>
      </w:r>
      <w:r w:rsidRPr="00924E98">
        <w:rPr>
          <w:iCs/>
          <w:sz w:val="28"/>
          <w:szCs w:val="28"/>
        </w:rPr>
        <w:t>легче построить две печи, чем запастись топливом на одну, </w:t>
      </w:r>
      <w:r w:rsidRPr="00924E98">
        <w:rPr>
          <w:sz w:val="28"/>
          <w:szCs w:val="28"/>
        </w:rPr>
        <w:t>как говорит Бедный Ричард; поэтому </w:t>
      </w:r>
      <w:r w:rsidRPr="00924E98">
        <w:rPr>
          <w:iCs/>
          <w:sz w:val="28"/>
          <w:szCs w:val="28"/>
        </w:rPr>
        <w:t>лучше ложиться спать без ужина, чем вставать в долгу.</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Получай все, что можешь, и береги всё, что получил,</w:t>
      </w:r>
    </w:p>
    <w:p w:rsidR="00F002DA" w:rsidRPr="00924E98" w:rsidRDefault="00F002DA" w:rsidP="00F1625F">
      <w:pPr>
        <w:pStyle w:val="NormalWeb"/>
        <w:spacing w:before="0" w:beforeAutospacing="0" w:after="0" w:afterAutospacing="0"/>
        <w:jc w:val="both"/>
        <w:rPr>
          <w:iCs/>
          <w:sz w:val="28"/>
          <w:szCs w:val="28"/>
        </w:rPr>
      </w:pPr>
      <w:r w:rsidRPr="00924E98">
        <w:rPr>
          <w:iCs/>
          <w:sz w:val="28"/>
          <w:szCs w:val="28"/>
        </w:rPr>
        <w:t>Это как раз тот камень, который обратит весь твой свинец в золото.</w:t>
      </w:r>
    </w:p>
    <w:p w:rsidR="00F002DA" w:rsidRDefault="00F002DA" w:rsidP="00F1625F">
      <w:pPr>
        <w:spacing w:line="240" w:lineRule="auto"/>
      </w:pPr>
      <w:r w:rsidRPr="00924E98">
        <w:t>И когда ты получишь этот философский камень, будь уверен, что тебе не придется жаловаться на плохие времена или на тр</w:t>
      </w:r>
      <w:r>
        <w:t>удность уплаты налогов…</w:t>
      </w:r>
    </w:p>
    <w:p w:rsidR="00F002DA" w:rsidRDefault="00F002DA" w:rsidP="00F1625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7371"/>
        <w:gridCol w:w="1408"/>
      </w:tblGrid>
      <w:tr w:rsidR="00F002DA" w:rsidRPr="000B76BD" w:rsidTr="00AE4D4B">
        <w:tc>
          <w:tcPr>
            <w:tcW w:w="566" w:type="dxa"/>
          </w:tcPr>
          <w:p w:rsidR="00F002DA" w:rsidRPr="000B76BD" w:rsidRDefault="00F002DA" w:rsidP="00AE4D4B">
            <w:pPr>
              <w:spacing w:line="240" w:lineRule="auto"/>
              <w:jc w:val="center"/>
            </w:pPr>
            <w:r w:rsidRPr="000B76BD">
              <w:t>№</w:t>
            </w:r>
          </w:p>
        </w:tc>
        <w:tc>
          <w:tcPr>
            <w:tcW w:w="7371" w:type="dxa"/>
          </w:tcPr>
          <w:p w:rsidR="00F002DA" w:rsidRPr="000B76BD" w:rsidRDefault="00F002DA" w:rsidP="00AE4D4B">
            <w:pPr>
              <w:spacing w:line="240" w:lineRule="auto"/>
              <w:jc w:val="center"/>
            </w:pPr>
            <w:r w:rsidRPr="000B76BD">
              <w:t>Критерии</w:t>
            </w:r>
          </w:p>
        </w:tc>
        <w:tc>
          <w:tcPr>
            <w:tcW w:w="1408" w:type="dxa"/>
          </w:tcPr>
          <w:p w:rsidR="00F002DA" w:rsidRPr="000B76BD" w:rsidRDefault="00F002DA" w:rsidP="00AE4D4B">
            <w:pPr>
              <w:spacing w:line="240" w:lineRule="auto"/>
              <w:jc w:val="center"/>
            </w:pPr>
            <w:r w:rsidRPr="000B76BD">
              <w:t>Баллы</w:t>
            </w:r>
          </w:p>
        </w:tc>
      </w:tr>
      <w:tr w:rsidR="00F002DA" w:rsidRPr="000B76BD" w:rsidTr="00AE4D4B">
        <w:tc>
          <w:tcPr>
            <w:tcW w:w="566" w:type="dxa"/>
          </w:tcPr>
          <w:p w:rsidR="00F002DA" w:rsidRPr="000B76BD" w:rsidRDefault="00F002DA" w:rsidP="00AE4D4B">
            <w:pPr>
              <w:spacing w:line="240" w:lineRule="auto"/>
              <w:jc w:val="center"/>
            </w:pPr>
            <w:r w:rsidRPr="000B76BD">
              <w:t>9.1</w:t>
            </w:r>
          </w:p>
        </w:tc>
        <w:tc>
          <w:tcPr>
            <w:tcW w:w="7371" w:type="dxa"/>
          </w:tcPr>
          <w:p w:rsidR="00F002DA" w:rsidRPr="000B76BD" w:rsidRDefault="00F002DA" w:rsidP="00AE4D4B">
            <w:pPr>
              <w:spacing w:line="240" w:lineRule="auto"/>
            </w:pPr>
            <w:r w:rsidRPr="000B76BD">
              <w:t>Вычленение общей идейной позиции автора текста</w:t>
            </w:r>
          </w:p>
          <w:p w:rsidR="00F002DA" w:rsidRPr="000B76BD" w:rsidRDefault="00F002DA" w:rsidP="00AE4D4B">
            <w:pPr>
              <w:spacing w:line="240" w:lineRule="auto"/>
              <w:rPr>
                <w:i/>
              </w:rPr>
            </w:pPr>
            <w:r w:rsidRPr="000B76BD">
              <w:rPr>
                <w:i/>
              </w:rPr>
              <w:t>Если общая идейная позиция не определена, то за задание ставится 0 баллов (по критериям 2 и 3 задание не оценивается)</w:t>
            </w:r>
          </w:p>
        </w:tc>
        <w:tc>
          <w:tcPr>
            <w:tcW w:w="1408" w:type="dxa"/>
          </w:tcPr>
          <w:p w:rsidR="00F002DA" w:rsidRPr="000B76BD" w:rsidRDefault="00F002DA" w:rsidP="00AE4D4B">
            <w:pPr>
              <w:spacing w:line="240" w:lineRule="auto"/>
              <w:jc w:val="center"/>
              <w:rPr>
                <w:b/>
              </w:rPr>
            </w:pPr>
            <w:r w:rsidRPr="000B76BD">
              <w:rPr>
                <w:b/>
              </w:rPr>
              <w:t>20</w:t>
            </w:r>
          </w:p>
        </w:tc>
      </w:tr>
      <w:tr w:rsidR="00F002DA" w:rsidRPr="000B76BD" w:rsidTr="00AE4D4B">
        <w:tc>
          <w:tcPr>
            <w:tcW w:w="566" w:type="dxa"/>
            <w:tcBorders>
              <w:bottom w:val="nil"/>
            </w:tcBorders>
          </w:tcPr>
          <w:p w:rsidR="00F002DA" w:rsidRPr="000B76BD" w:rsidRDefault="00F002DA" w:rsidP="00AE4D4B">
            <w:pPr>
              <w:spacing w:line="240" w:lineRule="auto"/>
              <w:jc w:val="center"/>
            </w:pPr>
          </w:p>
        </w:tc>
        <w:tc>
          <w:tcPr>
            <w:tcW w:w="7371" w:type="dxa"/>
            <w:tcBorders>
              <w:bottom w:val="nil"/>
            </w:tcBorders>
          </w:tcPr>
          <w:p w:rsidR="00F002DA" w:rsidRPr="000B76BD" w:rsidRDefault="00F002DA" w:rsidP="00AE4D4B">
            <w:pPr>
              <w:spacing w:line="240" w:lineRule="auto"/>
            </w:pPr>
            <w:r w:rsidRPr="000B76BD">
              <w:t>Вычленение в качестве общей идейной позиции «господство принципа полезности», «принцип пользы в отношениях индивидов», «принципы буржуазной морали» ИЛИ</w:t>
            </w:r>
          </w:p>
        </w:tc>
        <w:tc>
          <w:tcPr>
            <w:tcW w:w="1408" w:type="dxa"/>
            <w:tcBorders>
              <w:bottom w:val="nil"/>
            </w:tcBorders>
          </w:tcPr>
          <w:p w:rsidR="00F002DA" w:rsidRPr="000B76BD" w:rsidRDefault="00F002DA" w:rsidP="00AE4D4B">
            <w:pPr>
              <w:spacing w:line="240" w:lineRule="auto"/>
              <w:jc w:val="center"/>
            </w:pPr>
            <w:r w:rsidRPr="000B76BD">
              <w:t>5</w:t>
            </w:r>
          </w:p>
        </w:tc>
      </w:tr>
      <w:tr w:rsidR="00F002DA" w:rsidRPr="000B76BD" w:rsidTr="00AE4D4B">
        <w:tc>
          <w:tcPr>
            <w:tcW w:w="566" w:type="dxa"/>
            <w:tcBorders>
              <w:top w:val="nil"/>
            </w:tcBorders>
          </w:tcPr>
          <w:p w:rsidR="00F002DA" w:rsidRPr="000B76BD" w:rsidRDefault="00F002DA" w:rsidP="00AE4D4B">
            <w:pPr>
              <w:spacing w:line="240" w:lineRule="auto"/>
              <w:jc w:val="center"/>
            </w:pPr>
          </w:p>
        </w:tc>
        <w:tc>
          <w:tcPr>
            <w:tcW w:w="7371" w:type="dxa"/>
            <w:tcBorders>
              <w:top w:val="nil"/>
            </w:tcBorders>
          </w:tcPr>
          <w:p w:rsidR="00F002DA" w:rsidRPr="000B76BD" w:rsidRDefault="00F002DA" w:rsidP="00AE4D4B">
            <w:pPr>
              <w:spacing w:line="240" w:lineRule="auto"/>
            </w:pPr>
            <w:r w:rsidRPr="000B76BD">
              <w:t>Вычленение в качестве общей идейной позиции «утилитаризма»</w:t>
            </w:r>
          </w:p>
        </w:tc>
        <w:tc>
          <w:tcPr>
            <w:tcW w:w="1408" w:type="dxa"/>
            <w:tcBorders>
              <w:top w:val="nil"/>
            </w:tcBorders>
          </w:tcPr>
          <w:p w:rsidR="00F002DA" w:rsidRPr="000B76BD" w:rsidRDefault="00F002DA" w:rsidP="00AE4D4B">
            <w:pPr>
              <w:spacing w:line="240" w:lineRule="auto"/>
              <w:jc w:val="center"/>
            </w:pPr>
            <w:r w:rsidRPr="000B76BD">
              <w:t>15</w:t>
            </w:r>
          </w:p>
        </w:tc>
      </w:tr>
      <w:tr w:rsidR="00F002DA" w:rsidRPr="000B76BD" w:rsidTr="00AE4D4B">
        <w:tc>
          <w:tcPr>
            <w:tcW w:w="566" w:type="dxa"/>
            <w:vMerge w:val="restart"/>
          </w:tcPr>
          <w:p w:rsidR="00F002DA" w:rsidRPr="000B76BD" w:rsidRDefault="00F002DA" w:rsidP="00AE4D4B">
            <w:pPr>
              <w:spacing w:line="240" w:lineRule="auto"/>
              <w:jc w:val="center"/>
            </w:pPr>
            <w:r w:rsidRPr="000B76BD">
              <w:t>9.2</w:t>
            </w:r>
          </w:p>
        </w:tc>
        <w:tc>
          <w:tcPr>
            <w:tcW w:w="7371" w:type="dxa"/>
          </w:tcPr>
          <w:p w:rsidR="00F002DA" w:rsidRPr="000B76BD" w:rsidRDefault="00F002DA" w:rsidP="00AE4D4B">
            <w:pPr>
              <w:spacing w:line="240" w:lineRule="auto"/>
            </w:pPr>
            <w:r w:rsidRPr="000B76BD">
              <w:t>Аргументы в обоснование идейной позиции, выраженной в тексте</w:t>
            </w:r>
          </w:p>
          <w:p w:rsidR="00F002DA" w:rsidRPr="000B76BD" w:rsidRDefault="00F002DA" w:rsidP="00AE4D4B">
            <w:pPr>
              <w:spacing w:line="240" w:lineRule="auto"/>
            </w:pPr>
            <w:r w:rsidRPr="000B76BD">
              <w:rPr>
                <w:i/>
              </w:rPr>
              <w:t>Рассуждения общего характера в качестве аргументов не засчитываются</w:t>
            </w:r>
          </w:p>
        </w:tc>
        <w:tc>
          <w:tcPr>
            <w:tcW w:w="1408" w:type="dxa"/>
          </w:tcPr>
          <w:p w:rsidR="00F002DA" w:rsidRPr="000B76BD" w:rsidRDefault="00F002DA" w:rsidP="00AE4D4B">
            <w:pPr>
              <w:spacing w:line="240" w:lineRule="auto"/>
              <w:jc w:val="center"/>
              <w:rPr>
                <w:b/>
              </w:rPr>
            </w:pPr>
            <w:r w:rsidRPr="000B76BD">
              <w:rPr>
                <w:b/>
              </w:rPr>
              <w:t>15</w:t>
            </w:r>
          </w:p>
        </w:tc>
      </w:tr>
      <w:tr w:rsidR="00F002DA" w:rsidRPr="000B76BD" w:rsidTr="00AE4D4B">
        <w:tc>
          <w:tcPr>
            <w:tcW w:w="566" w:type="dxa"/>
            <w:vMerge/>
            <w:tcBorders>
              <w:bottom w:val="nil"/>
            </w:tcBorders>
          </w:tcPr>
          <w:p w:rsidR="00F002DA" w:rsidRPr="000B76BD" w:rsidRDefault="00F002DA" w:rsidP="00AE4D4B">
            <w:pPr>
              <w:spacing w:line="240" w:lineRule="auto"/>
              <w:jc w:val="center"/>
            </w:pPr>
          </w:p>
        </w:tc>
        <w:tc>
          <w:tcPr>
            <w:tcW w:w="7371" w:type="dxa"/>
            <w:tcBorders>
              <w:bottom w:val="nil"/>
            </w:tcBorders>
          </w:tcPr>
          <w:p w:rsidR="00F002DA" w:rsidRPr="000B76BD" w:rsidRDefault="00F002DA" w:rsidP="00AE4D4B">
            <w:pPr>
              <w:spacing w:line="240" w:lineRule="auto"/>
            </w:pPr>
            <w:r w:rsidRPr="000B76BD">
              <w:t>Приведен 1 аргумент</w:t>
            </w:r>
          </w:p>
          <w:p w:rsidR="00F002DA" w:rsidRPr="000B76BD" w:rsidRDefault="00F002DA" w:rsidP="00AE4D4B">
            <w:pPr>
              <w:spacing w:line="240" w:lineRule="auto"/>
            </w:pPr>
            <w:r w:rsidRPr="000B76BD">
              <w:t>ИЛИ</w:t>
            </w:r>
          </w:p>
        </w:tc>
        <w:tc>
          <w:tcPr>
            <w:tcW w:w="1408" w:type="dxa"/>
            <w:tcBorders>
              <w:bottom w:val="nil"/>
            </w:tcBorders>
          </w:tcPr>
          <w:p w:rsidR="00F002DA" w:rsidRPr="000B76BD" w:rsidRDefault="00F002DA" w:rsidP="00AE4D4B">
            <w:pPr>
              <w:spacing w:line="240" w:lineRule="auto"/>
              <w:jc w:val="center"/>
            </w:pPr>
            <w:r w:rsidRPr="000B76BD">
              <w:t>5</w:t>
            </w:r>
          </w:p>
        </w:tc>
      </w:tr>
      <w:tr w:rsidR="00F002DA" w:rsidRPr="000B76BD" w:rsidTr="00AE4D4B">
        <w:tc>
          <w:tcPr>
            <w:tcW w:w="566" w:type="dxa"/>
            <w:tcBorders>
              <w:top w:val="nil"/>
              <w:bottom w:val="nil"/>
            </w:tcBorders>
          </w:tcPr>
          <w:p w:rsidR="00F002DA" w:rsidRPr="000B76BD" w:rsidRDefault="00F002DA" w:rsidP="00AE4D4B">
            <w:pPr>
              <w:spacing w:line="240" w:lineRule="auto"/>
              <w:jc w:val="center"/>
            </w:pPr>
          </w:p>
        </w:tc>
        <w:tc>
          <w:tcPr>
            <w:tcW w:w="7371" w:type="dxa"/>
            <w:tcBorders>
              <w:top w:val="nil"/>
              <w:bottom w:val="nil"/>
            </w:tcBorders>
          </w:tcPr>
          <w:p w:rsidR="00F002DA" w:rsidRPr="000B76BD" w:rsidRDefault="00F002DA" w:rsidP="00AE4D4B">
            <w:pPr>
              <w:spacing w:line="240" w:lineRule="auto"/>
            </w:pPr>
            <w:r w:rsidRPr="000B76BD">
              <w:t xml:space="preserve">Приведены 2 аргумента </w:t>
            </w:r>
          </w:p>
          <w:p w:rsidR="00F002DA" w:rsidRPr="000B76BD" w:rsidRDefault="00F002DA" w:rsidP="00AE4D4B">
            <w:pPr>
              <w:spacing w:line="240" w:lineRule="auto"/>
            </w:pPr>
            <w:r w:rsidRPr="000B76BD">
              <w:t>ИЛИ</w:t>
            </w:r>
          </w:p>
        </w:tc>
        <w:tc>
          <w:tcPr>
            <w:tcW w:w="1408" w:type="dxa"/>
            <w:tcBorders>
              <w:top w:val="nil"/>
              <w:bottom w:val="nil"/>
            </w:tcBorders>
          </w:tcPr>
          <w:p w:rsidR="00F002DA" w:rsidRPr="000B76BD" w:rsidRDefault="00F002DA" w:rsidP="00AE4D4B">
            <w:pPr>
              <w:spacing w:line="240" w:lineRule="auto"/>
              <w:jc w:val="center"/>
            </w:pPr>
            <w:r w:rsidRPr="000B76BD">
              <w:t>10</w:t>
            </w:r>
          </w:p>
        </w:tc>
      </w:tr>
      <w:tr w:rsidR="00F002DA" w:rsidRPr="000B76BD" w:rsidTr="00AE4D4B">
        <w:tc>
          <w:tcPr>
            <w:tcW w:w="566" w:type="dxa"/>
            <w:tcBorders>
              <w:top w:val="nil"/>
            </w:tcBorders>
          </w:tcPr>
          <w:p w:rsidR="00F002DA" w:rsidRPr="000B76BD" w:rsidRDefault="00F002DA" w:rsidP="00AE4D4B">
            <w:pPr>
              <w:spacing w:line="240" w:lineRule="auto"/>
              <w:jc w:val="center"/>
            </w:pPr>
          </w:p>
        </w:tc>
        <w:tc>
          <w:tcPr>
            <w:tcW w:w="7371" w:type="dxa"/>
            <w:tcBorders>
              <w:top w:val="nil"/>
            </w:tcBorders>
          </w:tcPr>
          <w:p w:rsidR="00F002DA" w:rsidRPr="000B76BD" w:rsidRDefault="00F002DA" w:rsidP="00AE4D4B">
            <w:pPr>
              <w:spacing w:line="240" w:lineRule="auto"/>
            </w:pPr>
            <w:r w:rsidRPr="000B76BD">
              <w:t>Приведены 3 аргумента</w:t>
            </w:r>
          </w:p>
        </w:tc>
        <w:tc>
          <w:tcPr>
            <w:tcW w:w="1408" w:type="dxa"/>
            <w:tcBorders>
              <w:top w:val="nil"/>
            </w:tcBorders>
          </w:tcPr>
          <w:p w:rsidR="00F002DA" w:rsidRPr="000B76BD" w:rsidRDefault="00F002DA" w:rsidP="00AE4D4B">
            <w:pPr>
              <w:spacing w:line="240" w:lineRule="auto"/>
              <w:jc w:val="center"/>
            </w:pPr>
            <w:r w:rsidRPr="000B76BD">
              <w:t>15</w:t>
            </w:r>
          </w:p>
        </w:tc>
      </w:tr>
      <w:tr w:rsidR="00F002DA" w:rsidRPr="000B76BD" w:rsidTr="00AE4D4B">
        <w:tc>
          <w:tcPr>
            <w:tcW w:w="566" w:type="dxa"/>
          </w:tcPr>
          <w:p w:rsidR="00F002DA" w:rsidRPr="000B76BD" w:rsidRDefault="00F002DA" w:rsidP="00AE4D4B">
            <w:pPr>
              <w:spacing w:line="240" w:lineRule="auto"/>
              <w:jc w:val="center"/>
            </w:pPr>
            <w:r w:rsidRPr="000B76BD">
              <w:t>9.3</w:t>
            </w:r>
          </w:p>
        </w:tc>
        <w:tc>
          <w:tcPr>
            <w:tcW w:w="7371" w:type="dxa"/>
          </w:tcPr>
          <w:p w:rsidR="00F002DA" w:rsidRPr="000B76BD" w:rsidRDefault="00F002DA" w:rsidP="00AE4D4B">
            <w:pPr>
              <w:spacing w:line="240" w:lineRule="auto"/>
            </w:pPr>
            <w:r w:rsidRPr="000B76BD">
              <w:t>Аргументы в опровержение идейной позиции, выраженной в тексте</w:t>
            </w:r>
          </w:p>
          <w:p w:rsidR="00F002DA" w:rsidRPr="000B76BD" w:rsidRDefault="00F002DA" w:rsidP="00AE4D4B">
            <w:pPr>
              <w:spacing w:line="240" w:lineRule="auto"/>
            </w:pPr>
            <w:r w:rsidRPr="000B76BD">
              <w:rPr>
                <w:i/>
              </w:rPr>
              <w:t>Рассуждения общего характера в качестве аргументов не засчитываются</w:t>
            </w:r>
          </w:p>
        </w:tc>
        <w:tc>
          <w:tcPr>
            <w:tcW w:w="1408" w:type="dxa"/>
          </w:tcPr>
          <w:p w:rsidR="00F002DA" w:rsidRPr="000B76BD" w:rsidRDefault="00F002DA" w:rsidP="00AE4D4B">
            <w:pPr>
              <w:spacing w:line="240" w:lineRule="auto"/>
              <w:jc w:val="center"/>
              <w:rPr>
                <w:b/>
              </w:rPr>
            </w:pPr>
            <w:r w:rsidRPr="000B76BD">
              <w:rPr>
                <w:b/>
              </w:rPr>
              <w:t>15</w:t>
            </w:r>
          </w:p>
        </w:tc>
      </w:tr>
      <w:tr w:rsidR="00F002DA" w:rsidRPr="000B76BD" w:rsidTr="00AE4D4B">
        <w:trPr>
          <w:trHeight w:val="1984"/>
        </w:trPr>
        <w:tc>
          <w:tcPr>
            <w:tcW w:w="566" w:type="dxa"/>
          </w:tcPr>
          <w:p w:rsidR="00F002DA" w:rsidRPr="000B76BD" w:rsidRDefault="00F002DA" w:rsidP="00AE4D4B">
            <w:pPr>
              <w:spacing w:line="240" w:lineRule="auto"/>
              <w:jc w:val="center"/>
              <w:rPr>
                <w:rFonts w:ascii="Calibri" w:hAnsi="Calibri"/>
                <w:sz w:val="22"/>
                <w:szCs w:val="22"/>
              </w:rPr>
            </w:pPr>
          </w:p>
        </w:tc>
        <w:tc>
          <w:tcPr>
            <w:tcW w:w="7371" w:type="dxa"/>
          </w:tcPr>
          <w:p w:rsidR="00F002DA" w:rsidRPr="000B76BD" w:rsidRDefault="00F002DA" w:rsidP="00AE4D4B">
            <w:pPr>
              <w:spacing w:line="240" w:lineRule="auto"/>
            </w:pPr>
            <w:r w:rsidRPr="000B76BD">
              <w:t>Приведен 1 аргумент</w:t>
            </w:r>
          </w:p>
          <w:p w:rsidR="00F002DA" w:rsidRPr="000B76BD" w:rsidRDefault="00F002DA" w:rsidP="00AE4D4B">
            <w:pPr>
              <w:spacing w:line="240" w:lineRule="auto"/>
            </w:pPr>
            <w:r w:rsidRPr="000B76BD">
              <w:t>ИЛИ</w:t>
            </w:r>
          </w:p>
          <w:p w:rsidR="00F002DA" w:rsidRPr="000B76BD" w:rsidRDefault="00F002DA" w:rsidP="00AE4D4B">
            <w:pPr>
              <w:spacing w:line="240" w:lineRule="auto"/>
            </w:pPr>
            <w:r w:rsidRPr="000B76BD">
              <w:t xml:space="preserve">Приведены 2 аргумента </w:t>
            </w:r>
          </w:p>
          <w:p w:rsidR="00F002DA" w:rsidRPr="000B76BD" w:rsidRDefault="00F002DA" w:rsidP="00AE4D4B">
            <w:pPr>
              <w:spacing w:line="240" w:lineRule="auto"/>
            </w:pPr>
            <w:r w:rsidRPr="000B76BD">
              <w:t>ИЛИ</w:t>
            </w:r>
          </w:p>
          <w:p w:rsidR="00F002DA" w:rsidRPr="000B76BD" w:rsidRDefault="00F002DA" w:rsidP="00AE4D4B">
            <w:pPr>
              <w:spacing w:line="240" w:lineRule="auto"/>
            </w:pPr>
            <w:r w:rsidRPr="000B76BD">
              <w:t>Приведены 3 аргумента</w:t>
            </w:r>
          </w:p>
        </w:tc>
        <w:tc>
          <w:tcPr>
            <w:tcW w:w="1408" w:type="dxa"/>
          </w:tcPr>
          <w:p w:rsidR="00F002DA" w:rsidRPr="000B76BD" w:rsidRDefault="00F002DA" w:rsidP="00AE4D4B">
            <w:pPr>
              <w:spacing w:line="240" w:lineRule="auto"/>
              <w:jc w:val="center"/>
            </w:pPr>
            <w:r w:rsidRPr="000B76BD">
              <w:t>5</w:t>
            </w:r>
          </w:p>
          <w:p w:rsidR="00F002DA" w:rsidRPr="000B76BD" w:rsidRDefault="00F002DA" w:rsidP="00AE4D4B">
            <w:pPr>
              <w:spacing w:line="240" w:lineRule="auto"/>
              <w:jc w:val="center"/>
            </w:pPr>
          </w:p>
          <w:p w:rsidR="00F002DA" w:rsidRPr="000B76BD" w:rsidRDefault="00F002DA" w:rsidP="00AE4D4B">
            <w:pPr>
              <w:spacing w:line="240" w:lineRule="auto"/>
              <w:jc w:val="center"/>
            </w:pPr>
            <w:r w:rsidRPr="000B76BD">
              <w:t>10</w:t>
            </w:r>
          </w:p>
          <w:p w:rsidR="00F002DA" w:rsidRPr="000B76BD" w:rsidRDefault="00F002DA" w:rsidP="00AE4D4B">
            <w:pPr>
              <w:spacing w:line="240" w:lineRule="auto"/>
              <w:jc w:val="center"/>
            </w:pPr>
          </w:p>
          <w:p w:rsidR="00F002DA" w:rsidRPr="000B76BD" w:rsidRDefault="00F002DA" w:rsidP="00AE4D4B">
            <w:pPr>
              <w:spacing w:line="240" w:lineRule="auto"/>
              <w:jc w:val="center"/>
            </w:pPr>
            <w:r w:rsidRPr="000B76BD">
              <w:t>15</w:t>
            </w:r>
          </w:p>
        </w:tc>
      </w:tr>
    </w:tbl>
    <w:p w:rsidR="00F002DA" w:rsidRDefault="00F002DA" w:rsidP="00676B20">
      <w:pPr>
        <w:spacing w:line="240" w:lineRule="auto"/>
        <w:contextualSpacing/>
        <w:jc w:val="center"/>
        <w:rPr>
          <w:b/>
        </w:rPr>
      </w:pPr>
    </w:p>
    <w:sectPr w:rsidR="00F002DA" w:rsidSect="00035889">
      <w:headerReference w:type="default" r:id="rId35"/>
      <w:footerReference w:type="defaul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2DA" w:rsidRDefault="00F002DA" w:rsidP="00F62BF9">
      <w:pPr>
        <w:spacing w:line="240" w:lineRule="auto"/>
      </w:pPr>
      <w:r>
        <w:separator/>
      </w:r>
    </w:p>
  </w:endnote>
  <w:endnote w:type="continuationSeparator" w:id="0">
    <w:p w:rsidR="00F002DA" w:rsidRDefault="00F002DA" w:rsidP="00F62BF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游明朝">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2DA" w:rsidRDefault="00F002DA" w:rsidP="0027285D">
    <w:pPr>
      <w:pStyle w:val="Footer"/>
      <w:jc w:val="center"/>
    </w:pPr>
    <w:fldSimple w:instr="PAGE   \* MERGEFORMAT">
      <w:r>
        <w:rPr>
          <w:noProof/>
        </w:rPr>
        <w:t>48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2DA" w:rsidRDefault="00F002DA" w:rsidP="00F62BF9">
      <w:pPr>
        <w:spacing w:line="240" w:lineRule="auto"/>
      </w:pPr>
      <w:r>
        <w:separator/>
      </w:r>
    </w:p>
  </w:footnote>
  <w:footnote w:type="continuationSeparator" w:id="0">
    <w:p w:rsidR="00F002DA" w:rsidRDefault="00F002DA" w:rsidP="00F62BF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2DA" w:rsidRDefault="00F002DA" w:rsidP="00F62BF9">
    <w:pPr>
      <w:pStyle w:val="Header"/>
      <w:jc w:val="center"/>
    </w:pPr>
    <w:r>
      <w:t>время выполнения – 120 минут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91017"/>
    <w:multiLevelType w:val="hybridMultilevel"/>
    <w:tmpl w:val="CF6AB7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EB86521"/>
    <w:multiLevelType w:val="hybridMultilevel"/>
    <w:tmpl w:val="5E16F8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EFC7B4E"/>
    <w:multiLevelType w:val="hybridMultilevel"/>
    <w:tmpl w:val="367CAF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E0A1F7B"/>
    <w:multiLevelType w:val="hybridMultilevel"/>
    <w:tmpl w:val="0CF8EFB2"/>
    <w:lvl w:ilvl="0" w:tplc="E630647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1E196C2B"/>
    <w:multiLevelType w:val="hybridMultilevel"/>
    <w:tmpl w:val="AAE81CB0"/>
    <w:lvl w:ilvl="0" w:tplc="C204998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1FE9782E"/>
    <w:multiLevelType w:val="hybridMultilevel"/>
    <w:tmpl w:val="DFDC92EA"/>
    <w:lvl w:ilvl="0" w:tplc="15DE618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217F4ED2"/>
    <w:multiLevelType w:val="hybridMultilevel"/>
    <w:tmpl w:val="24ECC8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33739C4"/>
    <w:multiLevelType w:val="hybridMultilevel"/>
    <w:tmpl w:val="DA8846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4A856F2"/>
    <w:multiLevelType w:val="hybridMultilevel"/>
    <w:tmpl w:val="CC0462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6C96F7E"/>
    <w:multiLevelType w:val="hybridMultilevel"/>
    <w:tmpl w:val="38F6B01C"/>
    <w:lvl w:ilvl="0" w:tplc="4914D57A">
      <w:start w:val="1"/>
      <w:numFmt w:val="decimal"/>
      <w:lvlText w:val="%1)"/>
      <w:lvlJc w:val="left"/>
      <w:pPr>
        <w:ind w:left="1080" w:hanging="360"/>
      </w:pPr>
      <w:rPr>
        <w:rFonts w:cs="Times New Roman" w:hint="default"/>
        <w:sz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3D4076D9"/>
    <w:multiLevelType w:val="hybridMultilevel"/>
    <w:tmpl w:val="233C0F38"/>
    <w:lvl w:ilvl="0" w:tplc="AEAC78C2">
      <w:start w:val="1"/>
      <w:numFmt w:val="decimal"/>
      <w:lvlText w:val="%1."/>
      <w:lvlJc w:val="left"/>
      <w:pPr>
        <w:ind w:left="720" w:hanging="360"/>
      </w:pPr>
      <w:rPr>
        <w:rFonts w:cs="Times New Roman" w:hint="default"/>
        <w:b w:val="0"/>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20744BF"/>
    <w:multiLevelType w:val="hybridMultilevel"/>
    <w:tmpl w:val="7E1670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3C93A35"/>
    <w:multiLevelType w:val="hybridMultilevel"/>
    <w:tmpl w:val="7E1670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5272A4A"/>
    <w:multiLevelType w:val="hybridMultilevel"/>
    <w:tmpl w:val="6C5A54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66A0DFA"/>
    <w:multiLevelType w:val="hybridMultilevel"/>
    <w:tmpl w:val="DA660B12"/>
    <w:lvl w:ilvl="0" w:tplc="F1EC82C0">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C2C6CE8"/>
    <w:multiLevelType w:val="hybridMultilevel"/>
    <w:tmpl w:val="3E84CE6A"/>
    <w:lvl w:ilvl="0" w:tplc="1C8A3798">
      <w:start w:val="1"/>
      <w:numFmt w:val="decimal"/>
      <w:lvlText w:val="%1."/>
      <w:lvlJc w:val="left"/>
      <w:pPr>
        <w:ind w:left="780" w:hanging="360"/>
      </w:pPr>
      <w:rPr>
        <w:rFonts w:cs="Times New Roman" w:hint="default"/>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6">
    <w:nsid w:val="5ED73B76"/>
    <w:multiLevelType w:val="hybridMultilevel"/>
    <w:tmpl w:val="D2CC91FC"/>
    <w:lvl w:ilvl="0" w:tplc="4AB8EFCA">
      <w:start w:val="1"/>
      <w:numFmt w:val="decimal"/>
      <w:lvlText w:val="%1."/>
      <w:lvlJc w:val="left"/>
      <w:pPr>
        <w:ind w:left="786" w:hanging="360"/>
      </w:pPr>
      <w:rPr>
        <w:rFonts w:cs="Times New Roman" w:hint="default"/>
        <w:i/>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7">
    <w:nsid w:val="60056EFC"/>
    <w:multiLevelType w:val="hybridMultilevel"/>
    <w:tmpl w:val="9ADECFB0"/>
    <w:lvl w:ilvl="0" w:tplc="1CEE43DE">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20B0493"/>
    <w:multiLevelType w:val="hybridMultilevel"/>
    <w:tmpl w:val="7E1670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2ED621A"/>
    <w:multiLevelType w:val="hybridMultilevel"/>
    <w:tmpl w:val="494A0F14"/>
    <w:lvl w:ilvl="0" w:tplc="E06E80C8">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8136B8A"/>
    <w:multiLevelType w:val="hybridMultilevel"/>
    <w:tmpl w:val="321A88A2"/>
    <w:lvl w:ilvl="0" w:tplc="20ACCE44">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8A30AC6"/>
    <w:multiLevelType w:val="hybridMultilevel"/>
    <w:tmpl w:val="7996EA9C"/>
    <w:lvl w:ilvl="0" w:tplc="A07C347A">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9E95817"/>
    <w:multiLevelType w:val="hybridMultilevel"/>
    <w:tmpl w:val="DDB04C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F277693"/>
    <w:multiLevelType w:val="hybridMultilevel"/>
    <w:tmpl w:val="0BF067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08D17AE"/>
    <w:multiLevelType w:val="hybridMultilevel"/>
    <w:tmpl w:val="27B47288"/>
    <w:lvl w:ilvl="0" w:tplc="516E5220">
      <w:start w:val="1"/>
      <w:numFmt w:val="decimal"/>
      <w:lvlText w:val="%1."/>
      <w:lvlJc w:val="left"/>
      <w:pPr>
        <w:ind w:left="710" w:hanging="360"/>
      </w:pPr>
      <w:rPr>
        <w:rFonts w:cs="Times New Roman" w:hint="default"/>
      </w:rPr>
    </w:lvl>
    <w:lvl w:ilvl="1" w:tplc="04190019" w:tentative="1">
      <w:start w:val="1"/>
      <w:numFmt w:val="lowerLetter"/>
      <w:lvlText w:val="%2."/>
      <w:lvlJc w:val="left"/>
      <w:pPr>
        <w:ind w:left="1430" w:hanging="360"/>
      </w:pPr>
      <w:rPr>
        <w:rFonts w:cs="Times New Roman"/>
      </w:rPr>
    </w:lvl>
    <w:lvl w:ilvl="2" w:tplc="0419001B" w:tentative="1">
      <w:start w:val="1"/>
      <w:numFmt w:val="lowerRoman"/>
      <w:lvlText w:val="%3."/>
      <w:lvlJc w:val="right"/>
      <w:pPr>
        <w:ind w:left="2150" w:hanging="180"/>
      </w:pPr>
      <w:rPr>
        <w:rFonts w:cs="Times New Roman"/>
      </w:rPr>
    </w:lvl>
    <w:lvl w:ilvl="3" w:tplc="0419000F" w:tentative="1">
      <w:start w:val="1"/>
      <w:numFmt w:val="decimal"/>
      <w:lvlText w:val="%4."/>
      <w:lvlJc w:val="left"/>
      <w:pPr>
        <w:ind w:left="2870" w:hanging="360"/>
      </w:pPr>
      <w:rPr>
        <w:rFonts w:cs="Times New Roman"/>
      </w:rPr>
    </w:lvl>
    <w:lvl w:ilvl="4" w:tplc="04190019" w:tentative="1">
      <w:start w:val="1"/>
      <w:numFmt w:val="lowerLetter"/>
      <w:lvlText w:val="%5."/>
      <w:lvlJc w:val="left"/>
      <w:pPr>
        <w:ind w:left="3590" w:hanging="360"/>
      </w:pPr>
      <w:rPr>
        <w:rFonts w:cs="Times New Roman"/>
      </w:rPr>
    </w:lvl>
    <w:lvl w:ilvl="5" w:tplc="0419001B" w:tentative="1">
      <w:start w:val="1"/>
      <w:numFmt w:val="lowerRoman"/>
      <w:lvlText w:val="%6."/>
      <w:lvlJc w:val="right"/>
      <w:pPr>
        <w:ind w:left="4310" w:hanging="180"/>
      </w:pPr>
      <w:rPr>
        <w:rFonts w:cs="Times New Roman"/>
      </w:rPr>
    </w:lvl>
    <w:lvl w:ilvl="6" w:tplc="0419000F" w:tentative="1">
      <w:start w:val="1"/>
      <w:numFmt w:val="decimal"/>
      <w:lvlText w:val="%7."/>
      <w:lvlJc w:val="left"/>
      <w:pPr>
        <w:ind w:left="5030" w:hanging="360"/>
      </w:pPr>
      <w:rPr>
        <w:rFonts w:cs="Times New Roman"/>
      </w:rPr>
    </w:lvl>
    <w:lvl w:ilvl="7" w:tplc="04190019" w:tentative="1">
      <w:start w:val="1"/>
      <w:numFmt w:val="lowerLetter"/>
      <w:lvlText w:val="%8."/>
      <w:lvlJc w:val="left"/>
      <w:pPr>
        <w:ind w:left="5750" w:hanging="360"/>
      </w:pPr>
      <w:rPr>
        <w:rFonts w:cs="Times New Roman"/>
      </w:rPr>
    </w:lvl>
    <w:lvl w:ilvl="8" w:tplc="0419001B" w:tentative="1">
      <w:start w:val="1"/>
      <w:numFmt w:val="lowerRoman"/>
      <w:lvlText w:val="%9."/>
      <w:lvlJc w:val="right"/>
      <w:pPr>
        <w:ind w:left="6470" w:hanging="180"/>
      </w:pPr>
      <w:rPr>
        <w:rFonts w:cs="Times New Roman"/>
      </w:rPr>
    </w:lvl>
  </w:abstractNum>
  <w:abstractNum w:abstractNumId="25">
    <w:nsid w:val="75BC7DED"/>
    <w:multiLevelType w:val="hybridMultilevel"/>
    <w:tmpl w:val="CC0462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83A295B"/>
    <w:multiLevelType w:val="hybridMultilevel"/>
    <w:tmpl w:val="CC0462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8FF16FF"/>
    <w:multiLevelType w:val="hybridMultilevel"/>
    <w:tmpl w:val="39E21602"/>
    <w:lvl w:ilvl="0" w:tplc="9F04EC98">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BA41555"/>
    <w:multiLevelType w:val="hybridMultilevel"/>
    <w:tmpl w:val="84C28B7E"/>
    <w:lvl w:ilvl="0" w:tplc="E5BE6AFA">
      <w:start w:val="1"/>
      <w:numFmt w:val="decimal"/>
      <w:lvlText w:val="%1."/>
      <w:lvlJc w:val="left"/>
      <w:pPr>
        <w:ind w:left="720" w:hanging="360"/>
      </w:pPr>
      <w:rPr>
        <w:rFonts w:ascii="Times New Roman" w:hAnsi="Times New Roman"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2"/>
  </w:num>
  <w:num w:numId="2">
    <w:abstractNumId w:val="20"/>
  </w:num>
  <w:num w:numId="3">
    <w:abstractNumId w:val="26"/>
  </w:num>
  <w:num w:numId="4">
    <w:abstractNumId w:val="11"/>
  </w:num>
  <w:num w:numId="5">
    <w:abstractNumId w:val="13"/>
  </w:num>
  <w:num w:numId="6">
    <w:abstractNumId w:val="16"/>
  </w:num>
  <w:num w:numId="7">
    <w:abstractNumId w:val="14"/>
  </w:num>
  <w:num w:numId="8">
    <w:abstractNumId w:val="9"/>
  </w:num>
  <w:num w:numId="9">
    <w:abstractNumId w:val="17"/>
  </w:num>
  <w:num w:numId="10">
    <w:abstractNumId w:val="5"/>
  </w:num>
  <w:num w:numId="11">
    <w:abstractNumId w:val="8"/>
  </w:num>
  <w:num w:numId="12">
    <w:abstractNumId w:val="12"/>
  </w:num>
  <w:num w:numId="13">
    <w:abstractNumId w:val="28"/>
  </w:num>
  <w:num w:numId="14">
    <w:abstractNumId w:val="4"/>
  </w:num>
  <w:num w:numId="15">
    <w:abstractNumId w:val="18"/>
  </w:num>
  <w:num w:numId="16">
    <w:abstractNumId w:val="25"/>
  </w:num>
  <w:num w:numId="17">
    <w:abstractNumId w:val="19"/>
  </w:num>
  <w:num w:numId="18">
    <w:abstractNumId w:val="3"/>
  </w:num>
  <w:num w:numId="19">
    <w:abstractNumId w:val="23"/>
  </w:num>
  <w:num w:numId="20">
    <w:abstractNumId w:val="10"/>
  </w:num>
  <w:num w:numId="21">
    <w:abstractNumId w:val="1"/>
  </w:num>
  <w:num w:numId="22">
    <w:abstractNumId w:val="2"/>
  </w:num>
  <w:num w:numId="23">
    <w:abstractNumId w:val="27"/>
  </w:num>
  <w:num w:numId="24">
    <w:abstractNumId w:val="6"/>
  </w:num>
  <w:num w:numId="25">
    <w:abstractNumId w:val="24"/>
  </w:num>
  <w:num w:numId="26">
    <w:abstractNumId w:val="15"/>
  </w:num>
  <w:num w:numId="27">
    <w:abstractNumId w:val="0"/>
  </w:num>
  <w:num w:numId="28">
    <w:abstractNumId w:val="21"/>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3F5A"/>
    <w:rsid w:val="00015073"/>
    <w:rsid w:val="00023BDA"/>
    <w:rsid w:val="00035889"/>
    <w:rsid w:val="00047DD9"/>
    <w:rsid w:val="000503CF"/>
    <w:rsid w:val="0005064D"/>
    <w:rsid w:val="00087A15"/>
    <w:rsid w:val="0009561C"/>
    <w:rsid w:val="000B427B"/>
    <w:rsid w:val="000B76BD"/>
    <w:rsid w:val="00101228"/>
    <w:rsid w:val="00144A78"/>
    <w:rsid w:val="001649F8"/>
    <w:rsid w:val="00166098"/>
    <w:rsid w:val="001A1B4D"/>
    <w:rsid w:val="001A5693"/>
    <w:rsid w:val="001B19FD"/>
    <w:rsid w:val="001D34A0"/>
    <w:rsid w:val="00207158"/>
    <w:rsid w:val="00257969"/>
    <w:rsid w:val="0027285D"/>
    <w:rsid w:val="002949FD"/>
    <w:rsid w:val="002B42F3"/>
    <w:rsid w:val="002F32CE"/>
    <w:rsid w:val="003100B6"/>
    <w:rsid w:val="00316994"/>
    <w:rsid w:val="00324D7E"/>
    <w:rsid w:val="0033216F"/>
    <w:rsid w:val="00355747"/>
    <w:rsid w:val="003665BE"/>
    <w:rsid w:val="00373BEC"/>
    <w:rsid w:val="00397ED5"/>
    <w:rsid w:val="003A7125"/>
    <w:rsid w:val="003C7489"/>
    <w:rsid w:val="003E7BEC"/>
    <w:rsid w:val="003F015D"/>
    <w:rsid w:val="003F3BE9"/>
    <w:rsid w:val="00470068"/>
    <w:rsid w:val="004A4029"/>
    <w:rsid w:val="004B4BD3"/>
    <w:rsid w:val="004F2EF4"/>
    <w:rsid w:val="00501EB0"/>
    <w:rsid w:val="00536B67"/>
    <w:rsid w:val="00540A11"/>
    <w:rsid w:val="00574B7A"/>
    <w:rsid w:val="0057799A"/>
    <w:rsid w:val="0058330B"/>
    <w:rsid w:val="0058448C"/>
    <w:rsid w:val="00590C2E"/>
    <w:rsid w:val="005D57F4"/>
    <w:rsid w:val="005D58FB"/>
    <w:rsid w:val="005E4757"/>
    <w:rsid w:val="006370D5"/>
    <w:rsid w:val="006640DB"/>
    <w:rsid w:val="00672CA0"/>
    <w:rsid w:val="00676B20"/>
    <w:rsid w:val="00687133"/>
    <w:rsid w:val="006B1DE4"/>
    <w:rsid w:val="006B40F0"/>
    <w:rsid w:val="006C7E80"/>
    <w:rsid w:val="006E06C2"/>
    <w:rsid w:val="00702667"/>
    <w:rsid w:val="00724B42"/>
    <w:rsid w:val="007253A5"/>
    <w:rsid w:val="00796296"/>
    <w:rsid w:val="00797EB7"/>
    <w:rsid w:val="007D2DCE"/>
    <w:rsid w:val="007F42BA"/>
    <w:rsid w:val="00820472"/>
    <w:rsid w:val="0085163D"/>
    <w:rsid w:val="00874DB9"/>
    <w:rsid w:val="00884D31"/>
    <w:rsid w:val="00912646"/>
    <w:rsid w:val="00924E98"/>
    <w:rsid w:val="0093685C"/>
    <w:rsid w:val="00944C99"/>
    <w:rsid w:val="009B1DDA"/>
    <w:rsid w:val="009F0F97"/>
    <w:rsid w:val="00A14F65"/>
    <w:rsid w:val="00A41B63"/>
    <w:rsid w:val="00A731A3"/>
    <w:rsid w:val="00A86615"/>
    <w:rsid w:val="00AA0F70"/>
    <w:rsid w:val="00AC00C7"/>
    <w:rsid w:val="00AE4D4B"/>
    <w:rsid w:val="00B2021D"/>
    <w:rsid w:val="00C13DAB"/>
    <w:rsid w:val="00C331A7"/>
    <w:rsid w:val="00C4132F"/>
    <w:rsid w:val="00C41FF3"/>
    <w:rsid w:val="00C439E5"/>
    <w:rsid w:val="00C95C16"/>
    <w:rsid w:val="00D03E12"/>
    <w:rsid w:val="00D04909"/>
    <w:rsid w:val="00D35D76"/>
    <w:rsid w:val="00D66561"/>
    <w:rsid w:val="00D9261C"/>
    <w:rsid w:val="00D93CFD"/>
    <w:rsid w:val="00DA5972"/>
    <w:rsid w:val="00DA59CD"/>
    <w:rsid w:val="00DA6DB8"/>
    <w:rsid w:val="00DD43E5"/>
    <w:rsid w:val="00E0019E"/>
    <w:rsid w:val="00E1261E"/>
    <w:rsid w:val="00E44AD3"/>
    <w:rsid w:val="00E504EE"/>
    <w:rsid w:val="00E6152D"/>
    <w:rsid w:val="00E659AC"/>
    <w:rsid w:val="00E8004B"/>
    <w:rsid w:val="00EC468C"/>
    <w:rsid w:val="00ED3E2C"/>
    <w:rsid w:val="00EE2B26"/>
    <w:rsid w:val="00EE3F5A"/>
    <w:rsid w:val="00EF1B8A"/>
    <w:rsid w:val="00F002DA"/>
    <w:rsid w:val="00F1625F"/>
    <w:rsid w:val="00F170D2"/>
    <w:rsid w:val="00F3571F"/>
    <w:rsid w:val="00F4237C"/>
    <w:rsid w:val="00F62BF9"/>
    <w:rsid w:val="00FC4D23"/>
    <w:rsid w:val="00FE0386"/>
    <w:rsid w:val="00FF55B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889"/>
    <w:pPr>
      <w:spacing w:line="360" w:lineRule="auto"/>
      <w:jc w:val="both"/>
    </w:pPr>
    <w:rPr>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E3F5A"/>
    <w:pPr>
      <w:ind w:left="720"/>
      <w:contextualSpacing/>
    </w:pPr>
  </w:style>
  <w:style w:type="table" w:styleId="TableGrid">
    <w:name w:val="Table Grid"/>
    <w:basedOn w:val="TableNormal"/>
    <w:uiPriority w:val="99"/>
    <w:rsid w:val="00EE3F5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166098"/>
    <w:pPr>
      <w:spacing w:after="120" w:line="240" w:lineRule="auto"/>
      <w:jc w:val="left"/>
    </w:pPr>
    <w:rPr>
      <w:rFonts w:ascii="Calibri" w:hAnsi="Calibri"/>
      <w:sz w:val="24"/>
      <w:szCs w:val="24"/>
      <w:lang w:val="en-US"/>
    </w:rPr>
  </w:style>
  <w:style w:type="character" w:customStyle="1" w:styleId="BodyTextChar">
    <w:name w:val="Body Text Char"/>
    <w:basedOn w:val="DefaultParagraphFont"/>
    <w:link w:val="BodyText"/>
    <w:uiPriority w:val="99"/>
    <w:locked/>
    <w:rsid w:val="00166098"/>
    <w:rPr>
      <w:rFonts w:ascii="Calibri" w:hAnsi="Calibri" w:cs="Times New Roman"/>
      <w:sz w:val="24"/>
      <w:szCs w:val="24"/>
      <w:lang w:val="en-US"/>
    </w:rPr>
  </w:style>
  <w:style w:type="paragraph" w:styleId="NormalWeb">
    <w:name w:val="Normal (Web)"/>
    <w:basedOn w:val="Normal"/>
    <w:uiPriority w:val="99"/>
    <w:rsid w:val="004A4029"/>
    <w:pPr>
      <w:spacing w:before="100" w:beforeAutospacing="1" w:after="100" w:afterAutospacing="1" w:line="240" w:lineRule="auto"/>
      <w:jc w:val="left"/>
    </w:pPr>
    <w:rPr>
      <w:rFonts w:eastAsia="Times New Roman"/>
      <w:sz w:val="24"/>
      <w:szCs w:val="24"/>
      <w:lang w:eastAsia="ru-RU"/>
    </w:rPr>
  </w:style>
  <w:style w:type="character" w:customStyle="1" w:styleId="c4">
    <w:name w:val="c4"/>
    <w:basedOn w:val="DefaultParagraphFont"/>
    <w:uiPriority w:val="99"/>
    <w:rsid w:val="00820472"/>
    <w:rPr>
      <w:rFonts w:cs="Times New Roman"/>
    </w:rPr>
  </w:style>
  <w:style w:type="character" w:customStyle="1" w:styleId="c1">
    <w:name w:val="c1"/>
    <w:basedOn w:val="DefaultParagraphFont"/>
    <w:uiPriority w:val="99"/>
    <w:rsid w:val="00820472"/>
    <w:rPr>
      <w:rFonts w:cs="Times New Roman"/>
    </w:rPr>
  </w:style>
  <w:style w:type="paragraph" w:customStyle="1" w:styleId="c13">
    <w:name w:val="c13"/>
    <w:basedOn w:val="Normal"/>
    <w:uiPriority w:val="99"/>
    <w:rsid w:val="00820472"/>
    <w:pPr>
      <w:spacing w:before="100" w:beforeAutospacing="1" w:after="100" w:afterAutospacing="1" w:line="240" w:lineRule="auto"/>
      <w:jc w:val="left"/>
    </w:pPr>
    <w:rPr>
      <w:rFonts w:eastAsia="Times New Roman"/>
      <w:sz w:val="24"/>
      <w:szCs w:val="24"/>
      <w:lang w:eastAsia="ru-RU"/>
    </w:rPr>
  </w:style>
  <w:style w:type="paragraph" w:customStyle="1" w:styleId="c2">
    <w:name w:val="c2"/>
    <w:basedOn w:val="Normal"/>
    <w:uiPriority w:val="99"/>
    <w:rsid w:val="00820472"/>
    <w:pPr>
      <w:spacing w:before="100" w:beforeAutospacing="1" w:after="100" w:afterAutospacing="1" w:line="240" w:lineRule="auto"/>
      <w:jc w:val="left"/>
    </w:pPr>
    <w:rPr>
      <w:rFonts w:eastAsia="Times New Roman"/>
      <w:sz w:val="24"/>
      <w:szCs w:val="24"/>
      <w:lang w:eastAsia="ru-RU"/>
    </w:rPr>
  </w:style>
  <w:style w:type="character" w:styleId="Emphasis">
    <w:name w:val="Emphasis"/>
    <w:basedOn w:val="DefaultParagraphFont"/>
    <w:uiPriority w:val="99"/>
    <w:qFormat/>
    <w:rsid w:val="00820472"/>
    <w:rPr>
      <w:rFonts w:cs="Times New Roman"/>
      <w:i/>
      <w:iCs/>
    </w:rPr>
  </w:style>
  <w:style w:type="character" w:styleId="Strong">
    <w:name w:val="Strong"/>
    <w:basedOn w:val="DefaultParagraphFont"/>
    <w:uiPriority w:val="99"/>
    <w:qFormat/>
    <w:rsid w:val="00F170D2"/>
    <w:rPr>
      <w:rFonts w:cs="Times New Roman"/>
      <w:b/>
      <w:bCs/>
    </w:rPr>
  </w:style>
  <w:style w:type="paragraph" w:customStyle="1" w:styleId="c10">
    <w:name w:val="c10"/>
    <w:basedOn w:val="Normal"/>
    <w:uiPriority w:val="99"/>
    <w:rsid w:val="00F170D2"/>
    <w:pPr>
      <w:spacing w:before="100" w:beforeAutospacing="1" w:after="100" w:afterAutospacing="1" w:line="240" w:lineRule="auto"/>
      <w:jc w:val="left"/>
    </w:pPr>
    <w:rPr>
      <w:rFonts w:eastAsia="Times New Roman"/>
      <w:sz w:val="24"/>
      <w:szCs w:val="24"/>
      <w:lang w:eastAsia="ru-RU"/>
    </w:rPr>
  </w:style>
  <w:style w:type="paragraph" w:styleId="Header">
    <w:name w:val="header"/>
    <w:basedOn w:val="Normal"/>
    <w:link w:val="HeaderChar"/>
    <w:uiPriority w:val="99"/>
    <w:rsid w:val="00F62BF9"/>
    <w:pPr>
      <w:tabs>
        <w:tab w:val="center" w:pos="4677"/>
        <w:tab w:val="right" w:pos="9355"/>
      </w:tabs>
      <w:spacing w:line="240" w:lineRule="auto"/>
    </w:pPr>
  </w:style>
  <w:style w:type="character" w:customStyle="1" w:styleId="HeaderChar">
    <w:name w:val="Header Char"/>
    <w:basedOn w:val="DefaultParagraphFont"/>
    <w:link w:val="Header"/>
    <w:uiPriority w:val="99"/>
    <w:locked/>
    <w:rsid w:val="00F62BF9"/>
    <w:rPr>
      <w:rFonts w:cs="Times New Roman"/>
    </w:rPr>
  </w:style>
  <w:style w:type="paragraph" w:styleId="Footer">
    <w:name w:val="footer"/>
    <w:basedOn w:val="Normal"/>
    <w:link w:val="FooterChar"/>
    <w:uiPriority w:val="99"/>
    <w:rsid w:val="00F62BF9"/>
    <w:pPr>
      <w:tabs>
        <w:tab w:val="center" w:pos="4677"/>
        <w:tab w:val="right" w:pos="9355"/>
      </w:tabs>
      <w:spacing w:line="240" w:lineRule="auto"/>
    </w:pPr>
  </w:style>
  <w:style w:type="character" w:customStyle="1" w:styleId="FooterChar">
    <w:name w:val="Footer Char"/>
    <w:basedOn w:val="DefaultParagraphFont"/>
    <w:link w:val="Footer"/>
    <w:uiPriority w:val="99"/>
    <w:locked/>
    <w:rsid w:val="00F62BF9"/>
    <w:rPr>
      <w:rFonts w:cs="Times New Roman"/>
    </w:rPr>
  </w:style>
  <w:style w:type="character" w:customStyle="1" w:styleId="blk">
    <w:name w:val="blk"/>
    <w:basedOn w:val="DefaultParagraphFont"/>
    <w:uiPriority w:val="99"/>
    <w:rsid w:val="00F1625F"/>
    <w:rPr>
      <w:rFonts w:cs="Times New Roman"/>
    </w:rPr>
  </w:style>
  <w:style w:type="character" w:customStyle="1" w:styleId="extended-textshort">
    <w:name w:val="extended-text__short"/>
    <w:basedOn w:val="DefaultParagraphFont"/>
    <w:uiPriority w:val="99"/>
    <w:rsid w:val="00F1625F"/>
    <w:rPr>
      <w:rFonts w:cs="Times New Roman"/>
    </w:rPr>
  </w:style>
</w:styles>
</file>

<file path=word/webSettings.xml><?xml version="1.0" encoding="utf-8"?>
<w:webSettings xmlns:r="http://schemas.openxmlformats.org/officeDocument/2006/relationships" xmlns:w="http://schemas.openxmlformats.org/wordprocessingml/2006/main">
  <w:divs>
    <w:div w:id="4227285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u.wikipedia.org/wiki/%D0%A1%D0%BE%D1%86%D0%B8%D0%BE%D0%BB%D0%BE%D0%B3%D0%B8%D1%8F" TargetMode="External"/><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TotalTime>
  <Pages>48</Pages>
  <Words>12370</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Лядов</dc:creator>
  <cp:keywords/>
  <dc:description/>
  <cp:lastModifiedBy>Николай</cp:lastModifiedBy>
  <cp:revision>20</cp:revision>
  <cp:lastPrinted>2019-11-22T08:45:00Z</cp:lastPrinted>
  <dcterms:created xsi:type="dcterms:W3CDTF">2019-10-17T21:13:00Z</dcterms:created>
  <dcterms:modified xsi:type="dcterms:W3CDTF">2020-04-09T11:52:00Z</dcterms:modified>
</cp:coreProperties>
</file>